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809" w:rsidRPr="00AD707C" w:rsidRDefault="00065809" w:rsidP="00065809">
      <w:pPr>
        <w:rPr>
          <w:rFonts w:ascii="Arial" w:hAnsi="Arial" w:cs="Arial"/>
          <w:b/>
          <w:u w:val="single"/>
        </w:rPr>
      </w:pPr>
    </w:p>
    <w:p w:rsidR="00065809" w:rsidRPr="00AD707C" w:rsidRDefault="00065809" w:rsidP="00AE5DD0">
      <w:pPr>
        <w:ind w:left="432"/>
        <w:outlineLvl w:val="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Report To:</w:t>
      </w:r>
    </w:p>
    <w:tbl>
      <w:tblPr>
        <w:tblW w:w="10945" w:type="dxa"/>
        <w:jc w:val="center"/>
        <w:tblInd w:w="-217" w:type="dxa"/>
        <w:tblLayout w:type="fixed"/>
        <w:tblLook w:val="0000"/>
      </w:tblPr>
      <w:tblGrid>
        <w:gridCol w:w="299"/>
        <w:gridCol w:w="2029"/>
        <w:gridCol w:w="2660"/>
        <w:gridCol w:w="270"/>
        <w:gridCol w:w="1980"/>
        <w:gridCol w:w="360"/>
        <w:gridCol w:w="2826"/>
        <w:gridCol w:w="521"/>
      </w:tblGrid>
      <w:tr w:rsidR="00304575" w:rsidRPr="00AD707C" w:rsidTr="00937D0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304575" w:rsidRPr="00406EC7" w:rsidRDefault="00304575" w:rsidP="00926D32">
            <w:pPr>
              <w:rPr>
                <w:rFonts w:ascii="Arial" w:hAnsi="Arial" w:cs="Arial"/>
                <w:b/>
              </w:rPr>
            </w:pPr>
            <w:r w:rsidRPr="00406EC7"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304575" w:rsidRPr="00AD707C" w:rsidRDefault="00304575" w:rsidP="00926D32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304575" w:rsidRPr="00050D5A" w:rsidRDefault="00304575" w:rsidP="00926D32">
            <w:pPr>
              <w:jc w:val="right"/>
              <w:rPr>
                <w:rFonts w:ascii="Arial" w:hAnsi="Arial" w:cs="Arial"/>
                <w:bCs/>
              </w:rPr>
            </w:pPr>
            <w:r w:rsidRPr="00050D5A"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7" w:type="dxa"/>
            <w:gridSpan w:val="2"/>
          </w:tcPr>
          <w:p w:rsidR="00304575" w:rsidRPr="00AD707C" w:rsidRDefault="00E5202C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  <w:r w:rsidR="00E05321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/</w:t>
            </w:r>
            <w:r w:rsidR="00E05321">
              <w:rPr>
                <w:rFonts w:ascii="Arial" w:hAnsi="Arial" w:cs="Arial"/>
                <w:b/>
              </w:rPr>
              <w:t>2</w:t>
            </w:r>
            <w:r w:rsidR="00D96069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/2019</w:t>
            </w:r>
          </w:p>
        </w:tc>
      </w:tr>
      <w:tr w:rsidR="00304575" w:rsidRPr="00AD707C" w:rsidTr="00937D0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304575" w:rsidRPr="00406EC7" w:rsidRDefault="00304575" w:rsidP="00926D32">
            <w:pPr>
              <w:rPr>
                <w:rFonts w:ascii="Arial" w:hAnsi="Arial" w:cs="Arial"/>
                <w:b/>
                <w:i/>
                <w:u w:val="single"/>
              </w:rPr>
            </w:pPr>
            <w:r w:rsidRPr="00406EC7">
              <w:rPr>
                <w:rFonts w:ascii="Arial" w:hAnsi="Arial" w:cs="Arial"/>
                <w:b/>
                <w:i/>
                <w:u w:val="single"/>
              </w:rPr>
              <w:t>Attn:  Elaine Lonergan</w:t>
            </w:r>
          </w:p>
        </w:tc>
        <w:tc>
          <w:tcPr>
            <w:tcW w:w="270" w:type="dxa"/>
          </w:tcPr>
          <w:p w:rsidR="00304575" w:rsidRPr="00AD707C" w:rsidRDefault="00304575" w:rsidP="00926D32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304575" w:rsidRPr="00050D5A" w:rsidRDefault="00304575" w:rsidP="00926D32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Date Tested:</w:t>
            </w:r>
          </w:p>
        </w:tc>
        <w:tc>
          <w:tcPr>
            <w:tcW w:w="3347" w:type="dxa"/>
            <w:gridSpan w:val="2"/>
          </w:tcPr>
          <w:p w:rsidR="00304575" w:rsidRPr="00AD707C" w:rsidRDefault="00E5202C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  <w:r w:rsidR="003232BA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  <w:b/>
                <w:bCs/>
              </w:rPr>
              <w:t>/</w:t>
            </w:r>
            <w:r w:rsidR="003232BA">
              <w:rPr>
                <w:rFonts w:ascii="Arial" w:hAnsi="Arial" w:cs="Arial"/>
                <w:b/>
                <w:bCs/>
              </w:rPr>
              <w:t>2</w:t>
            </w:r>
            <w:r w:rsidR="00D96069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>/2019</w:t>
            </w:r>
          </w:p>
        </w:tc>
      </w:tr>
      <w:tr w:rsidR="00304575" w:rsidRPr="00AD707C" w:rsidTr="00937D0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trHeight w:val="506"/>
          <w:jc w:val="center"/>
        </w:trPr>
        <w:tc>
          <w:tcPr>
            <w:tcW w:w="4689" w:type="dxa"/>
            <w:gridSpan w:val="2"/>
          </w:tcPr>
          <w:p w:rsidR="00304575" w:rsidRDefault="00304575" w:rsidP="00926D32">
            <w:pPr>
              <w:rPr>
                <w:rFonts w:ascii="Arial" w:hAnsi="Arial" w:cs="Arial"/>
                <w:b/>
              </w:rPr>
            </w:pPr>
            <w:smartTag w:uri="urn:schemas-microsoft-com:office:smarttags" w:element="Street">
              <w:smartTag w:uri="urn:schemas-microsoft-com:office:smarttags" w:element="address">
                <w:r w:rsidRPr="00406EC7">
                  <w:rPr>
                    <w:rFonts w:ascii="Arial" w:hAnsi="Arial" w:cs="Arial"/>
                    <w:b/>
                  </w:rPr>
                  <w:t>400 Frontage Rd</w:t>
                </w:r>
              </w:smartTag>
            </w:smartTag>
          </w:p>
          <w:p w:rsidR="00304575" w:rsidRDefault="00304575" w:rsidP="00926D32">
            <w:pPr>
              <w:rPr>
                <w:rFonts w:ascii="Arial" w:hAnsi="Arial" w:cs="Arial"/>
                <w:b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/>
                  </w:rPr>
                  <w:t>West Haven</w:t>
                </w:r>
              </w:smartTag>
              <w:r>
                <w:rPr>
                  <w:rFonts w:ascii="Arial" w:hAnsi="Arial" w:cs="Arial"/>
                  <w:b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Arial" w:hAnsi="Arial" w:cs="Arial"/>
                    <w:b/>
                  </w:rPr>
                  <w:t>CT</w:t>
                </w:r>
              </w:smartTag>
              <w:r>
                <w:rPr>
                  <w:rFonts w:ascii="Arial" w:hAnsi="Arial" w:cs="Arial"/>
                  <w:b/>
                </w:rPr>
                <w:t xml:space="preserve"> 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</w:rPr>
                  <w:t>06516</w:t>
                </w:r>
              </w:smartTag>
            </w:smartTag>
          </w:p>
          <w:p w:rsidR="00304575" w:rsidRPr="00406EC7" w:rsidRDefault="00304575" w:rsidP="00926D32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304575" w:rsidRPr="00AD707C" w:rsidRDefault="00304575" w:rsidP="00926D32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304575" w:rsidRPr="007379C1" w:rsidRDefault="00304575" w:rsidP="00926D32">
            <w:pPr>
              <w:jc w:val="right"/>
              <w:rPr>
                <w:rFonts w:ascii="Arial" w:hAnsi="Arial" w:cs="Arial"/>
                <w:u w:val="single"/>
              </w:rPr>
            </w:pPr>
            <w:r w:rsidRPr="007379C1"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7" w:type="dxa"/>
            <w:gridSpan w:val="2"/>
          </w:tcPr>
          <w:p w:rsidR="00304575" w:rsidRPr="00956BD3" w:rsidRDefault="00304575" w:rsidP="00D96069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N1</w:t>
            </w:r>
            <w:r w:rsidR="00E5202C">
              <w:rPr>
                <w:rFonts w:ascii="Arial" w:hAnsi="Arial" w:cs="Arial"/>
                <w:b/>
                <w:bCs/>
                <w:u w:val="single"/>
              </w:rPr>
              <w:t>976</w:t>
            </w:r>
            <w:r w:rsidR="00E05321">
              <w:rPr>
                <w:rFonts w:ascii="Arial" w:hAnsi="Arial" w:cs="Arial"/>
                <w:b/>
                <w:bCs/>
                <w:u w:val="single"/>
              </w:rPr>
              <w:t>6</w:t>
            </w:r>
            <w:r w:rsidR="00D96069">
              <w:rPr>
                <w:rFonts w:ascii="Arial" w:hAnsi="Arial" w:cs="Arial"/>
                <w:b/>
                <w:bCs/>
                <w:u w:val="single"/>
              </w:rPr>
              <w:t>84</w:t>
            </w:r>
            <w:r w:rsidR="00E5202C">
              <w:rPr>
                <w:rFonts w:ascii="Arial" w:hAnsi="Arial" w:cs="Arial"/>
                <w:b/>
                <w:bCs/>
                <w:u w:val="single"/>
              </w:rPr>
              <w:t>-0</w:t>
            </w:r>
            <w:r w:rsidR="00E05321">
              <w:rPr>
                <w:rFonts w:ascii="Arial" w:hAnsi="Arial" w:cs="Arial"/>
                <w:b/>
                <w:bCs/>
                <w:u w:val="single"/>
              </w:rPr>
              <w:t>1</w:t>
            </w:r>
          </w:p>
        </w:tc>
      </w:tr>
      <w:tr w:rsidR="00304575" w:rsidRPr="00AD707C" w:rsidTr="00937D0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304575" w:rsidRPr="00937D0B" w:rsidRDefault="00304575" w:rsidP="00412BF0">
            <w:pPr>
              <w:rPr>
                <w:rFonts w:ascii="Arial" w:hAnsi="Arial" w:cs="Arial"/>
                <w:b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E-Mail</w:t>
            </w:r>
            <w:r w:rsidRPr="00926D32">
              <w:rPr>
                <w:rFonts w:ascii="Arial" w:hAnsi="Arial" w:cs="Arial"/>
                <w:b/>
              </w:rPr>
              <w:t xml:space="preserve">:  </w:t>
            </w:r>
            <w:hyperlink r:id="rId7" w:history="1">
              <w:r w:rsidRPr="00242CEA"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304575" w:rsidRPr="00AD707C" w:rsidRDefault="00304575" w:rsidP="005B306E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304575" w:rsidRPr="00050D5A" w:rsidRDefault="00304575" w:rsidP="005B306E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Report Date:</w:t>
            </w:r>
          </w:p>
        </w:tc>
        <w:tc>
          <w:tcPr>
            <w:tcW w:w="3347" w:type="dxa"/>
            <w:gridSpan w:val="2"/>
          </w:tcPr>
          <w:p w:rsidR="00304575" w:rsidRPr="00AD707C" w:rsidRDefault="005205BC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  <w:r w:rsidR="00E05321">
              <w:rPr>
                <w:rFonts w:ascii="Arial" w:hAnsi="Arial" w:cs="Arial"/>
                <w:b/>
                <w:bCs/>
              </w:rPr>
              <w:t>3</w:t>
            </w:r>
            <w:r w:rsidR="00304575">
              <w:rPr>
                <w:rFonts w:ascii="Arial" w:hAnsi="Arial" w:cs="Arial"/>
                <w:b/>
                <w:bCs/>
              </w:rPr>
              <w:t>/</w:t>
            </w:r>
            <w:r w:rsidR="00E05321">
              <w:rPr>
                <w:rFonts w:ascii="Arial" w:hAnsi="Arial" w:cs="Arial"/>
                <w:b/>
                <w:bCs/>
              </w:rPr>
              <w:t>0</w:t>
            </w:r>
            <w:r w:rsidR="00D96069">
              <w:rPr>
                <w:rFonts w:ascii="Arial" w:hAnsi="Arial" w:cs="Arial"/>
                <w:b/>
                <w:bCs/>
              </w:rPr>
              <w:t>8</w:t>
            </w:r>
            <w:r w:rsidR="00304575">
              <w:rPr>
                <w:rFonts w:ascii="Arial" w:hAnsi="Arial" w:cs="Arial"/>
                <w:b/>
                <w:bCs/>
              </w:rPr>
              <w:t>/201</w:t>
            </w:r>
            <w:r>
              <w:rPr>
                <w:rFonts w:ascii="Arial" w:hAnsi="Arial" w:cs="Arial"/>
                <w:b/>
                <w:bCs/>
              </w:rPr>
              <w:t>9</w:t>
            </w:r>
          </w:p>
        </w:tc>
      </w:tr>
      <w:tr w:rsidR="00926D32" w:rsidRPr="00AD707C" w:rsidTr="00937D0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trHeight w:val="68"/>
          <w:jc w:val="center"/>
        </w:trPr>
        <w:tc>
          <w:tcPr>
            <w:tcW w:w="4689" w:type="dxa"/>
            <w:gridSpan w:val="2"/>
          </w:tcPr>
          <w:p w:rsidR="00926D32" w:rsidRPr="00926D32" w:rsidRDefault="00926D32" w:rsidP="00065809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926D32" w:rsidRPr="00AD707C" w:rsidRDefault="00926D32" w:rsidP="00065809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926D32" w:rsidRPr="00065809" w:rsidRDefault="00926D32" w:rsidP="00065809">
            <w:pPr>
              <w:jc w:val="right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3707" w:type="dxa"/>
            <w:gridSpan w:val="3"/>
          </w:tcPr>
          <w:p w:rsidR="00926D32" w:rsidRPr="00065809" w:rsidRDefault="00926D32" w:rsidP="00065809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065809" w:rsidRPr="00AD707C" w:rsidTr="00937D0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594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65809" w:rsidRPr="00AD707C" w:rsidRDefault="00065809" w:rsidP="00065809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65809" w:rsidRPr="00AD707C" w:rsidRDefault="00926D32" w:rsidP="00065809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065809" w:rsidRPr="00AD707C" w:rsidRDefault="00926D32" w:rsidP="00065809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="00065809"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E5202C" w:rsidRPr="00AD707C" w:rsidTr="00937D0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306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E5202C" w:rsidRPr="00AD707C" w:rsidRDefault="00E5202C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E5202C" w:rsidRPr="004661AF" w:rsidRDefault="00E5202C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  <w:r w:rsidR="00E05321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/</w:t>
            </w:r>
            <w:r w:rsidR="00E05321">
              <w:rPr>
                <w:rFonts w:ascii="Arial" w:hAnsi="Arial" w:cs="Arial"/>
                <w:b/>
              </w:rPr>
              <w:t>2</w:t>
            </w:r>
            <w:r w:rsidR="00D96069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/201</w:t>
            </w:r>
            <w:r w:rsidR="00E05321">
              <w:rPr>
                <w:rFonts w:ascii="Arial" w:hAnsi="Arial" w:cs="Arial"/>
                <w:b/>
              </w:rPr>
              <w:t>9</w:t>
            </w:r>
            <w:r>
              <w:rPr>
                <w:rFonts w:ascii="Arial" w:hAnsi="Arial" w:cs="Arial"/>
                <w:b/>
              </w:rPr>
              <w:t xml:space="preserve">   11:</w:t>
            </w:r>
            <w:r w:rsidR="00D96069">
              <w:rPr>
                <w:rFonts w:ascii="Arial" w:hAnsi="Arial" w:cs="Arial"/>
                <w:b/>
              </w:rPr>
              <w:t>15</w:t>
            </w:r>
            <w:r>
              <w:rPr>
                <w:rFonts w:ascii="Arial" w:hAnsi="Arial" w:cs="Arial"/>
                <w:b/>
              </w:rPr>
              <w:t xml:space="preserve">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3232BA" w:rsidRPr="00AD707C" w:rsidTr="00937D0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461"/>
          <w:jc w:val="center"/>
        </w:trPr>
        <w:tc>
          <w:tcPr>
            <w:tcW w:w="2328" w:type="dxa"/>
            <w:gridSpan w:val="2"/>
            <w:tcBorders>
              <w:top w:val="nil"/>
              <w:bottom w:val="nil"/>
            </w:tcBorders>
            <w:vAlign w:val="center"/>
          </w:tcPr>
          <w:p w:rsidR="003232BA" w:rsidRPr="00AD707C" w:rsidRDefault="003232BA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096" w:type="dxa"/>
            <w:gridSpan w:val="5"/>
            <w:tcBorders>
              <w:top w:val="nil"/>
              <w:bottom w:val="nil"/>
            </w:tcBorders>
            <w:vAlign w:val="center"/>
          </w:tcPr>
          <w:p w:rsidR="003232BA" w:rsidRPr="00AD707C" w:rsidRDefault="00E05321" w:rsidP="00D96069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19766</w:t>
            </w:r>
            <w:r w:rsidR="00D96069">
              <w:rPr>
                <w:rFonts w:ascii="Arial" w:hAnsi="Arial" w:cs="Arial"/>
                <w:b/>
                <w:u w:val="single"/>
              </w:rPr>
              <w:t>84</w:t>
            </w:r>
            <w:r w:rsidR="003232BA">
              <w:rPr>
                <w:rFonts w:ascii="Arial" w:hAnsi="Arial" w:cs="Arial"/>
                <w:b/>
                <w:u w:val="single"/>
              </w:rPr>
              <w:t>-0</w:t>
            </w:r>
            <w:r>
              <w:rPr>
                <w:rFonts w:ascii="Arial" w:hAnsi="Arial" w:cs="Arial"/>
                <w:b/>
                <w:u w:val="single"/>
              </w:rPr>
              <w:t>1</w:t>
            </w:r>
          </w:p>
        </w:tc>
      </w:tr>
      <w:tr w:rsidR="003232BA" w:rsidRPr="00AD707C" w:rsidTr="00937D0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299"/>
          <w:jc w:val="center"/>
        </w:trPr>
        <w:tc>
          <w:tcPr>
            <w:tcW w:w="232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3232BA" w:rsidRPr="00AD707C" w:rsidRDefault="003232BA" w:rsidP="00E5202C">
            <w:pPr>
              <w:rPr>
                <w:rFonts w:ascii="Arial" w:hAnsi="Arial" w:cs="Arial"/>
                <w:b/>
                <w:u w:val="single"/>
              </w:rPr>
            </w:pPr>
            <w:bookmarkStart w:id="0" w:name="_Hlk497163333"/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096" w:type="dxa"/>
            <w:gridSpan w:val="5"/>
            <w:tcBorders>
              <w:top w:val="nil"/>
              <w:bottom w:val="single" w:sz="8" w:space="0" w:color="auto"/>
            </w:tcBorders>
            <w:vAlign w:val="center"/>
          </w:tcPr>
          <w:p w:rsidR="003232BA" w:rsidRPr="002151E1" w:rsidRDefault="00D96069" w:rsidP="00D96069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CP</w:t>
            </w:r>
            <w:r w:rsidR="003232BA">
              <w:rPr>
                <w:rFonts w:ascii="Arial" w:hAnsi="Arial" w:cs="Arial"/>
                <w:b/>
                <w:sz w:val="24"/>
                <w:szCs w:val="24"/>
                <w:u w:val="single"/>
              </w:rPr>
              <w:t>-F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5</w:t>
            </w:r>
            <w:r w:rsidR="003232BA">
              <w:rPr>
                <w:rFonts w:ascii="Arial" w:hAnsi="Arial" w:cs="Arial"/>
                <w:b/>
                <w:sz w:val="24"/>
                <w:szCs w:val="24"/>
                <w:u w:val="single"/>
              </w:rPr>
              <w:t>H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8</w:t>
            </w:r>
            <w:r w:rsidR="003232BA">
              <w:rPr>
                <w:rFonts w:ascii="Arial" w:hAnsi="Arial" w:cs="Arial"/>
                <w:b/>
                <w:sz w:val="24"/>
                <w:szCs w:val="24"/>
                <w:u w:val="single"/>
              </w:rPr>
              <w:t>-190</w:t>
            </w:r>
            <w:r w:rsidR="00E05321">
              <w:rPr>
                <w:rFonts w:ascii="Arial" w:hAnsi="Arial" w:cs="Arial"/>
                <w:b/>
                <w:sz w:val="24"/>
                <w:szCs w:val="24"/>
                <w:u w:val="single"/>
              </w:rPr>
              <w:t>2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22</w:t>
            </w:r>
            <w:r w:rsidR="003232BA">
              <w:rPr>
                <w:rFonts w:ascii="Arial" w:hAnsi="Arial" w:cs="Arial"/>
                <w:b/>
                <w:sz w:val="24"/>
                <w:szCs w:val="24"/>
                <w:u w:val="single"/>
              </w:rPr>
              <w:t>-</w:t>
            </w: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WX</w:t>
            </w:r>
          </w:p>
        </w:tc>
      </w:tr>
      <w:bookmarkEnd w:id="0"/>
    </w:tbl>
    <w:p w:rsidR="00065809" w:rsidRPr="00AD707C" w:rsidRDefault="00065809" w:rsidP="00065809">
      <w:pPr>
        <w:rPr>
          <w:rFonts w:ascii="Arial" w:hAnsi="Arial" w:cs="Arial"/>
          <w:b/>
        </w:rPr>
      </w:pPr>
    </w:p>
    <w:tbl>
      <w:tblPr>
        <w:tblW w:w="1041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/>
      </w:tblPr>
      <w:tblGrid>
        <w:gridCol w:w="3675"/>
        <w:gridCol w:w="1620"/>
        <w:gridCol w:w="1170"/>
        <w:gridCol w:w="1365"/>
        <w:gridCol w:w="2587"/>
      </w:tblGrid>
      <w:tr w:rsidR="00065809" w:rsidRPr="00AD707C" w:rsidTr="00065809">
        <w:tblPrEx>
          <w:tblCellMar>
            <w:top w:w="0" w:type="dxa"/>
            <w:bottom w:w="0" w:type="dxa"/>
          </w:tblCellMar>
        </w:tblPrEx>
        <w:trPr>
          <w:cantSplit/>
          <w:trHeight w:val="515"/>
          <w:jc w:val="center"/>
        </w:trPr>
        <w:tc>
          <w:tcPr>
            <w:tcW w:w="3675" w:type="dxa"/>
            <w:tcBorders>
              <w:top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065809" w:rsidRPr="00AD707C" w:rsidRDefault="00065809" w:rsidP="00065809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Parameter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</w:tcBorders>
            <w:vAlign w:val="center"/>
          </w:tcPr>
          <w:p w:rsidR="00065809" w:rsidRPr="00AD707C" w:rsidRDefault="00065809" w:rsidP="00065809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1170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65809" w:rsidRPr="00AD707C" w:rsidRDefault="00065809" w:rsidP="00065809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  <w:tc>
          <w:tcPr>
            <w:tcW w:w="1365" w:type="dxa"/>
            <w:tcBorders>
              <w:top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587" w:type="dxa"/>
            <w:tcBorders>
              <w:top w:val="single" w:sz="8" w:space="0" w:color="auto"/>
              <w:left w:val="nil"/>
              <w:bottom w:val="single" w:sz="8" w:space="0" w:color="auto"/>
            </w:tcBorders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Recommended Limits *</w:t>
            </w:r>
          </w:p>
        </w:tc>
      </w:tr>
      <w:tr w:rsidR="00B020C6" w:rsidRPr="00AD707C" w:rsidTr="00065809">
        <w:tblPrEx>
          <w:tblCellMar>
            <w:top w:w="0" w:type="dxa"/>
            <w:bottom w:w="0" w:type="dxa"/>
          </w:tblCellMar>
        </w:tblPrEx>
        <w:trPr>
          <w:cantSplit/>
          <w:trHeight w:val="418"/>
          <w:jc w:val="center"/>
        </w:trPr>
        <w:tc>
          <w:tcPr>
            <w:tcW w:w="3675" w:type="dxa"/>
            <w:tcBorders>
              <w:top w:val="single" w:sz="8" w:space="0" w:color="auto"/>
            </w:tcBorders>
            <w:vAlign w:val="center"/>
          </w:tcPr>
          <w:p w:rsidR="00B020C6" w:rsidRPr="00AD707C" w:rsidRDefault="00B020C6" w:rsidP="00065809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Total Aerobic Microbial Count</w:t>
            </w:r>
          </w:p>
        </w:tc>
        <w:tc>
          <w:tcPr>
            <w:tcW w:w="1620" w:type="dxa"/>
            <w:tcBorders>
              <w:top w:val="single" w:sz="8" w:space="0" w:color="auto"/>
            </w:tcBorders>
            <w:vAlign w:val="center"/>
          </w:tcPr>
          <w:p w:rsidR="00B020C6" w:rsidRPr="00AD707C" w:rsidRDefault="00117574" w:rsidP="002B5320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&lt;100</w:t>
            </w:r>
          </w:p>
        </w:tc>
        <w:tc>
          <w:tcPr>
            <w:tcW w:w="1170" w:type="dxa"/>
            <w:tcBorders>
              <w:top w:val="single" w:sz="8" w:space="0" w:color="auto"/>
            </w:tcBorders>
            <w:vAlign w:val="center"/>
          </w:tcPr>
          <w:p w:rsidR="00B020C6" w:rsidRPr="00AD707C" w:rsidRDefault="00B020C6" w:rsidP="00065809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per gram</w:t>
            </w:r>
          </w:p>
        </w:tc>
        <w:tc>
          <w:tcPr>
            <w:tcW w:w="1365" w:type="dxa"/>
            <w:tcBorders>
              <w:top w:val="single" w:sz="8" w:space="0" w:color="auto"/>
            </w:tcBorders>
            <w:vAlign w:val="center"/>
          </w:tcPr>
          <w:p w:rsidR="00B020C6" w:rsidRPr="00AD707C" w:rsidRDefault="00B020C6" w:rsidP="00065809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2587" w:type="dxa"/>
            <w:tcBorders>
              <w:top w:val="single" w:sz="8" w:space="0" w:color="auto"/>
            </w:tcBorders>
            <w:vAlign w:val="center"/>
          </w:tcPr>
          <w:p w:rsidR="00B020C6" w:rsidRPr="00AD707C" w:rsidRDefault="00B020C6" w:rsidP="000658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100,000</w:t>
            </w:r>
          </w:p>
        </w:tc>
      </w:tr>
      <w:tr w:rsidR="00B020C6" w:rsidRPr="00AD707C" w:rsidTr="00065809">
        <w:tblPrEx>
          <w:tblCellMar>
            <w:top w:w="0" w:type="dxa"/>
            <w:bottom w:w="0" w:type="dxa"/>
          </w:tblCellMar>
        </w:tblPrEx>
        <w:trPr>
          <w:cantSplit/>
          <w:trHeight w:val="418"/>
          <w:jc w:val="center"/>
        </w:trPr>
        <w:tc>
          <w:tcPr>
            <w:tcW w:w="3675" w:type="dxa"/>
            <w:vAlign w:val="center"/>
          </w:tcPr>
          <w:p w:rsidR="00B020C6" w:rsidRDefault="00B020C6" w:rsidP="00065809">
            <w:pPr>
              <w:pStyle w:val="FootnoteText"/>
              <w:rPr>
                <w:rFonts w:ascii="Arial" w:hAnsi="Arial" w:cs="Arial"/>
              </w:rPr>
            </w:pPr>
            <w:r w:rsidRPr="00985CAC">
              <w:rPr>
                <w:rFonts w:ascii="Arial" w:hAnsi="Arial" w:cs="Arial"/>
              </w:rPr>
              <w:t>Total Yeast &amp; Mold Count</w:t>
            </w:r>
            <w:r w:rsidR="00D23259">
              <w:rPr>
                <w:rFonts w:ascii="Arial" w:hAnsi="Arial" w:cs="Arial"/>
              </w:rPr>
              <w:t xml:space="preserve"> </w:t>
            </w:r>
          </w:p>
          <w:p w:rsidR="00B020C6" w:rsidRPr="00985CAC" w:rsidRDefault="00B020C6" w:rsidP="00065809">
            <w:pPr>
              <w:pStyle w:val="FootnoteText"/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B020C6" w:rsidRPr="00AD707C" w:rsidRDefault="00383BF5" w:rsidP="009C581F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&lt;1</w:t>
            </w:r>
            <w:r w:rsidR="00117574">
              <w:rPr>
                <w:rFonts w:ascii="Arial" w:hAnsi="Arial" w:cs="Arial"/>
              </w:rPr>
              <w:t>00</w:t>
            </w:r>
          </w:p>
        </w:tc>
        <w:tc>
          <w:tcPr>
            <w:tcW w:w="1170" w:type="dxa"/>
            <w:vAlign w:val="center"/>
          </w:tcPr>
          <w:p w:rsidR="00B020C6" w:rsidRPr="00985CAC" w:rsidRDefault="00B020C6" w:rsidP="00065809">
            <w:pPr>
              <w:rPr>
                <w:rFonts w:ascii="Arial" w:hAnsi="Arial" w:cs="Arial"/>
              </w:rPr>
            </w:pPr>
            <w:r w:rsidRPr="00985CAC">
              <w:rPr>
                <w:rFonts w:ascii="Arial" w:hAnsi="Arial" w:cs="Arial"/>
              </w:rPr>
              <w:t>per gram</w:t>
            </w:r>
          </w:p>
        </w:tc>
        <w:tc>
          <w:tcPr>
            <w:tcW w:w="1365" w:type="dxa"/>
            <w:vAlign w:val="center"/>
          </w:tcPr>
          <w:p w:rsidR="00B020C6" w:rsidRPr="00985CAC" w:rsidRDefault="00B020C6" w:rsidP="000658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PASS</w:t>
            </w:r>
          </w:p>
        </w:tc>
        <w:tc>
          <w:tcPr>
            <w:tcW w:w="2587" w:type="dxa"/>
            <w:vAlign w:val="center"/>
          </w:tcPr>
          <w:p w:rsidR="00B020C6" w:rsidRPr="00985CAC" w:rsidRDefault="00B020C6" w:rsidP="00065809">
            <w:pPr>
              <w:jc w:val="center"/>
              <w:rPr>
                <w:rFonts w:ascii="Arial" w:hAnsi="Arial" w:cs="Arial"/>
              </w:rPr>
            </w:pPr>
            <w:r w:rsidRPr="00985CAC">
              <w:rPr>
                <w:rFonts w:ascii="Arial" w:hAnsi="Arial" w:cs="Arial"/>
              </w:rPr>
              <w:t>10,000</w:t>
            </w:r>
          </w:p>
        </w:tc>
      </w:tr>
      <w:tr w:rsidR="00065809" w:rsidRPr="00AD707C" w:rsidTr="00065809">
        <w:tblPrEx>
          <w:tblCellMar>
            <w:top w:w="0" w:type="dxa"/>
            <w:bottom w:w="0" w:type="dxa"/>
          </w:tblCellMar>
        </w:tblPrEx>
        <w:trPr>
          <w:cantSplit/>
          <w:trHeight w:val="80"/>
          <w:jc w:val="center"/>
        </w:trPr>
        <w:tc>
          <w:tcPr>
            <w:tcW w:w="3675" w:type="dxa"/>
            <w:vAlign w:val="center"/>
          </w:tcPr>
          <w:p w:rsidR="00065809" w:rsidRPr="00AD707C" w:rsidRDefault="00065809" w:rsidP="00065809">
            <w:pPr>
              <w:pStyle w:val="FootnoteText"/>
              <w:rPr>
                <w:rFonts w:ascii="Arial" w:hAnsi="Arial" w:cs="Arial"/>
              </w:rPr>
            </w:pPr>
          </w:p>
        </w:tc>
        <w:tc>
          <w:tcPr>
            <w:tcW w:w="1620" w:type="dxa"/>
            <w:vAlign w:val="center"/>
          </w:tcPr>
          <w:p w:rsidR="00065809" w:rsidRPr="00AD707C" w:rsidRDefault="00065809" w:rsidP="00065809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170" w:type="dxa"/>
            <w:vAlign w:val="center"/>
          </w:tcPr>
          <w:p w:rsidR="00065809" w:rsidRPr="00AD707C" w:rsidRDefault="00065809" w:rsidP="00065809">
            <w:pPr>
              <w:rPr>
                <w:rFonts w:ascii="Arial" w:hAnsi="Arial" w:cs="Arial"/>
              </w:rPr>
            </w:pPr>
          </w:p>
        </w:tc>
        <w:tc>
          <w:tcPr>
            <w:tcW w:w="1365" w:type="dxa"/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87" w:type="dxa"/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</w:rPr>
            </w:pPr>
          </w:p>
        </w:tc>
      </w:tr>
      <w:tr w:rsidR="00065809" w:rsidRPr="00AD707C" w:rsidTr="00065809">
        <w:tblPrEx>
          <w:tblCellMar>
            <w:top w:w="0" w:type="dxa"/>
            <w:bottom w:w="0" w:type="dxa"/>
          </w:tblCellMar>
        </w:tblPrEx>
        <w:trPr>
          <w:cantSplit/>
          <w:trHeight w:val="418"/>
          <w:jc w:val="center"/>
        </w:trPr>
        <w:tc>
          <w:tcPr>
            <w:tcW w:w="3675" w:type="dxa"/>
            <w:vAlign w:val="center"/>
          </w:tcPr>
          <w:p w:rsidR="00065809" w:rsidRPr="00AD707C" w:rsidRDefault="00065809" w:rsidP="00065809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Bile Tolerant Gram Negative Bacteria</w:t>
            </w:r>
          </w:p>
        </w:tc>
        <w:tc>
          <w:tcPr>
            <w:tcW w:w="1620" w:type="dxa"/>
            <w:vAlign w:val="center"/>
          </w:tcPr>
          <w:p w:rsidR="00065809" w:rsidRPr="00AD707C" w:rsidRDefault="00B30AB9" w:rsidP="000658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&lt;100</w:t>
            </w:r>
          </w:p>
        </w:tc>
        <w:tc>
          <w:tcPr>
            <w:tcW w:w="1170" w:type="dxa"/>
            <w:vAlign w:val="center"/>
          </w:tcPr>
          <w:p w:rsidR="00065809" w:rsidRPr="00AD707C" w:rsidRDefault="00065809" w:rsidP="00065809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per gram</w:t>
            </w:r>
          </w:p>
        </w:tc>
        <w:tc>
          <w:tcPr>
            <w:tcW w:w="1365" w:type="dxa"/>
            <w:vAlign w:val="center"/>
          </w:tcPr>
          <w:p w:rsidR="00065809" w:rsidRPr="00AD707C" w:rsidRDefault="00EC58A0" w:rsidP="000658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PASS</w:t>
            </w:r>
          </w:p>
        </w:tc>
        <w:tc>
          <w:tcPr>
            <w:tcW w:w="2587" w:type="dxa"/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1,000</w:t>
            </w:r>
          </w:p>
        </w:tc>
      </w:tr>
      <w:tr w:rsidR="00065809" w:rsidRPr="00AD707C" w:rsidTr="00065809">
        <w:tblPrEx>
          <w:tblCellMar>
            <w:top w:w="0" w:type="dxa"/>
            <w:bottom w:w="0" w:type="dxa"/>
          </w:tblCellMar>
        </w:tblPrEx>
        <w:trPr>
          <w:cantSplit/>
          <w:trHeight w:val="418"/>
          <w:jc w:val="center"/>
        </w:trPr>
        <w:tc>
          <w:tcPr>
            <w:tcW w:w="3675" w:type="dxa"/>
            <w:vAlign w:val="center"/>
          </w:tcPr>
          <w:p w:rsidR="00065809" w:rsidRPr="00AD707C" w:rsidRDefault="00065809" w:rsidP="00065809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Coliform</w:t>
            </w:r>
          </w:p>
        </w:tc>
        <w:tc>
          <w:tcPr>
            <w:tcW w:w="1620" w:type="dxa"/>
            <w:vAlign w:val="center"/>
          </w:tcPr>
          <w:p w:rsidR="00065809" w:rsidRPr="00AD707C" w:rsidRDefault="00436490" w:rsidP="00065809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&lt;1</w:t>
            </w:r>
            <w:r w:rsidR="00D80D9A">
              <w:rPr>
                <w:rFonts w:ascii="Arial" w:hAnsi="Arial" w:cs="Arial"/>
                <w:bCs/>
              </w:rPr>
              <w:t>00</w:t>
            </w:r>
          </w:p>
        </w:tc>
        <w:tc>
          <w:tcPr>
            <w:tcW w:w="1170" w:type="dxa"/>
            <w:vAlign w:val="center"/>
          </w:tcPr>
          <w:p w:rsidR="00065809" w:rsidRPr="00AD707C" w:rsidRDefault="00065809" w:rsidP="00065809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per gram</w:t>
            </w:r>
          </w:p>
        </w:tc>
        <w:tc>
          <w:tcPr>
            <w:tcW w:w="1365" w:type="dxa"/>
            <w:vAlign w:val="center"/>
          </w:tcPr>
          <w:p w:rsidR="00065809" w:rsidRPr="00AD707C" w:rsidRDefault="00EC58A0" w:rsidP="000658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PASS</w:t>
            </w:r>
          </w:p>
        </w:tc>
        <w:tc>
          <w:tcPr>
            <w:tcW w:w="2587" w:type="dxa"/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1,000</w:t>
            </w:r>
          </w:p>
        </w:tc>
      </w:tr>
      <w:tr w:rsidR="00065809" w:rsidRPr="00AD707C" w:rsidTr="00065809">
        <w:tblPrEx>
          <w:tblCellMar>
            <w:top w:w="0" w:type="dxa"/>
            <w:bottom w:w="0" w:type="dxa"/>
          </w:tblCellMar>
        </w:tblPrEx>
        <w:trPr>
          <w:cantSplit/>
          <w:trHeight w:val="418"/>
          <w:jc w:val="center"/>
        </w:trPr>
        <w:tc>
          <w:tcPr>
            <w:tcW w:w="3675" w:type="dxa"/>
            <w:vAlign w:val="center"/>
          </w:tcPr>
          <w:p w:rsidR="00065809" w:rsidRPr="00AD707C" w:rsidRDefault="00065809" w:rsidP="00065809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Enteropathogenic E.coli</w:t>
            </w:r>
          </w:p>
        </w:tc>
        <w:tc>
          <w:tcPr>
            <w:tcW w:w="1620" w:type="dxa"/>
            <w:vAlign w:val="center"/>
          </w:tcPr>
          <w:p w:rsidR="00065809" w:rsidRPr="00AD707C" w:rsidRDefault="00065809" w:rsidP="00065809">
            <w:pPr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  <w:bCs/>
              </w:rPr>
              <w:t>Not Detected</w:t>
            </w:r>
          </w:p>
        </w:tc>
        <w:tc>
          <w:tcPr>
            <w:tcW w:w="1170" w:type="dxa"/>
            <w:vAlign w:val="center"/>
          </w:tcPr>
          <w:p w:rsidR="00065809" w:rsidRPr="00AD707C" w:rsidRDefault="00065809" w:rsidP="00065809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per gram</w:t>
            </w:r>
          </w:p>
        </w:tc>
        <w:tc>
          <w:tcPr>
            <w:tcW w:w="1365" w:type="dxa"/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2587" w:type="dxa"/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Not Detected</w:t>
            </w:r>
          </w:p>
        </w:tc>
      </w:tr>
      <w:tr w:rsidR="00065809" w:rsidRPr="00AD707C" w:rsidTr="00065809">
        <w:tblPrEx>
          <w:tblCellMar>
            <w:top w:w="0" w:type="dxa"/>
            <w:bottom w:w="0" w:type="dxa"/>
          </w:tblCellMar>
        </w:tblPrEx>
        <w:trPr>
          <w:cantSplit/>
          <w:trHeight w:val="418"/>
          <w:jc w:val="center"/>
        </w:trPr>
        <w:tc>
          <w:tcPr>
            <w:tcW w:w="3675" w:type="dxa"/>
            <w:vAlign w:val="center"/>
          </w:tcPr>
          <w:p w:rsidR="00065809" w:rsidRPr="00AD707C" w:rsidRDefault="00065809" w:rsidP="00065809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Salmonella species</w:t>
            </w:r>
          </w:p>
        </w:tc>
        <w:tc>
          <w:tcPr>
            <w:tcW w:w="1620" w:type="dxa"/>
            <w:vAlign w:val="center"/>
          </w:tcPr>
          <w:p w:rsidR="00065809" w:rsidRPr="00AD707C" w:rsidRDefault="00065809" w:rsidP="00065809">
            <w:pPr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  <w:bCs/>
              </w:rPr>
              <w:t>Not Detected</w:t>
            </w:r>
          </w:p>
        </w:tc>
        <w:tc>
          <w:tcPr>
            <w:tcW w:w="1170" w:type="dxa"/>
            <w:vAlign w:val="center"/>
          </w:tcPr>
          <w:p w:rsidR="00065809" w:rsidRPr="00AD707C" w:rsidRDefault="00065809" w:rsidP="00065809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per gram</w:t>
            </w:r>
          </w:p>
        </w:tc>
        <w:tc>
          <w:tcPr>
            <w:tcW w:w="1365" w:type="dxa"/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2587" w:type="dxa"/>
            <w:vAlign w:val="center"/>
          </w:tcPr>
          <w:p w:rsidR="00065809" w:rsidRPr="00AD707C" w:rsidRDefault="00065809" w:rsidP="00065809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Not Detected</w:t>
            </w:r>
          </w:p>
        </w:tc>
      </w:tr>
    </w:tbl>
    <w:p w:rsidR="00065809" w:rsidRPr="00AD707C" w:rsidRDefault="00065809" w:rsidP="00065809">
      <w:pPr>
        <w:rPr>
          <w:rFonts w:ascii="Arial" w:hAnsi="Arial" w:cs="Arial"/>
        </w:rPr>
      </w:pPr>
    </w:p>
    <w:p w:rsidR="00065809" w:rsidRPr="00AD707C" w:rsidRDefault="00065809" w:rsidP="00065809">
      <w:pPr>
        <w:ind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* RECOMMENDED LIMITS</w:t>
      </w:r>
      <w:r w:rsidRPr="00AD707C">
        <w:rPr>
          <w:rFonts w:ascii="Arial" w:hAnsi="Arial" w:cs="Arial"/>
          <w:b/>
        </w:rPr>
        <w:t>:  per American Herbal Pharmacopoeia (2013)</w:t>
      </w:r>
    </w:p>
    <w:p w:rsidR="00065809" w:rsidRPr="00AD707C" w:rsidRDefault="00065809" w:rsidP="00065809">
      <w:pPr>
        <w:ind w:firstLine="720"/>
        <w:rPr>
          <w:rFonts w:ascii="Arial" w:hAnsi="Arial" w:cs="Arial"/>
          <w:b/>
          <w:u w:val="single"/>
        </w:rPr>
      </w:pPr>
    </w:p>
    <w:p w:rsidR="00065809" w:rsidRPr="00AD707C" w:rsidRDefault="00065809" w:rsidP="00AE5DD0">
      <w:pPr>
        <w:ind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PASS</w:t>
      </w:r>
      <w:r w:rsidRPr="00AD707C">
        <w:rPr>
          <w:rFonts w:ascii="Arial" w:hAnsi="Arial" w:cs="Arial"/>
          <w:b/>
        </w:rPr>
        <w:t xml:space="preserve"> </w:t>
      </w:r>
      <w:proofErr w:type="gramStart"/>
      <w:r w:rsidRPr="00AD707C">
        <w:rPr>
          <w:rFonts w:ascii="Arial" w:hAnsi="Arial" w:cs="Arial"/>
          <w:b/>
        </w:rPr>
        <w:t>=  Product</w:t>
      </w:r>
      <w:proofErr w:type="gramEnd"/>
      <w:r w:rsidRPr="00AD707C">
        <w:rPr>
          <w:rFonts w:ascii="Arial" w:hAnsi="Arial" w:cs="Arial"/>
          <w:b/>
        </w:rPr>
        <w:t xml:space="preserve"> meets Microbial and Fungal Recommended Limits </w:t>
      </w:r>
    </w:p>
    <w:p w:rsidR="00065809" w:rsidRPr="00AD707C" w:rsidRDefault="00065809" w:rsidP="00065809">
      <w:pPr>
        <w:ind w:left="288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per</w:t>
      </w:r>
      <w:proofErr w:type="gramEnd"/>
      <w:r w:rsidRPr="00AD707C">
        <w:rPr>
          <w:rFonts w:ascii="Arial" w:hAnsi="Arial" w:cs="Arial"/>
          <w:b/>
        </w:rPr>
        <w:t xml:space="preserve"> American Herbal Pharmacopoeia  (2013)</w:t>
      </w:r>
    </w:p>
    <w:p w:rsidR="00065809" w:rsidRPr="00AD707C" w:rsidRDefault="00065809" w:rsidP="00065809">
      <w:pPr>
        <w:ind w:firstLine="720"/>
        <w:rPr>
          <w:rFonts w:ascii="Arial" w:hAnsi="Arial" w:cs="Arial"/>
        </w:rPr>
      </w:pPr>
    </w:p>
    <w:p w:rsidR="00065809" w:rsidRPr="00AD707C" w:rsidRDefault="00065809" w:rsidP="00065809">
      <w:pPr>
        <w:ind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METHODS:</w:t>
      </w:r>
      <w:r w:rsidRPr="00AD707C">
        <w:rPr>
          <w:rFonts w:ascii="Arial" w:hAnsi="Arial" w:cs="Arial"/>
          <w:b/>
        </w:rPr>
        <w:tab/>
        <w:t>USP 2021</w:t>
      </w:r>
      <w:proofErr w:type="gramStart"/>
      <w:r w:rsidRPr="00AD707C">
        <w:rPr>
          <w:rFonts w:ascii="Arial" w:hAnsi="Arial" w:cs="Arial"/>
          <w:b/>
        </w:rPr>
        <w:t>,  USP</w:t>
      </w:r>
      <w:proofErr w:type="gramEnd"/>
      <w:r w:rsidRPr="00AD707C">
        <w:rPr>
          <w:rFonts w:ascii="Arial" w:hAnsi="Arial" w:cs="Arial"/>
          <w:b/>
        </w:rPr>
        <w:t xml:space="preserve"> 2022,   FDA-BAM,  AOAC 996.09</w:t>
      </w:r>
    </w:p>
    <w:p w:rsidR="00065809" w:rsidRPr="00AD707C" w:rsidRDefault="00065809" w:rsidP="00065809">
      <w:pPr>
        <w:ind w:firstLine="720"/>
        <w:rPr>
          <w:rFonts w:ascii="Arial" w:hAnsi="Arial" w:cs="Arial"/>
          <w:b/>
          <w:u w:val="single"/>
        </w:rPr>
      </w:pPr>
    </w:p>
    <w:p w:rsidR="00065809" w:rsidRPr="00AD707C" w:rsidRDefault="00065809" w:rsidP="00AE5DD0">
      <w:pPr>
        <w:ind w:firstLine="720"/>
        <w:outlineLvl w:val="0"/>
        <w:rPr>
          <w:rFonts w:ascii="Arial" w:hAnsi="Arial" w:cs="Arial"/>
          <w:sz w:val="21"/>
          <w:szCs w:val="21"/>
          <w:u w:val="single"/>
        </w:rPr>
      </w:pPr>
      <w:r w:rsidRPr="00AD707C">
        <w:rPr>
          <w:rFonts w:ascii="Arial" w:hAnsi="Arial" w:cs="Arial"/>
          <w:sz w:val="21"/>
          <w:szCs w:val="21"/>
          <w:u w:val="single"/>
        </w:rPr>
        <w:t>Comments:</w:t>
      </w:r>
    </w:p>
    <w:p w:rsidR="00065809" w:rsidRPr="00AD707C" w:rsidRDefault="00065809" w:rsidP="00065809">
      <w:pPr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AD707C"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>
        <w:rPr>
          <w:rFonts w:ascii="Arial" w:hAnsi="Arial" w:cs="Arial"/>
          <w:sz w:val="21"/>
          <w:szCs w:val="21"/>
        </w:rPr>
        <w:t>0</w:t>
      </w:r>
      <w:r w:rsidR="00E05321">
        <w:rPr>
          <w:rFonts w:ascii="Arial" w:hAnsi="Arial" w:cs="Arial"/>
          <w:sz w:val="21"/>
          <w:szCs w:val="21"/>
        </w:rPr>
        <w:t>2</w:t>
      </w:r>
      <w:r w:rsidR="00E50E94">
        <w:rPr>
          <w:rFonts w:ascii="Arial" w:hAnsi="Arial" w:cs="Arial"/>
          <w:sz w:val="21"/>
          <w:szCs w:val="21"/>
        </w:rPr>
        <w:t>/</w:t>
      </w:r>
      <w:r w:rsidR="00E05321">
        <w:rPr>
          <w:rFonts w:ascii="Arial" w:hAnsi="Arial" w:cs="Arial"/>
          <w:sz w:val="21"/>
          <w:szCs w:val="21"/>
        </w:rPr>
        <w:t>2</w:t>
      </w:r>
      <w:r w:rsidR="00D96069">
        <w:rPr>
          <w:rFonts w:ascii="Arial" w:hAnsi="Arial" w:cs="Arial"/>
          <w:sz w:val="21"/>
          <w:szCs w:val="21"/>
        </w:rPr>
        <w:t>2</w:t>
      </w:r>
      <w:r w:rsidR="00E50E94">
        <w:rPr>
          <w:rFonts w:ascii="Arial" w:hAnsi="Arial" w:cs="Arial"/>
          <w:sz w:val="21"/>
          <w:szCs w:val="21"/>
        </w:rPr>
        <w:t>/201</w:t>
      </w:r>
      <w:r w:rsidR="00E5202C">
        <w:rPr>
          <w:rFonts w:ascii="Arial" w:hAnsi="Arial" w:cs="Arial"/>
          <w:sz w:val="21"/>
          <w:szCs w:val="21"/>
        </w:rPr>
        <w:t>9</w:t>
      </w:r>
    </w:p>
    <w:p w:rsidR="00065809" w:rsidRPr="00AD707C" w:rsidRDefault="00065809" w:rsidP="00065809">
      <w:pPr>
        <w:ind w:left="720"/>
        <w:rPr>
          <w:rFonts w:ascii="Arial" w:hAnsi="Arial" w:cs="Arial"/>
          <w:sz w:val="21"/>
          <w:szCs w:val="21"/>
        </w:rPr>
      </w:pPr>
    </w:p>
    <w:p w:rsidR="00065809" w:rsidRPr="00AD707C" w:rsidRDefault="00065809" w:rsidP="00AE5DD0">
      <w:pPr>
        <w:ind w:left="4320" w:firstLine="720"/>
        <w:outlineLvl w:val="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Approved  By</w:t>
      </w:r>
      <w:proofErr w:type="gramEnd"/>
      <w:r w:rsidRPr="00AD707C">
        <w:rPr>
          <w:rFonts w:ascii="Arial" w:hAnsi="Arial" w:cs="Arial"/>
          <w:b/>
        </w:rPr>
        <w:t>:</w:t>
      </w:r>
      <w:r w:rsidRPr="00AD707C">
        <w:rPr>
          <w:rFonts w:ascii="Arial" w:hAnsi="Arial" w:cs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9.5pt;height:34.5pt">
            <v:imagedata r:id="rId8" o:title="Signature 2 jpg"/>
          </v:shape>
        </w:pict>
      </w:r>
    </w:p>
    <w:p w:rsidR="00065809" w:rsidRPr="00AD707C" w:rsidRDefault="00065809" w:rsidP="00AE5DD0">
      <w:pPr>
        <w:ind w:left="576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>Alan C. Johnson</w:t>
      </w:r>
      <w:proofErr w:type="gramStart"/>
      <w:r w:rsidRPr="00AD707C"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/>
        </w:rPr>
        <w:t xml:space="preserve"> </w:t>
      </w:r>
      <w:r w:rsidRPr="00AD707C">
        <w:rPr>
          <w:rFonts w:ascii="Arial" w:hAnsi="Arial" w:cs="Arial"/>
          <w:b/>
        </w:rPr>
        <w:t>Laboratory</w:t>
      </w:r>
      <w:proofErr w:type="gramEnd"/>
      <w:r w:rsidRPr="00AD707C">
        <w:rPr>
          <w:rFonts w:ascii="Arial" w:hAnsi="Arial" w:cs="Arial"/>
          <w:b/>
        </w:rPr>
        <w:t xml:space="preserve"> Director</w:t>
      </w:r>
    </w:p>
    <w:p w:rsidR="00382ED8" w:rsidRPr="00AD707C" w:rsidRDefault="00D752B8" w:rsidP="00382ED8">
      <w:pPr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</w:rPr>
        <w:br w:type="page"/>
      </w:r>
    </w:p>
    <w:p w:rsidR="00A35D2C" w:rsidRPr="00AD707C" w:rsidRDefault="00A35D2C" w:rsidP="00A35D2C">
      <w:pPr>
        <w:ind w:left="432"/>
        <w:outlineLvl w:val="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Report To:</w:t>
      </w:r>
    </w:p>
    <w:tbl>
      <w:tblPr>
        <w:tblW w:w="10945" w:type="dxa"/>
        <w:jc w:val="center"/>
        <w:tblInd w:w="-217" w:type="dxa"/>
        <w:tblLayout w:type="fixed"/>
        <w:tblLook w:val="0000"/>
      </w:tblPr>
      <w:tblGrid>
        <w:gridCol w:w="299"/>
        <w:gridCol w:w="2029"/>
        <w:gridCol w:w="2660"/>
        <w:gridCol w:w="270"/>
        <w:gridCol w:w="1980"/>
        <w:gridCol w:w="360"/>
        <w:gridCol w:w="2826"/>
        <w:gridCol w:w="521"/>
      </w:tblGrid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406EC7" w:rsidRDefault="00D96069" w:rsidP="00E5202C">
            <w:pPr>
              <w:rPr>
                <w:rFonts w:ascii="Arial" w:hAnsi="Arial" w:cs="Arial"/>
                <w:b/>
              </w:rPr>
            </w:pPr>
            <w:r w:rsidRPr="00406EC7"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  <w:bCs/>
              </w:rPr>
            </w:pPr>
            <w:r w:rsidRPr="00050D5A"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02/22/2019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406EC7" w:rsidRDefault="00D96069" w:rsidP="00E5202C">
            <w:pPr>
              <w:rPr>
                <w:rFonts w:ascii="Arial" w:hAnsi="Arial" w:cs="Arial"/>
                <w:b/>
                <w:i/>
                <w:u w:val="single"/>
              </w:rPr>
            </w:pPr>
            <w:r w:rsidRPr="00406EC7">
              <w:rPr>
                <w:rFonts w:ascii="Arial" w:hAnsi="Arial" w:cs="Arial"/>
                <w:b/>
                <w:i/>
                <w:u w:val="single"/>
              </w:rPr>
              <w:t>Attn:  Elaine Lonergan</w:t>
            </w: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Date Tested: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02/26 – 03/05 2019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trHeight w:val="506"/>
          <w:jc w:val="center"/>
        </w:trPr>
        <w:tc>
          <w:tcPr>
            <w:tcW w:w="4689" w:type="dxa"/>
            <w:gridSpan w:val="2"/>
          </w:tcPr>
          <w:p w:rsidR="00D96069" w:rsidRDefault="00D96069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Street">
              <w:smartTag w:uri="urn:schemas-microsoft-com:office:smarttags" w:element="address">
                <w:r w:rsidRPr="00406EC7">
                  <w:rPr>
                    <w:rFonts w:ascii="Arial" w:hAnsi="Arial" w:cs="Arial"/>
                    <w:b/>
                  </w:rPr>
                  <w:t>400 Frontage Rd</w:t>
                </w:r>
              </w:smartTag>
            </w:smartTag>
          </w:p>
          <w:p w:rsidR="00D96069" w:rsidRDefault="00D96069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/>
                  </w:rPr>
                  <w:t>West Haven</w:t>
                </w:r>
              </w:smartTag>
              <w:r>
                <w:rPr>
                  <w:rFonts w:ascii="Arial" w:hAnsi="Arial" w:cs="Arial"/>
                  <w:b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Arial" w:hAnsi="Arial" w:cs="Arial"/>
                    <w:b/>
                  </w:rPr>
                  <w:t>CT</w:t>
                </w:r>
              </w:smartTag>
              <w:r>
                <w:rPr>
                  <w:rFonts w:ascii="Arial" w:hAnsi="Arial" w:cs="Arial"/>
                  <w:b/>
                </w:rPr>
                <w:t xml:space="preserve"> 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</w:rPr>
                  <w:t>06516</w:t>
                </w:r>
              </w:smartTag>
            </w:smartTag>
          </w:p>
          <w:p w:rsidR="00D96069" w:rsidRPr="00406EC7" w:rsidRDefault="00D96069" w:rsidP="00E5202C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7379C1" w:rsidRDefault="00D96069" w:rsidP="00E5202C">
            <w:pPr>
              <w:jc w:val="right"/>
              <w:rPr>
                <w:rFonts w:ascii="Arial" w:hAnsi="Arial" w:cs="Arial"/>
                <w:u w:val="single"/>
              </w:rPr>
            </w:pPr>
            <w:r w:rsidRPr="007379C1"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7" w:type="dxa"/>
            <w:gridSpan w:val="2"/>
          </w:tcPr>
          <w:p w:rsidR="00D96069" w:rsidRPr="00956BD3" w:rsidRDefault="00D96069" w:rsidP="00D96069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N1976684-01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937D0B" w:rsidRDefault="00D96069" w:rsidP="00E5202C">
            <w:pPr>
              <w:rPr>
                <w:rFonts w:ascii="Arial" w:hAnsi="Arial" w:cs="Arial"/>
                <w:b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E-Mail</w:t>
            </w:r>
            <w:r w:rsidRPr="00926D32">
              <w:rPr>
                <w:rFonts w:ascii="Arial" w:hAnsi="Arial" w:cs="Arial"/>
                <w:b/>
              </w:rPr>
              <w:t xml:space="preserve">:  </w:t>
            </w:r>
            <w:hyperlink r:id="rId9" w:history="1">
              <w:r w:rsidRPr="00242CEA"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Report Date: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03/08/2019</w:t>
            </w:r>
          </w:p>
        </w:tc>
      </w:tr>
      <w:tr w:rsidR="00A35D2C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trHeight w:val="68"/>
          <w:jc w:val="center"/>
        </w:trPr>
        <w:tc>
          <w:tcPr>
            <w:tcW w:w="4689" w:type="dxa"/>
            <w:gridSpan w:val="2"/>
          </w:tcPr>
          <w:p w:rsidR="00A35D2C" w:rsidRPr="00926D32" w:rsidRDefault="00A35D2C" w:rsidP="002A23BB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35D2C" w:rsidRPr="00AD707C" w:rsidRDefault="00A35D2C" w:rsidP="002A23BB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A35D2C" w:rsidRPr="00065809" w:rsidRDefault="00A35D2C" w:rsidP="002A23BB">
            <w:pPr>
              <w:jc w:val="right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3707" w:type="dxa"/>
            <w:gridSpan w:val="3"/>
          </w:tcPr>
          <w:p w:rsidR="00A35D2C" w:rsidRPr="00065809" w:rsidRDefault="00A35D2C" w:rsidP="002A23BB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A35D2C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594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A35D2C" w:rsidRPr="00AD707C" w:rsidRDefault="00A35D2C" w:rsidP="002A23BB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D96069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306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D96069" w:rsidRPr="00AD707C" w:rsidRDefault="00D96069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D96069" w:rsidRPr="004661AF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02/22/2019   11:15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D96069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461"/>
          <w:jc w:val="center"/>
        </w:trPr>
        <w:tc>
          <w:tcPr>
            <w:tcW w:w="2328" w:type="dxa"/>
            <w:gridSpan w:val="2"/>
            <w:tcBorders>
              <w:top w:val="nil"/>
              <w:bottom w:val="nil"/>
            </w:tcBorders>
            <w:vAlign w:val="center"/>
          </w:tcPr>
          <w:p w:rsidR="00D96069" w:rsidRPr="00AD707C" w:rsidRDefault="00D96069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096" w:type="dxa"/>
            <w:gridSpan w:val="5"/>
            <w:tcBorders>
              <w:top w:val="nil"/>
              <w:bottom w:val="nil"/>
            </w:tcBorders>
            <w:vAlign w:val="center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1976684-01</w:t>
            </w:r>
          </w:p>
        </w:tc>
      </w:tr>
      <w:tr w:rsidR="00D96069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299"/>
          <w:jc w:val="center"/>
        </w:trPr>
        <w:tc>
          <w:tcPr>
            <w:tcW w:w="232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D96069" w:rsidRPr="00AD707C" w:rsidRDefault="00D96069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096" w:type="dxa"/>
            <w:gridSpan w:val="5"/>
            <w:tcBorders>
              <w:top w:val="nil"/>
              <w:bottom w:val="single" w:sz="8" w:space="0" w:color="auto"/>
            </w:tcBorders>
            <w:vAlign w:val="center"/>
          </w:tcPr>
          <w:p w:rsidR="00D96069" w:rsidRPr="002151E1" w:rsidRDefault="00D96069" w:rsidP="00D96069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CP-F5H8-190222-WX</w:t>
            </w:r>
          </w:p>
        </w:tc>
      </w:tr>
    </w:tbl>
    <w:p w:rsidR="00D752B8" w:rsidRPr="00AD707C" w:rsidRDefault="00D752B8" w:rsidP="00B86173">
      <w:pPr>
        <w:rPr>
          <w:rFonts w:ascii="Arial" w:hAnsi="Arial" w:cs="Arial"/>
          <w:b/>
        </w:rPr>
      </w:pPr>
    </w:p>
    <w:tbl>
      <w:tblPr>
        <w:tblW w:w="894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/>
      </w:tblPr>
      <w:tblGrid>
        <w:gridCol w:w="2340"/>
        <w:gridCol w:w="1440"/>
        <w:gridCol w:w="1770"/>
        <w:gridCol w:w="1440"/>
        <w:gridCol w:w="1957"/>
      </w:tblGrid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2340" w:type="dxa"/>
            <w:tcBorders>
              <w:top w:val="single" w:sz="8" w:space="0" w:color="auto"/>
              <w:bottom w:val="nil"/>
              <w:right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HEAVY METALS: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nil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770" w:type="dxa"/>
            <w:tcBorders>
              <w:top w:val="single" w:sz="8" w:space="0" w:color="auto"/>
              <w:bottom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440" w:type="dxa"/>
            <w:tcBorders>
              <w:top w:val="single" w:sz="8" w:space="0" w:color="auto"/>
              <w:bottom w:val="nil"/>
              <w:right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957" w:type="dxa"/>
            <w:tcBorders>
              <w:top w:val="single" w:sz="8" w:space="0" w:color="auto"/>
              <w:left w:val="nil"/>
              <w:bottom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2340" w:type="dxa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Parameter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1770" w:type="dxa"/>
            <w:tcBorders>
              <w:top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  <w:tc>
          <w:tcPr>
            <w:tcW w:w="1440" w:type="dxa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957" w:type="dxa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Limits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23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Arsenic, Total</w:t>
            </w:r>
          </w:p>
        </w:tc>
        <w:tc>
          <w:tcPr>
            <w:tcW w:w="14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&lt;0.0005</w:t>
            </w:r>
          </w:p>
        </w:tc>
        <w:tc>
          <w:tcPr>
            <w:tcW w:w="177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 BW/day</w:t>
            </w:r>
          </w:p>
        </w:tc>
        <w:tc>
          <w:tcPr>
            <w:tcW w:w="14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957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&lt;0.14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Cadmium, Total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&lt;0.002</w:t>
            </w:r>
          </w:p>
        </w:tc>
        <w:tc>
          <w:tcPr>
            <w:tcW w:w="1770" w:type="dxa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 BW/day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957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&lt;0.09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Lead, Total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&lt;0.002</w:t>
            </w:r>
          </w:p>
        </w:tc>
        <w:tc>
          <w:tcPr>
            <w:tcW w:w="1770" w:type="dxa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 BW/day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957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&lt;0.29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Mercury, Total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&lt;0.005</w:t>
            </w:r>
          </w:p>
        </w:tc>
        <w:tc>
          <w:tcPr>
            <w:tcW w:w="1770" w:type="dxa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 BW/day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957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&lt;0.29</w:t>
            </w:r>
          </w:p>
        </w:tc>
      </w:tr>
    </w:tbl>
    <w:p w:rsidR="00D752B8" w:rsidRPr="00AD707C" w:rsidRDefault="00D752B8" w:rsidP="00D752B8">
      <w:pPr>
        <w:ind w:firstLine="720"/>
        <w:rPr>
          <w:rFonts w:ascii="Arial" w:hAnsi="Arial" w:cs="Arial"/>
          <w:b/>
          <w:u w:val="single"/>
        </w:rPr>
      </w:pPr>
    </w:p>
    <w:p w:rsidR="00D752B8" w:rsidRPr="00AD707C" w:rsidRDefault="00D752B8" w:rsidP="00AE5DD0">
      <w:pPr>
        <w:ind w:left="4320" w:firstLine="720"/>
        <w:outlineLvl w:val="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Daily Dose</w:t>
      </w:r>
      <w:r w:rsidRPr="00AD707C">
        <w:rPr>
          <w:rFonts w:ascii="Arial" w:hAnsi="Arial" w:cs="Arial"/>
          <w:b/>
        </w:rPr>
        <w:t>:</w:t>
      </w:r>
      <w:r w:rsidRPr="00AD707C">
        <w:rPr>
          <w:rFonts w:ascii="Arial" w:hAnsi="Arial" w:cs="Arial"/>
          <w:b/>
        </w:rPr>
        <w:tab/>
        <w:t>1 gram</w:t>
      </w:r>
    </w:p>
    <w:p w:rsidR="00D752B8" w:rsidRPr="00AD707C" w:rsidRDefault="00D752B8" w:rsidP="00D752B8">
      <w:pPr>
        <w:ind w:left="4320" w:firstLine="72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Body Weight</w:t>
      </w:r>
      <w:r w:rsidRPr="00AD707C">
        <w:rPr>
          <w:rFonts w:ascii="Arial" w:hAnsi="Arial" w:cs="Arial"/>
          <w:b/>
        </w:rPr>
        <w:t>:</w:t>
      </w:r>
      <w:r w:rsidRPr="00AD707C">
        <w:rPr>
          <w:rFonts w:ascii="Arial" w:hAnsi="Arial" w:cs="Arial"/>
          <w:b/>
        </w:rPr>
        <w:tab/>
        <w:t>50 kilograms</w:t>
      </w:r>
    </w:p>
    <w:p w:rsidR="00D752B8" w:rsidRPr="00AD707C" w:rsidRDefault="00D752B8" w:rsidP="00D752B8">
      <w:pPr>
        <w:ind w:firstLine="720"/>
        <w:rPr>
          <w:rFonts w:ascii="Arial" w:hAnsi="Arial" w:cs="Arial"/>
        </w:rPr>
      </w:pPr>
    </w:p>
    <w:p w:rsidR="00D752B8" w:rsidRPr="00AD707C" w:rsidRDefault="00D752B8" w:rsidP="00D752B8">
      <w:pPr>
        <w:ind w:left="720"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METHODS:</w:t>
      </w:r>
      <w:r w:rsidRPr="00AD707C">
        <w:rPr>
          <w:rFonts w:ascii="Arial" w:hAnsi="Arial" w:cs="Arial"/>
          <w:b/>
        </w:rPr>
        <w:tab/>
        <w:t>USP &lt;232&gt; and &lt;233&gt; (Modified)</w:t>
      </w:r>
    </w:p>
    <w:p w:rsidR="00D752B8" w:rsidRPr="00AD707C" w:rsidRDefault="00D752B8" w:rsidP="00D752B8">
      <w:pPr>
        <w:ind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ab/>
      </w:r>
      <w:r w:rsidRPr="00AD707C">
        <w:rPr>
          <w:rFonts w:ascii="Arial" w:hAnsi="Arial" w:cs="Arial"/>
          <w:b/>
        </w:rPr>
        <w:tab/>
      </w:r>
      <w:r w:rsidRPr="00AD707C">
        <w:rPr>
          <w:rFonts w:ascii="Arial" w:hAnsi="Arial" w:cs="Arial"/>
          <w:b/>
        </w:rPr>
        <w:tab/>
      </w:r>
      <w:proofErr w:type="gramStart"/>
      <w:r w:rsidRPr="00AD707C">
        <w:rPr>
          <w:rFonts w:ascii="Arial" w:hAnsi="Arial" w:cs="Arial"/>
          <w:b/>
        </w:rPr>
        <w:t>AOAC  986.15</w:t>
      </w:r>
      <w:proofErr w:type="gramEnd"/>
      <w:r w:rsidRPr="00AD707C">
        <w:rPr>
          <w:rFonts w:ascii="Arial" w:hAnsi="Arial" w:cs="Arial"/>
          <w:b/>
        </w:rPr>
        <w:t>,  935.50,  971.21</w:t>
      </w:r>
    </w:p>
    <w:p w:rsidR="00D752B8" w:rsidRPr="00AD707C" w:rsidRDefault="00D752B8" w:rsidP="00D752B8">
      <w:pPr>
        <w:ind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ab/>
      </w:r>
      <w:r w:rsidRPr="00AD707C">
        <w:rPr>
          <w:rFonts w:ascii="Arial" w:hAnsi="Arial" w:cs="Arial"/>
          <w:b/>
        </w:rPr>
        <w:tab/>
      </w:r>
      <w:r w:rsidRPr="00AD707C">
        <w:rPr>
          <w:rFonts w:ascii="Arial" w:hAnsi="Arial" w:cs="Arial"/>
          <w:b/>
        </w:rPr>
        <w:tab/>
        <w:t>FCC 7</w:t>
      </w:r>
      <w:proofErr w:type="gramStart"/>
      <w:r w:rsidRPr="00AD707C">
        <w:rPr>
          <w:rFonts w:ascii="Arial" w:hAnsi="Arial" w:cs="Arial"/>
          <w:b/>
        </w:rPr>
        <w:t>,  Appendix</w:t>
      </w:r>
      <w:proofErr w:type="gramEnd"/>
      <w:r w:rsidRPr="00AD707C">
        <w:rPr>
          <w:rFonts w:ascii="Arial" w:hAnsi="Arial" w:cs="Arial"/>
          <w:b/>
        </w:rPr>
        <w:t xml:space="preserve"> 3</w:t>
      </w:r>
    </w:p>
    <w:p w:rsidR="00D752B8" w:rsidRPr="00AD707C" w:rsidRDefault="00D752B8" w:rsidP="00D752B8">
      <w:pPr>
        <w:ind w:firstLine="720"/>
        <w:rPr>
          <w:rFonts w:ascii="Arial" w:hAnsi="Arial" w:cs="Arial"/>
          <w:b/>
          <w:u w:val="single"/>
        </w:rPr>
      </w:pPr>
    </w:p>
    <w:p w:rsidR="00D752B8" w:rsidRPr="00AD707C" w:rsidRDefault="00D752B8" w:rsidP="00AE5DD0">
      <w:pPr>
        <w:ind w:left="72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LIMITS</w:t>
      </w:r>
      <w:r w:rsidRPr="00AD707C">
        <w:rPr>
          <w:rFonts w:ascii="Arial" w:hAnsi="Arial" w:cs="Arial"/>
          <w:b/>
        </w:rPr>
        <w:t>:  per American Herbal Pharmacopoeia (2013)</w:t>
      </w:r>
    </w:p>
    <w:p w:rsidR="00D752B8" w:rsidRPr="00AD707C" w:rsidRDefault="00D752B8" w:rsidP="00D752B8">
      <w:pPr>
        <w:ind w:firstLine="720"/>
        <w:rPr>
          <w:rFonts w:ascii="Arial" w:hAnsi="Arial" w:cs="Arial"/>
          <w:b/>
          <w:u w:val="single"/>
        </w:rPr>
      </w:pPr>
    </w:p>
    <w:p w:rsidR="00D752B8" w:rsidRPr="00AD707C" w:rsidRDefault="00D752B8" w:rsidP="00AE5DD0">
      <w:pPr>
        <w:ind w:left="72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PASS</w:t>
      </w:r>
      <w:r w:rsidRPr="00AD707C">
        <w:rPr>
          <w:rFonts w:ascii="Arial" w:hAnsi="Arial" w:cs="Arial"/>
          <w:b/>
        </w:rPr>
        <w:t xml:space="preserve"> </w:t>
      </w:r>
      <w:proofErr w:type="gramStart"/>
      <w:r w:rsidRPr="00AD707C">
        <w:rPr>
          <w:rFonts w:ascii="Arial" w:hAnsi="Arial" w:cs="Arial"/>
          <w:b/>
        </w:rPr>
        <w:t>=  Product</w:t>
      </w:r>
      <w:proofErr w:type="gramEnd"/>
      <w:r w:rsidRPr="00AD707C">
        <w:rPr>
          <w:rFonts w:ascii="Arial" w:hAnsi="Arial" w:cs="Arial"/>
          <w:b/>
        </w:rPr>
        <w:t xml:space="preserve"> meets Heavy Metals Recommended Limits </w:t>
      </w:r>
    </w:p>
    <w:p w:rsidR="00D752B8" w:rsidRPr="00AD707C" w:rsidRDefault="00D752B8" w:rsidP="00D752B8">
      <w:pPr>
        <w:ind w:left="288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per</w:t>
      </w:r>
      <w:proofErr w:type="gramEnd"/>
      <w:r w:rsidRPr="00AD707C">
        <w:rPr>
          <w:rFonts w:ascii="Arial" w:hAnsi="Arial" w:cs="Arial"/>
          <w:b/>
        </w:rPr>
        <w:t xml:space="preserve"> American Herbal Pharmacopoeia  (2013)</w:t>
      </w:r>
    </w:p>
    <w:p w:rsidR="00D752B8" w:rsidRPr="00AD707C" w:rsidRDefault="00D752B8" w:rsidP="00D752B8">
      <w:pPr>
        <w:ind w:firstLine="720"/>
        <w:rPr>
          <w:rFonts w:ascii="Arial" w:hAnsi="Arial" w:cs="Arial"/>
          <w:sz w:val="21"/>
          <w:szCs w:val="21"/>
          <w:u w:val="single"/>
        </w:rPr>
      </w:pPr>
    </w:p>
    <w:p w:rsidR="00D752B8" w:rsidRPr="00AD707C" w:rsidRDefault="00D752B8" w:rsidP="00D752B8">
      <w:pPr>
        <w:rPr>
          <w:rFonts w:ascii="Arial" w:hAnsi="Arial" w:cs="Arial"/>
          <w:b/>
          <w:u w:val="single"/>
        </w:rPr>
      </w:pPr>
    </w:p>
    <w:p w:rsidR="00D752B8" w:rsidRPr="00AD707C" w:rsidRDefault="00D752B8" w:rsidP="00AE5DD0">
      <w:pPr>
        <w:ind w:firstLine="720"/>
        <w:outlineLvl w:val="0"/>
        <w:rPr>
          <w:rFonts w:ascii="Arial" w:hAnsi="Arial" w:cs="Arial"/>
          <w:sz w:val="21"/>
          <w:szCs w:val="21"/>
          <w:u w:val="single"/>
        </w:rPr>
      </w:pPr>
      <w:r w:rsidRPr="00AD707C">
        <w:rPr>
          <w:rFonts w:ascii="Arial" w:hAnsi="Arial" w:cs="Arial"/>
          <w:sz w:val="21"/>
          <w:szCs w:val="21"/>
          <w:u w:val="single"/>
        </w:rPr>
        <w:t>Comments:</w:t>
      </w:r>
    </w:p>
    <w:p w:rsidR="00D752B8" w:rsidRPr="00AD707C" w:rsidRDefault="00D752B8" w:rsidP="00D752B8">
      <w:pPr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AD707C"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>
        <w:rPr>
          <w:rFonts w:ascii="Arial" w:hAnsi="Arial" w:cs="Arial"/>
          <w:sz w:val="21"/>
          <w:szCs w:val="21"/>
        </w:rPr>
        <w:t>0</w:t>
      </w:r>
      <w:r w:rsidR="00E05321">
        <w:rPr>
          <w:rFonts w:ascii="Arial" w:hAnsi="Arial" w:cs="Arial"/>
          <w:sz w:val="21"/>
          <w:szCs w:val="21"/>
        </w:rPr>
        <w:t>2</w:t>
      </w:r>
      <w:r w:rsidR="00E5202C">
        <w:rPr>
          <w:rFonts w:ascii="Arial" w:hAnsi="Arial" w:cs="Arial"/>
          <w:sz w:val="21"/>
          <w:szCs w:val="21"/>
        </w:rPr>
        <w:t>/</w:t>
      </w:r>
      <w:r w:rsidR="00E05321">
        <w:rPr>
          <w:rFonts w:ascii="Arial" w:hAnsi="Arial" w:cs="Arial"/>
          <w:sz w:val="21"/>
          <w:szCs w:val="21"/>
        </w:rPr>
        <w:t>2</w:t>
      </w:r>
      <w:r w:rsidR="00D96069">
        <w:rPr>
          <w:rFonts w:ascii="Arial" w:hAnsi="Arial" w:cs="Arial"/>
          <w:sz w:val="21"/>
          <w:szCs w:val="21"/>
        </w:rPr>
        <w:t>2</w:t>
      </w:r>
      <w:r w:rsidR="00E5202C">
        <w:rPr>
          <w:rFonts w:ascii="Arial" w:hAnsi="Arial" w:cs="Arial"/>
          <w:sz w:val="21"/>
          <w:szCs w:val="21"/>
        </w:rPr>
        <w:t>/2019</w:t>
      </w:r>
    </w:p>
    <w:p w:rsidR="00D752B8" w:rsidRPr="00AD707C" w:rsidRDefault="00D752B8" w:rsidP="00D752B8">
      <w:pPr>
        <w:ind w:left="720"/>
        <w:rPr>
          <w:rFonts w:ascii="Arial" w:hAnsi="Arial" w:cs="Arial"/>
          <w:sz w:val="21"/>
          <w:szCs w:val="21"/>
        </w:rPr>
      </w:pPr>
    </w:p>
    <w:p w:rsidR="00D752B8" w:rsidRPr="00AD707C" w:rsidRDefault="00D752B8" w:rsidP="00AE5DD0">
      <w:pPr>
        <w:ind w:left="4320" w:firstLine="720"/>
        <w:outlineLvl w:val="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Approved  By</w:t>
      </w:r>
      <w:proofErr w:type="gramEnd"/>
      <w:r w:rsidRPr="00AD707C">
        <w:rPr>
          <w:rFonts w:ascii="Arial" w:hAnsi="Arial" w:cs="Arial"/>
          <w:b/>
        </w:rPr>
        <w:t>:</w:t>
      </w:r>
      <w:r w:rsidRPr="00AD707C">
        <w:rPr>
          <w:rFonts w:ascii="Arial" w:hAnsi="Arial" w:cs="Arial"/>
        </w:rPr>
        <w:pict>
          <v:shape id="_x0000_i1026" type="#_x0000_t75" style="width:139.5pt;height:34.5pt">
            <v:imagedata r:id="rId8" o:title="Signature 2 jpg"/>
          </v:shape>
        </w:pict>
      </w:r>
    </w:p>
    <w:p w:rsidR="00D752B8" w:rsidRPr="00AD707C" w:rsidRDefault="00D752B8" w:rsidP="00AE5DD0">
      <w:pPr>
        <w:ind w:left="576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>Alan C. Johnson</w:t>
      </w:r>
      <w:proofErr w:type="gramStart"/>
      <w:r w:rsidRPr="00AD707C"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/>
        </w:rPr>
        <w:t xml:space="preserve"> </w:t>
      </w:r>
      <w:r w:rsidRPr="00AD707C">
        <w:rPr>
          <w:rFonts w:ascii="Arial" w:hAnsi="Arial" w:cs="Arial"/>
          <w:b/>
        </w:rPr>
        <w:t>Laboratory</w:t>
      </w:r>
      <w:proofErr w:type="gramEnd"/>
      <w:r w:rsidRPr="00AD707C">
        <w:rPr>
          <w:rFonts w:ascii="Arial" w:hAnsi="Arial" w:cs="Arial"/>
          <w:b/>
        </w:rPr>
        <w:t xml:space="preserve"> Director</w:t>
      </w:r>
    </w:p>
    <w:p w:rsidR="00382ED8" w:rsidRPr="00AD707C" w:rsidRDefault="00D752B8" w:rsidP="00382ED8">
      <w:pPr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</w:rPr>
        <w:br w:type="page"/>
      </w:r>
    </w:p>
    <w:p w:rsidR="00A35D2C" w:rsidRPr="00AD707C" w:rsidRDefault="00A35D2C" w:rsidP="00A35D2C">
      <w:pPr>
        <w:ind w:left="432"/>
        <w:outlineLvl w:val="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Report To:</w:t>
      </w:r>
    </w:p>
    <w:tbl>
      <w:tblPr>
        <w:tblW w:w="10945" w:type="dxa"/>
        <w:jc w:val="center"/>
        <w:tblInd w:w="-217" w:type="dxa"/>
        <w:tblLayout w:type="fixed"/>
        <w:tblLook w:val="0000"/>
      </w:tblPr>
      <w:tblGrid>
        <w:gridCol w:w="299"/>
        <w:gridCol w:w="2029"/>
        <w:gridCol w:w="2660"/>
        <w:gridCol w:w="270"/>
        <w:gridCol w:w="1980"/>
        <w:gridCol w:w="360"/>
        <w:gridCol w:w="2826"/>
        <w:gridCol w:w="521"/>
      </w:tblGrid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406EC7" w:rsidRDefault="00D96069" w:rsidP="00E5202C">
            <w:pPr>
              <w:rPr>
                <w:rFonts w:ascii="Arial" w:hAnsi="Arial" w:cs="Arial"/>
                <w:b/>
              </w:rPr>
            </w:pPr>
            <w:r w:rsidRPr="00406EC7"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  <w:bCs/>
              </w:rPr>
            </w:pPr>
            <w:r w:rsidRPr="00050D5A"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02/22/2019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406EC7" w:rsidRDefault="00D96069" w:rsidP="00E5202C">
            <w:pPr>
              <w:rPr>
                <w:rFonts w:ascii="Arial" w:hAnsi="Arial" w:cs="Arial"/>
                <w:b/>
                <w:i/>
                <w:u w:val="single"/>
              </w:rPr>
            </w:pPr>
            <w:r w:rsidRPr="00406EC7">
              <w:rPr>
                <w:rFonts w:ascii="Arial" w:hAnsi="Arial" w:cs="Arial"/>
                <w:b/>
                <w:i/>
                <w:u w:val="single"/>
              </w:rPr>
              <w:t xml:space="preserve">Attn:  Elaine </w:t>
            </w:r>
            <w:proofErr w:type="spellStart"/>
            <w:r w:rsidRPr="00406EC7">
              <w:rPr>
                <w:rFonts w:ascii="Arial" w:hAnsi="Arial" w:cs="Arial"/>
                <w:b/>
                <w:i/>
                <w:u w:val="single"/>
              </w:rPr>
              <w:t>Lonergan</w:t>
            </w:r>
            <w:proofErr w:type="spellEnd"/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Date Tested: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02/26/2019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trHeight w:val="506"/>
          <w:jc w:val="center"/>
        </w:trPr>
        <w:tc>
          <w:tcPr>
            <w:tcW w:w="4689" w:type="dxa"/>
            <w:gridSpan w:val="2"/>
          </w:tcPr>
          <w:p w:rsidR="00D96069" w:rsidRDefault="00D96069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Street">
              <w:smartTag w:uri="urn:schemas-microsoft-com:office:smarttags" w:element="address">
                <w:r w:rsidRPr="00406EC7">
                  <w:rPr>
                    <w:rFonts w:ascii="Arial" w:hAnsi="Arial" w:cs="Arial"/>
                    <w:b/>
                  </w:rPr>
                  <w:t>400 Frontage Rd</w:t>
                </w:r>
              </w:smartTag>
            </w:smartTag>
          </w:p>
          <w:p w:rsidR="00D96069" w:rsidRDefault="00D96069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/>
                  </w:rPr>
                  <w:t>West Haven</w:t>
                </w:r>
              </w:smartTag>
              <w:r>
                <w:rPr>
                  <w:rFonts w:ascii="Arial" w:hAnsi="Arial" w:cs="Arial"/>
                  <w:b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Arial" w:hAnsi="Arial" w:cs="Arial"/>
                    <w:b/>
                  </w:rPr>
                  <w:t>CT</w:t>
                </w:r>
              </w:smartTag>
              <w:r>
                <w:rPr>
                  <w:rFonts w:ascii="Arial" w:hAnsi="Arial" w:cs="Arial"/>
                  <w:b/>
                </w:rPr>
                <w:t xml:space="preserve"> 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</w:rPr>
                  <w:t>06516</w:t>
                </w:r>
              </w:smartTag>
            </w:smartTag>
          </w:p>
          <w:p w:rsidR="00D96069" w:rsidRPr="00406EC7" w:rsidRDefault="00D96069" w:rsidP="00E5202C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7379C1" w:rsidRDefault="00D96069" w:rsidP="00E5202C">
            <w:pPr>
              <w:jc w:val="right"/>
              <w:rPr>
                <w:rFonts w:ascii="Arial" w:hAnsi="Arial" w:cs="Arial"/>
                <w:u w:val="single"/>
              </w:rPr>
            </w:pPr>
            <w:r w:rsidRPr="007379C1"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7" w:type="dxa"/>
            <w:gridSpan w:val="2"/>
          </w:tcPr>
          <w:p w:rsidR="00D96069" w:rsidRPr="00956BD3" w:rsidRDefault="00D96069" w:rsidP="00D96069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N1976684-01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937D0B" w:rsidRDefault="00D96069" w:rsidP="00E5202C">
            <w:pPr>
              <w:rPr>
                <w:rFonts w:ascii="Arial" w:hAnsi="Arial" w:cs="Arial"/>
                <w:b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E-Mail</w:t>
            </w:r>
            <w:r w:rsidRPr="00926D32">
              <w:rPr>
                <w:rFonts w:ascii="Arial" w:hAnsi="Arial" w:cs="Arial"/>
                <w:b/>
              </w:rPr>
              <w:t xml:space="preserve">:  </w:t>
            </w:r>
            <w:hyperlink r:id="rId10" w:history="1">
              <w:r w:rsidRPr="00242CEA"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Report Date: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03/08/2019</w:t>
            </w:r>
          </w:p>
        </w:tc>
      </w:tr>
      <w:tr w:rsidR="00A35D2C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trHeight w:val="68"/>
          <w:jc w:val="center"/>
        </w:trPr>
        <w:tc>
          <w:tcPr>
            <w:tcW w:w="4689" w:type="dxa"/>
            <w:gridSpan w:val="2"/>
          </w:tcPr>
          <w:p w:rsidR="00A35D2C" w:rsidRPr="00926D32" w:rsidRDefault="00A35D2C" w:rsidP="002A23BB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35D2C" w:rsidRPr="00AD707C" w:rsidRDefault="00A35D2C" w:rsidP="002A23BB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A35D2C" w:rsidRPr="00065809" w:rsidRDefault="00A35D2C" w:rsidP="002A23BB">
            <w:pPr>
              <w:jc w:val="right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3707" w:type="dxa"/>
            <w:gridSpan w:val="3"/>
          </w:tcPr>
          <w:p w:rsidR="00A35D2C" w:rsidRPr="00065809" w:rsidRDefault="00A35D2C" w:rsidP="002A23BB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A35D2C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594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A35D2C" w:rsidRPr="00AD707C" w:rsidRDefault="00A35D2C" w:rsidP="002A23BB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D96069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306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D96069" w:rsidRPr="00AD707C" w:rsidRDefault="00D96069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D96069" w:rsidRPr="004661AF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02/22/2019   11:15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D96069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461"/>
          <w:jc w:val="center"/>
        </w:trPr>
        <w:tc>
          <w:tcPr>
            <w:tcW w:w="2328" w:type="dxa"/>
            <w:gridSpan w:val="2"/>
            <w:tcBorders>
              <w:top w:val="nil"/>
              <w:bottom w:val="nil"/>
            </w:tcBorders>
            <w:vAlign w:val="center"/>
          </w:tcPr>
          <w:p w:rsidR="00D96069" w:rsidRPr="00AD707C" w:rsidRDefault="00D96069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096" w:type="dxa"/>
            <w:gridSpan w:val="5"/>
            <w:tcBorders>
              <w:top w:val="nil"/>
              <w:bottom w:val="nil"/>
            </w:tcBorders>
            <w:vAlign w:val="center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1976684-01</w:t>
            </w:r>
          </w:p>
        </w:tc>
      </w:tr>
      <w:tr w:rsidR="00D96069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299"/>
          <w:jc w:val="center"/>
        </w:trPr>
        <w:tc>
          <w:tcPr>
            <w:tcW w:w="232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D96069" w:rsidRPr="00AD707C" w:rsidRDefault="00D96069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096" w:type="dxa"/>
            <w:gridSpan w:val="5"/>
            <w:tcBorders>
              <w:top w:val="nil"/>
              <w:bottom w:val="single" w:sz="8" w:space="0" w:color="auto"/>
            </w:tcBorders>
            <w:vAlign w:val="center"/>
          </w:tcPr>
          <w:p w:rsidR="00D96069" w:rsidRPr="002151E1" w:rsidRDefault="00D96069" w:rsidP="00D96069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CP-F5H8-190222-WX</w:t>
            </w:r>
          </w:p>
        </w:tc>
      </w:tr>
    </w:tbl>
    <w:p w:rsidR="002858FA" w:rsidRDefault="002858FA" w:rsidP="002858FA">
      <w:pPr>
        <w:rPr>
          <w:rFonts w:ascii="Arial" w:hAnsi="Arial" w:cs="Arial"/>
          <w:b/>
        </w:rPr>
      </w:pPr>
    </w:p>
    <w:p w:rsidR="00C14508" w:rsidRPr="00AD707C" w:rsidRDefault="00C14508" w:rsidP="002858FA">
      <w:pPr>
        <w:rPr>
          <w:rFonts w:ascii="Arial" w:hAnsi="Arial" w:cs="Arial"/>
          <w:b/>
        </w:rPr>
      </w:pPr>
    </w:p>
    <w:tbl>
      <w:tblPr>
        <w:tblW w:w="4994" w:type="dxa"/>
        <w:jc w:val="center"/>
        <w:tblInd w:w="8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24"/>
        <w:gridCol w:w="1099"/>
        <w:gridCol w:w="971"/>
      </w:tblGrid>
      <w:tr w:rsidR="002858FA" w:rsidRPr="00AD707C" w:rsidTr="00B871C4">
        <w:tblPrEx>
          <w:tblCellMar>
            <w:top w:w="0" w:type="dxa"/>
            <w:bottom w:w="0" w:type="dxa"/>
          </w:tblCellMar>
        </w:tblPrEx>
        <w:trPr>
          <w:cantSplit/>
          <w:trHeight w:val="351"/>
          <w:jc w:val="center"/>
        </w:trPr>
        <w:tc>
          <w:tcPr>
            <w:tcW w:w="2924" w:type="dxa"/>
            <w:tcBorders>
              <w:top w:val="single" w:sz="4" w:space="0" w:color="auto"/>
              <w:bottom w:val="nil"/>
            </w:tcBorders>
            <w:vAlign w:val="center"/>
          </w:tcPr>
          <w:p w:rsidR="002858FA" w:rsidRDefault="002858FA" w:rsidP="00B871C4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 xml:space="preserve">TERPENES </w:t>
            </w:r>
          </w:p>
          <w:p w:rsidR="002858FA" w:rsidRPr="00AD707C" w:rsidRDefault="002858FA" w:rsidP="00B871C4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(</w:t>
            </w:r>
            <w:r w:rsidRPr="00AD707C">
              <w:rPr>
                <w:rFonts w:ascii="Arial" w:hAnsi="Arial" w:cs="Arial"/>
                <w:b/>
                <w:bCs/>
                <w:u w:val="single"/>
              </w:rPr>
              <w:t>%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 Dry Weight</w:t>
            </w:r>
            <w:r w:rsidRPr="00AD707C">
              <w:rPr>
                <w:rFonts w:ascii="Arial" w:hAnsi="Arial" w:cs="Arial"/>
                <w:b/>
                <w:bCs/>
                <w:u w:val="single"/>
              </w:rPr>
              <w:t>)</w:t>
            </w:r>
          </w:p>
        </w:tc>
        <w:tc>
          <w:tcPr>
            <w:tcW w:w="1099" w:type="dxa"/>
            <w:tcBorders>
              <w:top w:val="single" w:sz="4" w:space="0" w:color="auto"/>
              <w:bottom w:val="nil"/>
            </w:tcBorders>
            <w:vAlign w:val="center"/>
          </w:tcPr>
          <w:p w:rsidR="002858FA" w:rsidRPr="00AD707C" w:rsidRDefault="002858FA" w:rsidP="00B871C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971" w:type="dxa"/>
            <w:tcBorders>
              <w:top w:val="single" w:sz="4" w:space="0" w:color="auto"/>
              <w:bottom w:val="nil"/>
            </w:tcBorders>
            <w:vAlign w:val="center"/>
          </w:tcPr>
          <w:p w:rsidR="002858FA" w:rsidRPr="00AD707C" w:rsidRDefault="002858FA" w:rsidP="00B871C4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</w:tr>
      <w:tr w:rsidR="002858FA" w:rsidRPr="00AD707C" w:rsidTr="00B871C4">
        <w:tblPrEx>
          <w:tblCellMar>
            <w:top w:w="0" w:type="dxa"/>
            <w:bottom w:w="0" w:type="dxa"/>
          </w:tblCellMar>
        </w:tblPrEx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2858FA" w:rsidRPr="00AD707C" w:rsidRDefault="002858FA" w:rsidP="00B871C4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a-pinene</w:t>
            </w:r>
          </w:p>
        </w:tc>
        <w:tc>
          <w:tcPr>
            <w:tcW w:w="1099" w:type="dxa"/>
            <w:vAlign w:val="center"/>
          </w:tcPr>
          <w:p w:rsidR="002858FA" w:rsidRPr="00AD707C" w:rsidRDefault="00E05321" w:rsidP="00E05321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</w:t>
            </w:r>
            <w:r w:rsidR="00304575">
              <w:rPr>
                <w:rFonts w:ascii="Arial" w:hAnsi="Arial" w:cs="Arial"/>
                <w:bCs/>
              </w:rPr>
              <w:t>0.0</w:t>
            </w:r>
            <w:r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971" w:type="dxa"/>
            <w:vAlign w:val="center"/>
          </w:tcPr>
          <w:p w:rsidR="002858FA" w:rsidRPr="00AD707C" w:rsidRDefault="002858FA" w:rsidP="00B871C4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2858FA" w:rsidRPr="00AD707C" w:rsidTr="00B871C4">
        <w:tblPrEx>
          <w:tblCellMar>
            <w:top w:w="0" w:type="dxa"/>
            <w:bottom w:w="0" w:type="dxa"/>
          </w:tblCellMar>
        </w:tblPrEx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2858FA" w:rsidRPr="00AD707C" w:rsidRDefault="002858FA" w:rsidP="00B871C4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b-</w:t>
            </w:r>
            <w:proofErr w:type="spellStart"/>
            <w:r w:rsidR="00C14508">
              <w:rPr>
                <w:rFonts w:ascii="Arial" w:hAnsi="Arial" w:cs="Arial"/>
              </w:rPr>
              <w:t>pirene</w:t>
            </w:r>
            <w:proofErr w:type="spellEnd"/>
          </w:p>
        </w:tc>
        <w:tc>
          <w:tcPr>
            <w:tcW w:w="1099" w:type="dxa"/>
            <w:vAlign w:val="center"/>
          </w:tcPr>
          <w:p w:rsidR="002858FA" w:rsidRPr="00AD707C" w:rsidRDefault="003232BA" w:rsidP="003232BA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</w:t>
            </w:r>
            <w:r w:rsidR="00117574">
              <w:rPr>
                <w:rFonts w:ascii="Arial" w:hAnsi="Arial" w:cs="Arial"/>
                <w:bCs/>
              </w:rPr>
              <w:t>0.</w:t>
            </w:r>
            <w:r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971" w:type="dxa"/>
            <w:vAlign w:val="center"/>
          </w:tcPr>
          <w:p w:rsidR="002858FA" w:rsidRPr="00AD707C" w:rsidRDefault="002858FA" w:rsidP="00B871C4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2858FA" w:rsidRPr="00AD707C" w:rsidTr="00B871C4">
        <w:tblPrEx>
          <w:tblCellMar>
            <w:top w:w="0" w:type="dxa"/>
            <w:bottom w:w="0" w:type="dxa"/>
          </w:tblCellMar>
        </w:tblPrEx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2858FA" w:rsidRPr="00AD707C" w:rsidRDefault="00C14508" w:rsidP="00B871C4">
            <w:pPr>
              <w:pStyle w:val="Footnote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b-myrcene</w:t>
            </w:r>
          </w:p>
        </w:tc>
        <w:tc>
          <w:tcPr>
            <w:tcW w:w="1099" w:type="dxa"/>
            <w:vAlign w:val="center"/>
          </w:tcPr>
          <w:p w:rsidR="002858FA" w:rsidRPr="00AD707C" w:rsidRDefault="00304575" w:rsidP="00D96069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0.</w:t>
            </w:r>
            <w:r w:rsidR="00D96069">
              <w:rPr>
                <w:rFonts w:ascii="Arial" w:hAnsi="Arial" w:cs="Arial"/>
                <w:bCs/>
              </w:rPr>
              <w:t>11</w:t>
            </w:r>
          </w:p>
        </w:tc>
        <w:tc>
          <w:tcPr>
            <w:tcW w:w="971" w:type="dxa"/>
            <w:vAlign w:val="center"/>
          </w:tcPr>
          <w:p w:rsidR="002858FA" w:rsidRPr="00AD707C" w:rsidRDefault="002858FA" w:rsidP="00B871C4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2858FA" w:rsidRPr="00AD707C" w:rsidTr="00B871C4">
        <w:tblPrEx>
          <w:tblCellMar>
            <w:top w:w="0" w:type="dxa"/>
            <w:bottom w:w="0" w:type="dxa"/>
          </w:tblCellMar>
        </w:tblPrEx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2858FA" w:rsidRPr="00AD707C" w:rsidRDefault="002858FA" w:rsidP="00B871C4">
            <w:pPr>
              <w:pStyle w:val="Footnote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Pr="00AD707C">
              <w:rPr>
                <w:rFonts w:ascii="Arial" w:hAnsi="Arial" w:cs="Arial"/>
              </w:rPr>
              <w:t>imonene</w:t>
            </w:r>
          </w:p>
        </w:tc>
        <w:tc>
          <w:tcPr>
            <w:tcW w:w="1099" w:type="dxa"/>
            <w:vAlign w:val="center"/>
          </w:tcPr>
          <w:p w:rsidR="002858FA" w:rsidRPr="00AD707C" w:rsidRDefault="00304575" w:rsidP="00D96069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0.</w:t>
            </w:r>
            <w:r w:rsidR="00D96069">
              <w:rPr>
                <w:rFonts w:ascii="Arial" w:hAnsi="Arial" w:cs="Arial"/>
                <w:bCs/>
              </w:rPr>
              <w:t>18</w:t>
            </w:r>
          </w:p>
        </w:tc>
        <w:tc>
          <w:tcPr>
            <w:tcW w:w="971" w:type="dxa"/>
            <w:vAlign w:val="center"/>
          </w:tcPr>
          <w:p w:rsidR="002858FA" w:rsidRPr="00AD707C" w:rsidRDefault="002858FA" w:rsidP="00B871C4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2858FA" w:rsidRPr="00AD707C" w:rsidTr="00B871C4">
        <w:tblPrEx>
          <w:tblCellMar>
            <w:top w:w="0" w:type="dxa"/>
            <w:bottom w:w="0" w:type="dxa"/>
          </w:tblCellMar>
        </w:tblPrEx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2858FA" w:rsidRPr="00AD707C" w:rsidRDefault="002858FA" w:rsidP="00B871C4">
            <w:pPr>
              <w:pStyle w:val="FootnoteTex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o</w:t>
            </w:r>
            <w:r w:rsidRPr="00AD707C">
              <w:rPr>
                <w:rFonts w:ascii="Arial" w:hAnsi="Arial" w:cs="Arial"/>
              </w:rPr>
              <w:t>cimene</w:t>
            </w:r>
            <w:proofErr w:type="spellEnd"/>
          </w:p>
        </w:tc>
        <w:tc>
          <w:tcPr>
            <w:tcW w:w="1099" w:type="dxa"/>
            <w:vAlign w:val="center"/>
          </w:tcPr>
          <w:p w:rsidR="002858FA" w:rsidRPr="00AD707C" w:rsidRDefault="006C0E40" w:rsidP="006C0E40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</w:t>
            </w:r>
            <w:r w:rsidR="003232BA">
              <w:rPr>
                <w:rFonts w:ascii="Arial" w:hAnsi="Arial" w:cs="Arial"/>
                <w:bCs/>
              </w:rPr>
              <w:t>0.</w:t>
            </w:r>
            <w:r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971" w:type="dxa"/>
            <w:vAlign w:val="center"/>
          </w:tcPr>
          <w:p w:rsidR="002858FA" w:rsidRPr="00AD707C" w:rsidRDefault="002858FA" w:rsidP="00B871C4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2858FA" w:rsidRPr="00AD707C" w:rsidTr="00B871C4">
        <w:tblPrEx>
          <w:tblCellMar>
            <w:top w:w="0" w:type="dxa"/>
            <w:bottom w:w="0" w:type="dxa"/>
          </w:tblCellMar>
        </w:tblPrEx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2858FA" w:rsidRPr="00AD707C" w:rsidRDefault="002858FA" w:rsidP="00B871C4">
            <w:pPr>
              <w:pStyle w:val="Footnote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</w:t>
            </w:r>
            <w:r w:rsidRPr="00AD707C">
              <w:rPr>
                <w:rFonts w:ascii="Arial" w:hAnsi="Arial" w:cs="Arial"/>
              </w:rPr>
              <w:t>inalool</w:t>
            </w:r>
          </w:p>
        </w:tc>
        <w:tc>
          <w:tcPr>
            <w:tcW w:w="1099" w:type="dxa"/>
            <w:vAlign w:val="center"/>
          </w:tcPr>
          <w:p w:rsidR="002858FA" w:rsidRPr="00AD707C" w:rsidRDefault="00D96069" w:rsidP="00E05321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1.52</w:t>
            </w:r>
          </w:p>
        </w:tc>
        <w:tc>
          <w:tcPr>
            <w:tcW w:w="971" w:type="dxa"/>
            <w:vAlign w:val="center"/>
          </w:tcPr>
          <w:p w:rsidR="002858FA" w:rsidRPr="00AD707C" w:rsidRDefault="002858FA" w:rsidP="00B871C4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C14508" w:rsidRPr="00AD707C" w:rsidTr="00B871C4">
        <w:tblPrEx>
          <w:tblCellMar>
            <w:top w:w="0" w:type="dxa"/>
            <w:bottom w:w="0" w:type="dxa"/>
          </w:tblCellMar>
        </w:tblPrEx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C14508" w:rsidRPr="00AD707C" w:rsidRDefault="00C14508" w:rsidP="007B06F5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b-</w:t>
            </w:r>
            <w:proofErr w:type="spellStart"/>
            <w:r w:rsidRPr="00AD707C">
              <w:rPr>
                <w:rFonts w:ascii="Arial" w:hAnsi="Arial" w:cs="Arial"/>
              </w:rPr>
              <w:t>caryophyllene</w:t>
            </w:r>
            <w:proofErr w:type="spellEnd"/>
          </w:p>
        </w:tc>
        <w:tc>
          <w:tcPr>
            <w:tcW w:w="1099" w:type="dxa"/>
            <w:vAlign w:val="center"/>
          </w:tcPr>
          <w:p w:rsidR="00C14508" w:rsidRPr="00AD707C" w:rsidRDefault="00D96069" w:rsidP="00D96069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</w:t>
            </w:r>
            <w:r w:rsidR="00633A3D">
              <w:rPr>
                <w:rFonts w:ascii="Arial" w:hAnsi="Arial" w:cs="Arial"/>
                <w:bCs/>
              </w:rPr>
              <w:t>.</w:t>
            </w:r>
            <w:r>
              <w:rPr>
                <w:rFonts w:ascii="Arial" w:hAnsi="Arial" w:cs="Arial"/>
                <w:bCs/>
              </w:rPr>
              <w:t>30</w:t>
            </w:r>
          </w:p>
        </w:tc>
        <w:tc>
          <w:tcPr>
            <w:tcW w:w="971" w:type="dxa"/>
            <w:vAlign w:val="center"/>
          </w:tcPr>
          <w:p w:rsidR="00C14508" w:rsidRPr="00AD707C" w:rsidRDefault="00C14508" w:rsidP="007B06F5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  <w:tr w:rsidR="00C14508" w:rsidRPr="00AD707C" w:rsidTr="00B871C4">
        <w:tblPrEx>
          <w:tblCellMar>
            <w:top w:w="0" w:type="dxa"/>
            <w:bottom w:w="0" w:type="dxa"/>
          </w:tblCellMar>
        </w:tblPrEx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C14508" w:rsidRPr="00AD707C" w:rsidRDefault="00C14508" w:rsidP="007B06F5">
            <w:pPr>
              <w:pStyle w:val="FootnoteTex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</w:t>
            </w:r>
            <w:r w:rsidRPr="00AD707C">
              <w:rPr>
                <w:rFonts w:ascii="Arial" w:hAnsi="Arial" w:cs="Arial"/>
              </w:rPr>
              <w:t>umulene</w:t>
            </w:r>
            <w:proofErr w:type="spellEnd"/>
          </w:p>
        </w:tc>
        <w:tc>
          <w:tcPr>
            <w:tcW w:w="1099" w:type="dxa"/>
            <w:vAlign w:val="center"/>
          </w:tcPr>
          <w:p w:rsidR="00C14508" w:rsidRPr="00AD707C" w:rsidRDefault="00CE4957" w:rsidP="00D96069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0.</w:t>
            </w:r>
            <w:r w:rsidR="00D96069">
              <w:rPr>
                <w:rFonts w:ascii="Arial" w:hAnsi="Arial" w:cs="Arial"/>
                <w:bCs/>
              </w:rPr>
              <w:t>43</w:t>
            </w:r>
          </w:p>
        </w:tc>
        <w:tc>
          <w:tcPr>
            <w:tcW w:w="971" w:type="dxa"/>
            <w:vAlign w:val="center"/>
          </w:tcPr>
          <w:p w:rsidR="00C14508" w:rsidRPr="00AD707C" w:rsidRDefault="00C14508" w:rsidP="007B06F5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</w:tbl>
    <w:p w:rsidR="002858FA" w:rsidRDefault="002858FA" w:rsidP="002858FA">
      <w:pPr>
        <w:rPr>
          <w:rFonts w:ascii="Arial" w:hAnsi="Arial" w:cs="Arial"/>
        </w:rPr>
      </w:pPr>
    </w:p>
    <w:tbl>
      <w:tblPr>
        <w:tblW w:w="4994" w:type="dxa"/>
        <w:jc w:val="center"/>
        <w:tblInd w:w="8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24"/>
        <w:gridCol w:w="1099"/>
        <w:gridCol w:w="971"/>
      </w:tblGrid>
      <w:tr w:rsidR="003232BA" w:rsidRPr="00AD707C" w:rsidTr="003232BA">
        <w:tblPrEx>
          <w:tblCellMar>
            <w:top w:w="0" w:type="dxa"/>
            <w:bottom w:w="0" w:type="dxa"/>
          </w:tblCellMar>
        </w:tblPrEx>
        <w:trPr>
          <w:cantSplit/>
          <w:trHeight w:val="259"/>
          <w:jc w:val="center"/>
        </w:trPr>
        <w:tc>
          <w:tcPr>
            <w:tcW w:w="2924" w:type="dxa"/>
            <w:vAlign w:val="center"/>
          </w:tcPr>
          <w:p w:rsidR="003232BA" w:rsidRPr="00AD707C" w:rsidRDefault="003232BA" w:rsidP="003232BA">
            <w:pPr>
              <w:pStyle w:val="FootnoteTex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Residual Alcohol</w:t>
            </w:r>
          </w:p>
        </w:tc>
        <w:tc>
          <w:tcPr>
            <w:tcW w:w="1099" w:type="dxa"/>
            <w:vAlign w:val="center"/>
          </w:tcPr>
          <w:p w:rsidR="003232BA" w:rsidRPr="00AD707C" w:rsidRDefault="003232BA" w:rsidP="00D96069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0.</w:t>
            </w:r>
            <w:r w:rsidR="00D96069">
              <w:rPr>
                <w:rFonts w:ascii="Arial" w:hAnsi="Arial" w:cs="Arial"/>
                <w:bCs/>
              </w:rPr>
              <w:t>07</w:t>
            </w:r>
          </w:p>
        </w:tc>
        <w:tc>
          <w:tcPr>
            <w:tcW w:w="971" w:type="dxa"/>
            <w:vAlign w:val="center"/>
          </w:tcPr>
          <w:p w:rsidR="003232BA" w:rsidRPr="00AD707C" w:rsidRDefault="003232BA" w:rsidP="003232BA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%</w:t>
            </w:r>
          </w:p>
        </w:tc>
      </w:tr>
    </w:tbl>
    <w:p w:rsidR="00C14508" w:rsidRDefault="00C14508" w:rsidP="002858FA">
      <w:pPr>
        <w:rPr>
          <w:rFonts w:ascii="Arial" w:hAnsi="Arial" w:cs="Arial"/>
        </w:rPr>
      </w:pPr>
    </w:p>
    <w:p w:rsidR="00D23259" w:rsidRDefault="00D23259" w:rsidP="002858FA">
      <w:pPr>
        <w:rPr>
          <w:rFonts w:ascii="Arial" w:hAnsi="Arial" w:cs="Arial"/>
        </w:rPr>
      </w:pPr>
    </w:p>
    <w:p w:rsidR="00484BD2" w:rsidRDefault="00484BD2" w:rsidP="002858FA">
      <w:pPr>
        <w:rPr>
          <w:rFonts w:ascii="Arial" w:hAnsi="Arial" w:cs="Arial"/>
        </w:rPr>
      </w:pPr>
    </w:p>
    <w:p w:rsidR="00EB71D8" w:rsidRPr="00AD707C" w:rsidRDefault="00EB71D8" w:rsidP="002858FA">
      <w:pPr>
        <w:rPr>
          <w:rFonts w:ascii="Arial" w:hAnsi="Arial" w:cs="Arial"/>
        </w:rPr>
      </w:pPr>
    </w:p>
    <w:p w:rsidR="002858FA" w:rsidRDefault="002858FA" w:rsidP="002858FA">
      <w:pPr>
        <w:ind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METHODS:</w:t>
      </w:r>
      <w:r w:rsidRPr="00AD707C">
        <w:rPr>
          <w:rFonts w:ascii="Arial" w:hAnsi="Arial" w:cs="Arial"/>
          <w:b/>
        </w:rPr>
        <w:tab/>
        <w:t>GC</w:t>
      </w:r>
      <w:proofErr w:type="gramStart"/>
      <w:r w:rsidRPr="00AD707C">
        <w:rPr>
          <w:rFonts w:ascii="Arial" w:hAnsi="Arial" w:cs="Arial"/>
          <w:b/>
        </w:rPr>
        <w:t>,  GC</w:t>
      </w:r>
      <w:proofErr w:type="gramEnd"/>
      <w:r w:rsidRPr="00AD707C">
        <w:rPr>
          <w:rFonts w:ascii="Arial" w:hAnsi="Arial" w:cs="Arial"/>
          <w:b/>
        </w:rPr>
        <w:t>/MS</w:t>
      </w:r>
    </w:p>
    <w:p w:rsidR="00C14508" w:rsidRPr="00AD707C" w:rsidRDefault="00C14508" w:rsidP="002858FA">
      <w:pPr>
        <w:ind w:firstLine="720"/>
        <w:rPr>
          <w:rFonts w:ascii="Arial" w:hAnsi="Arial" w:cs="Arial"/>
          <w:b/>
        </w:rPr>
      </w:pPr>
    </w:p>
    <w:p w:rsidR="002858FA" w:rsidRPr="00AD707C" w:rsidRDefault="002858FA" w:rsidP="002858FA">
      <w:pPr>
        <w:ind w:firstLine="720"/>
        <w:rPr>
          <w:rFonts w:ascii="Arial" w:hAnsi="Arial" w:cs="Arial"/>
          <w:sz w:val="21"/>
          <w:szCs w:val="21"/>
          <w:u w:val="single"/>
        </w:rPr>
      </w:pPr>
      <w:r w:rsidRPr="00AD707C">
        <w:rPr>
          <w:rFonts w:ascii="Arial" w:hAnsi="Arial" w:cs="Arial"/>
          <w:sz w:val="21"/>
          <w:szCs w:val="21"/>
          <w:u w:val="single"/>
        </w:rPr>
        <w:t>Comments:</w:t>
      </w:r>
    </w:p>
    <w:p w:rsidR="002858FA" w:rsidRDefault="002858FA" w:rsidP="002858FA">
      <w:pPr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AD707C"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>
        <w:rPr>
          <w:rFonts w:ascii="Arial" w:hAnsi="Arial" w:cs="Arial"/>
          <w:sz w:val="21"/>
          <w:szCs w:val="21"/>
        </w:rPr>
        <w:t>0</w:t>
      </w:r>
      <w:r w:rsidR="00E05321">
        <w:rPr>
          <w:rFonts w:ascii="Arial" w:hAnsi="Arial" w:cs="Arial"/>
          <w:sz w:val="21"/>
          <w:szCs w:val="21"/>
        </w:rPr>
        <w:t>2</w:t>
      </w:r>
      <w:r w:rsidR="00E5202C">
        <w:rPr>
          <w:rFonts w:ascii="Arial" w:hAnsi="Arial" w:cs="Arial"/>
          <w:sz w:val="21"/>
          <w:szCs w:val="21"/>
        </w:rPr>
        <w:t>/</w:t>
      </w:r>
      <w:r w:rsidR="00E05321">
        <w:rPr>
          <w:rFonts w:ascii="Arial" w:hAnsi="Arial" w:cs="Arial"/>
          <w:sz w:val="21"/>
          <w:szCs w:val="21"/>
        </w:rPr>
        <w:t>2</w:t>
      </w:r>
      <w:r w:rsidR="00D96069">
        <w:rPr>
          <w:rFonts w:ascii="Arial" w:hAnsi="Arial" w:cs="Arial"/>
          <w:sz w:val="21"/>
          <w:szCs w:val="21"/>
        </w:rPr>
        <w:t>2</w:t>
      </w:r>
      <w:r w:rsidR="00E05321">
        <w:rPr>
          <w:rFonts w:ascii="Arial" w:hAnsi="Arial" w:cs="Arial"/>
          <w:sz w:val="21"/>
          <w:szCs w:val="21"/>
        </w:rPr>
        <w:t>/</w:t>
      </w:r>
      <w:r w:rsidR="00E5202C">
        <w:rPr>
          <w:rFonts w:ascii="Arial" w:hAnsi="Arial" w:cs="Arial"/>
          <w:sz w:val="21"/>
          <w:szCs w:val="21"/>
        </w:rPr>
        <w:t>2019</w:t>
      </w:r>
    </w:p>
    <w:p w:rsidR="00C14508" w:rsidRDefault="00C14508" w:rsidP="00C14508">
      <w:pPr>
        <w:ind w:left="720"/>
        <w:rPr>
          <w:rFonts w:ascii="Arial" w:hAnsi="Arial" w:cs="Arial"/>
          <w:sz w:val="21"/>
          <w:szCs w:val="21"/>
        </w:rPr>
      </w:pPr>
    </w:p>
    <w:p w:rsidR="00C14508" w:rsidRPr="00AD707C" w:rsidRDefault="00C14508" w:rsidP="00C14508">
      <w:pPr>
        <w:ind w:left="720"/>
        <w:rPr>
          <w:rFonts w:ascii="Arial" w:hAnsi="Arial" w:cs="Arial"/>
          <w:sz w:val="21"/>
          <w:szCs w:val="21"/>
        </w:rPr>
      </w:pPr>
    </w:p>
    <w:p w:rsidR="002858FA" w:rsidRPr="00AD707C" w:rsidRDefault="002858FA" w:rsidP="002858FA">
      <w:pPr>
        <w:ind w:left="4320" w:firstLine="72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Approved  By</w:t>
      </w:r>
      <w:proofErr w:type="gramEnd"/>
      <w:r w:rsidRPr="00AD707C">
        <w:rPr>
          <w:rFonts w:ascii="Arial" w:hAnsi="Arial" w:cs="Arial"/>
          <w:b/>
        </w:rPr>
        <w:t>:</w:t>
      </w:r>
      <w:r w:rsidRPr="00AD707C">
        <w:rPr>
          <w:rFonts w:ascii="Arial" w:hAnsi="Arial" w:cs="Arial"/>
        </w:rPr>
        <w:pict>
          <v:shape id="_x0000_i1027" type="#_x0000_t75" style="width:139.5pt;height:34.5pt">
            <v:imagedata r:id="rId8" o:title="Signature 2 jpg"/>
          </v:shape>
        </w:pict>
      </w:r>
    </w:p>
    <w:p w:rsidR="002858FA" w:rsidRDefault="002858FA" w:rsidP="002858FA">
      <w:pPr>
        <w:ind w:left="5760"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>Alan C. Johnson, Laboratory Director</w:t>
      </w:r>
    </w:p>
    <w:p w:rsidR="00926D32" w:rsidRDefault="00926D32" w:rsidP="002858FA">
      <w:pPr>
        <w:ind w:left="5760" w:firstLine="720"/>
        <w:rPr>
          <w:rFonts w:ascii="Arial" w:hAnsi="Arial" w:cs="Arial"/>
          <w:b/>
        </w:rPr>
      </w:pPr>
    </w:p>
    <w:p w:rsidR="00926D32" w:rsidRDefault="00926D32" w:rsidP="002858FA">
      <w:pPr>
        <w:ind w:left="5760" w:firstLine="720"/>
        <w:rPr>
          <w:rFonts w:ascii="Arial" w:hAnsi="Arial" w:cs="Arial"/>
          <w:b/>
        </w:rPr>
      </w:pPr>
    </w:p>
    <w:p w:rsidR="00727FC1" w:rsidRDefault="00727FC1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0D24FB" w:rsidRDefault="000D24FB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C14508" w:rsidRDefault="00C14508" w:rsidP="00F07221">
      <w:pPr>
        <w:rPr>
          <w:rFonts w:ascii="Arial" w:hAnsi="Arial" w:cs="Arial"/>
          <w:b/>
          <w:u w:val="single"/>
        </w:rPr>
      </w:pPr>
    </w:p>
    <w:p w:rsidR="00A35D2C" w:rsidRPr="00AD707C" w:rsidRDefault="00A35D2C" w:rsidP="00A35D2C">
      <w:pPr>
        <w:ind w:left="432"/>
        <w:outlineLvl w:val="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Report To:</w:t>
      </w:r>
    </w:p>
    <w:tbl>
      <w:tblPr>
        <w:tblW w:w="10945" w:type="dxa"/>
        <w:jc w:val="center"/>
        <w:tblInd w:w="-217" w:type="dxa"/>
        <w:tblLayout w:type="fixed"/>
        <w:tblLook w:val="0000"/>
      </w:tblPr>
      <w:tblGrid>
        <w:gridCol w:w="299"/>
        <w:gridCol w:w="2029"/>
        <w:gridCol w:w="2660"/>
        <w:gridCol w:w="270"/>
        <w:gridCol w:w="1980"/>
        <w:gridCol w:w="360"/>
        <w:gridCol w:w="2826"/>
        <w:gridCol w:w="521"/>
      </w:tblGrid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406EC7" w:rsidRDefault="00D96069" w:rsidP="00E5202C">
            <w:pPr>
              <w:rPr>
                <w:rFonts w:ascii="Arial" w:hAnsi="Arial" w:cs="Arial"/>
                <w:b/>
              </w:rPr>
            </w:pPr>
            <w:r w:rsidRPr="00406EC7"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  <w:bCs/>
              </w:rPr>
            </w:pPr>
            <w:r w:rsidRPr="00050D5A"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02/22/2019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406EC7" w:rsidRDefault="00D96069" w:rsidP="00E5202C">
            <w:pPr>
              <w:rPr>
                <w:rFonts w:ascii="Arial" w:hAnsi="Arial" w:cs="Arial"/>
                <w:b/>
                <w:i/>
                <w:u w:val="single"/>
              </w:rPr>
            </w:pPr>
            <w:r w:rsidRPr="00406EC7">
              <w:rPr>
                <w:rFonts w:ascii="Arial" w:hAnsi="Arial" w:cs="Arial"/>
                <w:b/>
                <w:i/>
                <w:u w:val="single"/>
              </w:rPr>
              <w:t>Attn:  Elaine Lonergan</w:t>
            </w: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Date Tested: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02/27 – 03/01 2019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trHeight w:val="506"/>
          <w:jc w:val="center"/>
        </w:trPr>
        <w:tc>
          <w:tcPr>
            <w:tcW w:w="4689" w:type="dxa"/>
            <w:gridSpan w:val="2"/>
          </w:tcPr>
          <w:p w:rsidR="00D96069" w:rsidRDefault="00D96069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Street">
              <w:smartTag w:uri="urn:schemas-microsoft-com:office:smarttags" w:element="address">
                <w:r w:rsidRPr="00406EC7">
                  <w:rPr>
                    <w:rFonts w:ascii="Arial" w:hAnsi="Arial" w:cs="Arial"/>
                    <w:b/>
                  </w:rPr>
                  <w:t>400 Frontage Rd</w:t>
                </w:r>
              </w:smartTag>
            </w:smartTag>
          </w:p>
          <w:p w:rsidR="00D96069" w:rsidRDefault="00D96069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/>
                  </w:rPr>
                  <w:t>West Haven</w:t>
                </w:r>
              </w:smartTag>
              <w:r>
                <w:rPr>
                  <w:rFonts w:ascii="Arial" w:hAnsi="Arial" w:cs="Arial"/>
                  <w:b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Arial" w:hAnsi="Arial" w:cs="Arial"/>
                    <w:b/>
                  </w:rPr>
                  <w:t>CT</w:t>
                </w:r>
              </w:smartTag>
              <w:r>
                <w:rPr>
                  <w:rFonts w:ascii="Arial" w:hAnsi="Arial" w:cs="Arial"/>
                  <w:b/>
                </w:rPr>
                <w:t xml:space="preserve"> 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</w:rPr>
                  <w:t>06516</w:t>
                </w:r>
              </w:smartTag>
            </w:smartTag>
          </w:p>
          <w:p w:rsidR="00D96069" w:rsidRPr="00406EC7" w:rsidRDefault="00D96069" w:rsidP="00E5202C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7379C1" w:rsidRDefault="00D96069" w:rsidP="00E5202C">
            <w:pPr>
              <w:jc w:val="right"/>
              <w:rPr>
                <w:rFonts w:ascii="Arial" w:hAnsi="Arial" w:cs="Arial"/>
                <w:u w:val="single"/>
              </w:rPr>
            </w:pPr>
            <w:r w:rsidRPr="007379C1"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7" w:type="dxa"/>
            <w:gridSpan w:val="2"/>
          </w:tcPr>
          <w:p w:rsidR="00D96069" w:rsidRPr="00956BD3" w:rsidRDefault="00D96069" w:rsidP="00D96069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N1976684-01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937D0B" w:rsidRDefault="00D96069" w:rsidP="00E5202C">
            <w:pPr>
              <w:rPr>
                <w:rFonts w:ascii="Arial" w:hAnsi="Arial" w:cs="Arial"/>
                <w:b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E-Mail</w:t>
            </w:r>
            <w:r w:rsidRPr="00926D32">
              <w:rPr>
                <w:rFonts w:ascii="Arial" w:hAnsi="Arial" w:cs="Arial"/>
                <w:b/>
              </w:rPr>
              <w:t xml:space="preserve">:  </w:t>
            </w:r>
            <w:hyperlink r:id="rId11" w:history="1">
              <w:r w:rsidRPr="00242CEA"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Report Date: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03/08/2019</w:t>
            </w:r>
          </w:p>
        </w:tc>
      </w:tr>
      <w:tr w:rsidR="00A35D2C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trHeight w:val="68"/>
          <w:jc w:val="center"/>
        </w:trPr>
        <w:tc>
          <w:tcPr>
            <w:tcW w:w="4689" w:type="dxa"/>
            <w:gridSpan w:val="2"/>
          </w:tcPr>
          <w:p w:rsidR="00A35D2C" w:rsidRPr="00926D32" w:rsidRDefault="00A35D2C" w:rsidP="002A23BB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35D2C" w:rsidRPr="00AD707C" w:rsidRDefault="00A35D2C" w:rsidP="002A23BB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A35D2C" w:rsidRPr="00065809" w:rsidRDefault="00A35D2C" w:rsidP="002A23BB">
            <w:pPr>
              <w:jc w:val="right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3707" w:type="dxa"/>
            <w:gridSpan w:val="3"/>
          </w:tcPr>
          <w:p w:rsidR="00A35D2C" w:rsidRPr="00065809" w:rsidRDefault="00A35D2C" w:rsidP="002A23BB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A35D2C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594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A35D2C" w:rsidRPr="00AD707C" w:rsidRDefault="00A35D2C" w:rsidP="002A23BB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D96069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306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D96069" w:rsidRPr="00AD707C" w:rsidRDefault="00D96069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D96069" w:rsidRPr="004661AF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02/22/2019   11:15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D96069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461"/>
          <w:jc w:val="center"/>
        </w:trPr>
        <w:tc>
          <w:tcPr>
            <w:tcW w:w="2328" w:type="dxa"/>
            <w:gridSpan w:val="2"/>
            <w:tcBorders>
              <w:top w:val="nil"/>
              <w:bottom w:val="nil"/>
            </w:tcBorders>
            <w:vAlign w:val="center"/>
          </w:tcPr>
          <w:p w:rsidR="00D96069" w:rsidRPr="00AD707C" w:rsidRDefault="00D96069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096" w:type="dxa"/>
            <w:gridSpan w:val="5"/>
            <w:tcBorders>
              <w:top w:val="nil"/>
              <w:bottom w:val="nil"/>
            </w:tcBorders>
            <w:vAlign w:val="center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1976684-01</w:t>
            </w:r>
          </w:p>
        </w:tc>
      </w:tr>
      <w:tr w:rsidR="00D96069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299"/>
          <w:jc w:val="center"/>
        </w:trPr>
        <w:tc>
          <w:tcPr>
            <w:tcW w:w="232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D96069" w:rsidRPr="00AD707C" w:rsidRDefault="00D96069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096" w:type="dxa"/>
            <w:gridSpan w:val="5"/>
            <w:tcBorders>
              <w:top w:val="nil"/>
              <w:bottom w:val="single" w:sz="8" w:space="0" w:color="auto"/>
            </w:tcBorders>
            <w:vAlign w:val="center"/>
          </w:tcPr>
          <w:p w:rsidR="00D96069" w:rsidRPr="002151E1" w:rsidRDefault="00D96069" w:rsidP="00D96069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CP-F5H8-190222-WX</w:t>
            </w:r>
          </w:p>
        </w:tc>
      </w:tr>
    </w:tbl>
    <w:p w:rsidR="00DF1C42" w:rsidRPr="00AD707C" w:rsidRDefault="00DF1C42" w:rsidP="00F07221">
      <w:pPr>
        <w:rPr>
          <w:rFonts w:ascii="Arial" w:hAnsi="Arial" w:cs="Arial"/>
          <w:b/>
        </w:rPr>
      </w:pPr>
    </w:p>
    <w:tbl>
      <w:tblPr>
        <w:tblW w:w="753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/>
      </w:tblPr>
      <w:tblGrid>
        <w:gridCol w:w="2340"/>
        <w:gridCol w:w="1204"/>
        <w:gridCol w:w="236"/>
        <w:gridCol w:w="1140"/>
        <w:gridCol w:w="1170"/>
        <w:gridCol w:w="1440"/>
      </w:tblGrid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3544" w:type="dxa"/>
            <w:gridSpan w:val="2"/>
            <w:tcBorders>
              <w:top w:val="single" w:sz="8" w:space="0" w:color="auto"/>
              <w:bottom w:val="nil"/>
              <w:right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PESTICIDES  LC  (MS/MS)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nil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40" w:type="dxa"/>
            <w:tcBorders>
              <w:top w:val="single" w:sz="8" w:space="0" w:color="auto"/>
              <w:bottom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70" w:type="dxa"/>
            <w:tcBorders>
              <w:top w:val="single" w:sz="8" w:space="0" w:color="auto"/>
              <w:bottom w:val="nil"/>
              <w:right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80"/>
          <w:jc w:val="center"/>
        </w:trPr>
        <w:tc>
          <w:tcPr>
            <w:tcW w:w="2340" w:type="dxa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Parameter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1140" w:type="dxa"/>
            <w:tcBorders>
              <w:top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  <w:tc>
          <w:tcPr>
            <w:tcW w:w="1170" w:type="dxa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Limits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Abamectin</w:t>
            </w:r>
          </w:p>
        </w:tc>
        <w:tc>
          <w:tcPr>
            <w:tcW w:w="1440" w:type="dxa"/>
            <w:gridSpan w:val="2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15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Acequinocyl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14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Azadiractin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60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Bifenazate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6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Bifenthrin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12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Chlormequat Chloride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30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Cyfluthrin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12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Daminozide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270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Etoxazole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24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Fenoxycarb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32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Imazalil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6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Imidacloprid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36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Myclobutanil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18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Paclobutrazol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13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Pyrethrum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3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Spinosad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12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Spiromesifen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15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Spirotetramat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30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20"/>
          <w:jc w:val="center"/>
        </w:trPr>
        <w:tc>
          <w:tcPr>
            <w:tcW w:w="2340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Trifloxystrobin</w:t>
            </w:r>
          </w:p>
        </w:tc>
        <w:tc>
          <w:tcPr>
            <w:tcW w:w="1440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&lt;0.01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mg/kg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60</w:t>
            </w:r>
          </w:p>
        </w:tc>
      </w:tr>
    </w:tbl>
    <w:p w:rsidR="00D752B8" w:rsidRPr="00AD707C" w:rsidRDefault="00D752B8" w:rsidP="00D752B8">
      <w:pPr>
        <w:ind w:firstLine="720"/>
        <w:rPr>
          <w:rFonts w:ascii="Arial" w:hAnsi="Arial" w:cs="Arial"/>
          <w:b/>
          <w:sz w:val="6"/>
          <w:szCs w:val="6"/>
        </w:rPr>
      </w:pPr>
    </w:p>
    <w:p w:rsidR="00D752B8" w:rsidRPr="00AD707C" w:rsidRDefault="00D752B8" w:rsidP="00D752B8">
      <w:pPr>
        <w:ind w:firstLine="720"/>
        <w:rPr>
          <w:rFonts w:ascii="Arial" w:hAnsi="Arial" w:cs="Arial"/>
        </w:rPr>
      </w:pPr>
      <w:r w:rsidRPr="00AD707C">
        <w:rPr>
          <w:rFonts w:ascii="Arial" w:hAnsi="Arial" w:cs="Arial"/>
        </w:rPr>
        <w:tab/>
      </w:r>
      <w:r w:rsidRPr="00AD707C">
        <w:rPr>
          <w:rFonts w:ascii="Arial" w:hAnsi="Arial" w:cs="Arial"/>
        </w:rPr>
        <w:tab/>
      </w:r>
      <w:r w:rsidRPr="00AD707C">
        <w:rPr>
          <w:rFonts w:ascii="Arial" w:hAnsi="Arial" w:cs="Arial"/>
        </w:rPr>
        <w:tab/>
      </w:r>
      <w:r w:rsidRPr="00AD707C">
        <w:rPr>
          <w:rFonts w:ascii="Arial" w:hAnsi="Arial" w:cs="Arial"/>
        </w:rPr>
        <w:tab/>
      </w:r>
      <w:r w:rsidRPr="00AD707C">
        <w:rPr>
          <w:rFonts w:ascii="Arial" w:hAnsi="Arial" w:cs="Arial"/>
        </w:rPr>
        <w:tab/>
        <w:t xml:space="preserve">LOQ = </w:t>
      </w:r>
      <w:proofErr w:type="gramStart"/>
      <w:r w:rsidRPr="00AD707C">
        <w:rPr>
          <w:rFonts w:ascii="Arial" w:hAnsi="Arial" w:cs="Arial"/>
        </w:rPr>
        <w:t>1.0  µ</w:t>
      </w:r>
      <w:proofErr w:type="gramEnd"/>
      <w:r w:rsidRPr="00AD707C">
        <w:rPr>
          <w:rFonts w:ascii="Arial" w:hAnsi="Arial" w:cs="Arial"/>
        </w:rPr>
        <w:t xml:space="preserve">g/kg     LOD = 0.1 µg/kg     </w:t>
      </w:r>
    </w:p>
    <w:p w:rsidR="00D752B8" w:rsidRPr="00AD707C" w:rsidRDefault="00D752B8" w:rsidP="00D752B8">
      <w:pPr>
        <w:ind w:firstLine="720"/>
        <w:rPr>
          <w:rFonts w:ascii="Arial" w:hAnsi="Arial" w:cs="Arial"/>
        </w:rPr>
      </w:pPr>
    </w:p>
    <w:p w:rsidR="00D752B8" w:rsidRPr="00AD707C" w:rsidRDefault="00D752B8" w:rsidP="00D752B8">
      <w:pPr>
        <w:ind w:left="720" w:firstLine="72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METHODS:</w:t>
      </w:r>
      <w:r w:rsidRPr="00AD707C">
        <w:rPr>
          <w:rFonts w:ascii="Arial" w:hAnsi="Arial" w:cs="Arial"/>
          <w:b/>
        </w:rPr>
        <w:tab/>
        <w:t>LC – MS/MS   (Restek Method)</w:t>
      </w:r>
    </w:p>
    <w:p w:rsidR="00D752B8" w:rsidRPr="00AD707C" w:rsidRDefault="00D752B8" w:rsidP="00AE5DD0">
      <w:pPr>
        <w:ind w:left="72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LIMITS</w:t>
      </w:r>
      <w:r w:rsidRPr="00AD707C">
        <w:rPr>
          <w:rFonts w:ascii="Arial" w:hAnsi="Arial" w:cs="Arial"/>
          <w:b/>
        </w:rPr>
        <w:t>:  per FAO - WHO</w:t>
      </w:r>
    </w:p>
    <w:p w:rsidR="00D752B8" w:rsidRPr="00AD707C" w:rsidRDefault="00D752B8" w:rsidP="00D752B8">
      <w:pPr>
        <w:ind w:firstLine="720"/>
        <w:rPr>
          <w:rFonts w:ascii="Arial" w:hAnsi="Arial" w:cs="Arial"/>
          <w:b/>
          <w:u w:val="single"/>
        </w:rPr>
      </w:pPr>
    </w:p>
    <w:p w:rsidR="00D752B8" w:rsidRPr="00AD707C" w:rsidRDefault="00D752B8" w:rsidP="00AE5DD0">
      <w:pPr>
        <w:ind w:firstLine="720"/>
        <w:outlineLvl w:val="0"/>
        <w:rPr>
          <w:rFonts w:ascii="Arial" w:hAnsi="Arial" w:cs="Arial"/>
          <w:sz w:val="21"/>
          <w:szCs w:val="21"/>
          <w:u w:val="single"/>
        </w:rPr>
      </w:pPr>
      <w:r w:rsidRPr="00AD707C">
        <w:rPr>
          <w:rFonts w:ascii="Arial" w:hAnsi="Arial" w:cs="Arial"/>
          <w:sz w:val="21"/>
          <w:szCs w:val="21"/>
          <w:u w:val="single"/>
        </w:rPr>
        <w:t>Comments:</w:t>
      </w:r>
    </w:p>
    <w:p w:rsidR="00D752B8" w:rsidRDefault="00D752B8" w:rsidP="00E5202C">
      <w:pPr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AD707C"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 w:rsidRPr="00E5202C">
        <w:rPr>
          <w:rFonts w:ascii="Arial" w:hAnsi="Arial" w:cs="Arial"/>
          <w:sz w:val="21"/>
          <w:szCs w:val="21"/>
        </w:rPr>
        <w:t>0</w:t>
      </w:r>
      <w:r w:rsidR="00E05321">
        <w:rPr>
          <w:rFonts w:ascii="Arial" w:hAnsi="Arial" w:cs="Arial"/>
          <w:sz w:val="21"/>
          <w:szCs w:val="21"/>
        </w:rPr>
        <w:t>2</w:t>
      </w:r>
      <w:r w:rsidR="00E5202C" w:rsidRPr="00E5202C">
        <w:rPr>
          <w:rFonts w:ascii="Arial" w:hAnsi="Arial" w:cs="Arial"/>
          <w:sz w:val="21"/>
          <w:szCs w:val="21"/>
        </w:rPr>
        <w:t>/</w:t>
      </w:r>
      <w:r w:rsidR="00E05321">
        <w:rPr>
          <w:rFonts w:ascii="Arial" w:hAnsi="Arial" w:cs="Arial"/>
          <w:sz w:val="21"/>
          <w:szCs w:val="21"/>
        </w:rPr>
        <w:t>2</w:t>
      </w:r>
      <w:r w:rsidR="00D96069">
        <w:rPr>
          <w:rFonts w:ascii="Arial" w:hAnsi="Arial" w:cs="Arial"/>
          <w:sz w:val="21"/>
          <w:szCs w:val="21"/>
        </w:rPr>
        <w:t>2</w:t>
      </w:r>
      <w:r w:rsidR="00E5202C" w:rsidRPr="00E5202C">
        <w:rPr>
          <w:rFonts w:ascii="Arial" w:hAnsi="Arial" w:cs="Arial"/>
          <w:sz w:val="21"/>
          <w:szCs w:val="21"/>
        </w:rPr>
        <w:t>/2019</w:t>
      </w:r>
    </w:p>
    <w:p w:rsidR="002E5923" w:rsidRPr="00AD707C" w:rsidRDefault="002E5923" w:rsidP="002E5923">
      <w:pPr>
        <w:rPr>
          <w:rFonts w:ascii="Arial" w:hAnsi="Arial" w:cs="Arial"/>
          <w:sz w:val="21"/>
          <w:szCs w:val="21"/>
        </w:rPr>
      </w:pPr>
    </w:p>
    <w:p w:rsidR="00D752B8" w:rsidRPr="00AD707C" w:rsidRDefault="00D752B8" w:rsidP="00AE5DD0">
      <w:pPr>
        <w:ind w:left="4320" w:firstLine="720"/>
        <w:outlineLvl w:val="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Approved  By</w:t>
      </w:r>
      <w:proofErr w:type="gramEnd"/>
      <w:r w:rsidRPr="00AD707C">
        <w:rPr>
          <w:rFonts w:ascii="Arial" w:hAnsi="Arial" w:cs="Arial"/>
          <w:b/>
        </w:rPr>
        <w:t>:</w:t>
      </w:r>
      <w:r w:rsidRPr="00AD707C">
        <w:rPr>
          <w:rFonts w:ascii="Arial" w:hAnsi="Arial" w:cs="Arial"/>
        </w:rPr>
        <w:pict>
          <v:shape id="_x0000_i1028" type="#_x0000_t75" style="width:139.5pt;height:34.5pt">
            <v:imagedata r:id="rId8" o:title="Signature 2 jpg"/>
          </v:shape>
        </w:pict>
      </w:r>
    </w:p>
    <w:p w:rsidR="00D752B8" w:rsidRPr="00AD707C" w:rsidRDefault="00D752B8" w:rsidP="00AE5DD0">
      <w:pPr>
        <w:ind w:left="576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>Alan C. Johnson, Laboratory Director</w:t>
      </w:r>
    </w:p>
    <w:p w:rsidR="00382ED8" w:rsidRPr="00AD707C" w:rsidRDefault="00D752B8" w:rsidP="00382ED8">
      <w:pPr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</w:rPr>
        <w:br w:type="page"/>
      </w:r>
    </w:p>
    <w:p w:rsidR="00A35D2C" w:rsidRPr="00AD707C" w:rsidRDefault="00A35D2C" w:rsidP="00A35D2C">
      <w:pPr>
        <w:ind w:left="432"/>
        <w:outlineLvl w:val="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Report To:</w:t>
      </w:r>
    </w:p>
    <w:tbl>
      <w:tblPr>
        <w:tblW w:w="10945" w:type="dxa"/>
        <w:jc w:val="center"/>
        <w:tblInd w:w="-217" w:type="dxa"/>
        <w:tblLayout w:type="fixed"/>
        <w:tblLook w:val="0000"/>
      </w:tblPr>
      <w:tblGrid>
        <w:gridCol w:w="299"/>
        <w:gridCol w:w="2029"/>
        <w:gridCol w:w="2660"/>
        <w:gridCol w:w="270"/>
        <w:gridCol w:w="1980"/>
        <w:gridCol w:w="360"/>
        <w:gridCol w:w="2826"/>
        <w:gridCol w:w="521"/>
      </w:tblGrid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406EC7" w:rsidRDefault="00D96069" w:rsidP="00E5202C">
            <w:pPr>
              <w:rPr>
                <w:rFonts w:ascii="Arial" w:hAnsi="Arial" w:cs="Arial"/>
                <w:b/>
              </w:rPr>
            </w:pPr>
            <w:r w:rsidRPr="00406EC7"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  <w:bCs/>
              </w:rPr>
            </w:pPr>
            <w:r w:rsidRPr="00050D5A"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02/22/2019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406EC7" w:rsidRDefault="00D96069" w:rsidP="00E5202C">
            <w:pPr>
              <w:rPr>
                <w:rFonts w:ascii="Arial" w:hAnsi="Arial" w:cs="Arial"/>
                <w:b/>
                <w:i/>
                <w:u w:val="single"/>
              </w:rPr>
            </w:pPr>
            <w:r w:rsidRPr="00406EC7">
              <w:rPr>
                <w:rFonts w:ascii="Arial" w:hAnsi="Arial" w:cs="Arial"/>
                <w:b/>
                <w:i/>
                <w:u w:val="single"/>
              </w:rPr>
              <w:t>Attn:  Elaine Lonergan</w:t>
            </w: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Date Tested: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02/27 – 02/28 2019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trHeight w:val="506"/>
          <w:jc w:val="center"/>
        </w:trPr>
        <w:tc>
          <w:tcPr>
            <w:tcW w:w="4689" w:type="dxa"/>
            <w:gridSpan w:val="2"/>
          </w:tcPr>
          <w:p w:rsidR="00D96069" w:rsidRDefault="00D96069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Street">
              <w:smartTag w:uri="urn:schemas-microsoft-com:office:smarttags" w:element="address">
                <w:r w:rsidRPr="00406EC7">
                  <w:rPr>
                    <w:rFonts w:ascii="Arial" w:hAnsi="Arial" w:cs="Arial"/>
                    <w:b/>
                  </w:rPr>
                  <w:t>400 Frontage Rd</w:t>
                </w:r>
              </w:smartTag>
            </w:smartTag>
          </w:p>
          <w:p w:rsidR="00D96069" w:rsidRDefault="00D96069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/>
                  </w:rPr>
                  <w:t>West Haven</w:t>
                </w:r>
              </w:smartTag>
              <w:r>
                <w:rPr>
                  <w:rFonts w:ascii="Arial" w:hAnsi="Arial" w:cs="Arial"/>
                  <w:b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Arial" w:hAnsi="Arial" w:cs="Arial"/>
                    <w:b/>
                  </w:rPr>
                  <w:t>CT</w:t>
                </w:r>
              </w:smartTag>
              <w:r>
                <w:rPr>
                  <w:rFonts w:ascii="Arial" w:hAnsi="Arial" w:cs="Arial"/>
                  <w:b/>
                </w:rPr>
                <w:t xml:space="preserve"> 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</w:rPr>
                  <w:t>06516</w:t>
                </w:r>
              </w:smartTag>
            </w:smartTag>
          </w:p>
          <w:p w:rsidR="00D96069" w:rsidRPr="00406EC7" w:rsidRDefault="00D96069" w:rsidP="00E5202C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7379C1" w:rsidRDefault="00D96069" w:rsidP="00E5202C">
            <w:pPr>
              <w:jc w:val="right"/>
              <w:rPr>
                <w:rFonts w:ascii="Arial" w:hAnsi="Arial" w:cs="Arial"/>
                <w:u w:val="single"/>
              </w:rPr>
            </w:pPr>
            <w:r w:rsidRPr="007379C1"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7" w:type="dxa"/>
            <w:gridSpan w:val="2"/>
          </w:tcPr>
          <w:p w:rsidR="00D96069" w:rsidRPr="00956BD3" w:rsidRDefault="00D96069" w:rsidP="00D96069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N1976684-01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937D0B" w:rsidRDefault="00D96069" w:rsidP="00E5202C">
            <w:pPr>
              <w:rPr>
                <w:rFonts w:ascii="Arial" w:hAnsi="Arial" w:cs="Arial"/>
                <w:b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E-Mail</w:t>
            </w:r>
            <w:r w:rsidRPr="00926D32">
              <w:rPr>
                <w:rFonts w:ascii="Arial" w:hAnsi="Arial" w:cs="Arial"/>
                <w:b/>
              </w:rPr>
              <w:t xml:space="preserve">:  </w:t>
            </w:r>
            <w:hyperlink r:id="rId12" w:history="1">
              <w:r w:rsidRPr="00242CEA"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Report Date: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03/08/2019</w:t>
            </w:r>
          </w:p>
        </w:tc>
      </w:tr>
      <w:tr w:rsidR="00A35D2C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trHeight w:val="68"/>
          <w:jc w:val="center"/>
        </w:trPr>
        <w:tc>
          <w:tcPr>
            <w:tcW w:w="4689" w:type="dxa"/>
            <w:gridSpan w:val="2"/>
          </w:tcPr>
          <w:p w:rsidR="00A35D2C" w:rsidRPr="00926D32" w:rsidRDefault="00A35D2C" w:rsidP="002A23BB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35D2C" w:rsidRPr="00AD707C" w:rsidRDefault="00A35D2C" w:rsidP="002A23BB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A35D2C" w:rsidRPr="00065809" w:rsidRDefault="00A35D2C" w:rsidP="002A23BB">
            <w:pPr>
              <w:jc w:val="right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3707" w:type="dxa"/>
            <w:gridSpan w:val="3"/>
          </w:tcPr>
          <w:p w:rsidR="00A35D2C" w:rsidRPr="00065809" w:rsidRDefault="00A35D2C" w:rsidP="002A23BB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A35D2C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594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A35D2C" w:rsidRPr="00AD707C" w:rsidRDefault="00A35D2C" w:rsidP="002A23BB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D96069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306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D96069" w:rsidRPr="00AD707C" w:rsidRDefault="00D96069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D96069" w:rsidRPr="004661AF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02/22/2019   11:15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D96069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461"/>
          <w:jc w:val="center"/>
        </w:trPr>
        <w:tc>
          <w:tcPr>
            <w:tcW w:w="2328" w:type="dxa"/>
            <w:gridSpan w:val="2"/>
            <w:tcBorders>
              <w:top w:val="nil"/>
              <w:bottom w:val="nil"/>
            </w:tcBorders>
            <w:vAlign w:val="center"/>
          </w:tcPr>
          <w:p w:rsidR="00D96069" w:rsidRPr="00AD707C" w:rsidRDefault="00D96069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096" w:type="dxa"/>
            <w:gridSpan w:val="5"/>
            <w:tcBorders>
              <w:top w:val="nil"/>
              <w:bottom w:val="nil"/>
            </w:tcBorders>
            <w:vAlign w:val="center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1976684-01</w:t>
            </w:r>
          </w:p>
        </w:tc>
      </w:tr>
      <w:tr w:rsidR="00D96069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299"/>
          <w:jc w:val="center"/>
        </w:trPr>
        <w:tc>
          <w:tcPr>
            <w:tcW w:w="232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D96069" w:rsidRPr="00AD707C" w:rsidRDefault="00D96069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096" w:type="dxa"/>
            <w:gridSpan w:val="5"/>
            <w:tcBorders>
              <w:top w:val="nil"/>
              <w:bottom w:val="single" w:sz="8" w:space="0" w:color="auto"/>
            </w:tcBorders>
            <w:vAlign w:val="center"/>
          </w:tcPr>
          <w:p w:rsidR="00D96069" w:rsidRPr="002151E1" w:rsidRDefault="00D96069" w:rsidP="00D96069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CP-F5H8-190222-WX</w:t>
            </w:r>
          </w:p>
        </w:tc>
      </w:tr>
    </w:tbl>
    <w:p w:rsidR="00D752B8" w:rsidRPr="00AD707C" w:rsidRDefault="00D752B8" w:rsidP="00F07221">
      <w:pPr>
        <w:rPr>
          <w:rFonts w:ascii="Arial" w:hAnsi="Arial" w:cs="Arial"/>
          <w:b/>
        </w:rPr>
      </w:pPr>
    </w:p>
    <w:tbl>
      <w:tblPr>
        <w:tblW w:w="753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/>
      </w:tblPr>
      <w:tblGrid>
        <w:gridCol w:w="2771"/>
        <w:gridCol w:w="773"/>
        <w:gridCol w:w="236"/>
        <w:gridCol w:w="1140"/>
        <w:gridCol w:w="1170"/>
        <w:gridCol w:w="1440"/>
      </w:tblGrid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3544" w:type="dxa"/>
            <w:gridSpan w:val="2"/>
            <w:tcBorders>
              <w:top w:val="single" w:sz="8" w:space="0" w:color="auto"/>
              <w:bottom w:val="nil"/>
              <w:right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MYCOTOXINS</w:t>
            </w:r>
          </w:p>
        </w:tc>
        <w:tc>
          <w:tcPr>
            <w:tcW w:w="236" w:type="dxa"/>
            <w:tcBorders>
              <w:top w:val="single" w:sz="8" w:space="0" w:color="auto"/>
              <w:left w:val="nil"/>
              <w:bottom w:val="nil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40" w:type="dxa"/>
            <w:tcBorders>
              <w:top w:val="single" w:sz="8" w:space="0" w:color="auto"/>
              <w:bottom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170" w:type="dxa"/>
            <w:tcBorders>
              <w:top w:val="single" w:sz="8" w:space="0" w:color="auto"/>
              <w:bottom w:val="nil"/>
              <w:right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80"/>
          <w:jc w:val="center"/>
        </w:trPr>
        <w:tc>
          <w:tcPr>
            <w:tcW w:w="2771" w:type="dxa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Parameter</w:t>
            </w:r>
          </w:p>
        </w:tc>
        <w:tc>
          <w:tcPr>
            <w:tcW w:w="1009" w:type="dxa"/>
            <w:gridSpan w:val="2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1140" w:type="dxa"/>
            <w:tcBorders>
              <w:top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  <w:tc>
          <w:tcPr>
            <w:tcW w:w="1170" w:type="dxa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Limits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414"/>
          <w:jc w:val="center"/>
        </w:trPr>
        <w:tc>
          <w:tcPr>
            <w:tcW w:w="2771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  <w:i/>
                <w:u w:val="single"/>
              </w:rPr>
            </w:pPr>
            <w:r w:rsidRPr="00AD707C">
              <w:rPr>
                <w:rFonts w:ascii="Arial" w:hAnsi="Arial" w:cs="Arial"/>
                <w:i/>
                <w:u w:val="single"/>
              </w:rPr>
              <w:t>Method:  USP 561-II</w:t>
            </w:r>
          </w:p>
        </w:tc>
        <w:tc>
          <w:tcPr>
            <w:tcW w:w="1009" w:type="dxa"/>
            <w:gridSpan w:val="2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1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418"/>
          <w:jc w:val="center"/>
        </w:trPr>
        <w:tc>
          <w:tcPr>
            <w:tcW w:w="2771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Aflatoxin B1</w:t>
            </w:r>
          </w:p>
        </w:tc>
        <w:tc>
          <w:tcPr>
            <w:tcW w:w="1009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&lt;5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5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418"/>
          <w:jc w:val="center"/>
        </w:trPr>
        <w:tc>
          <w:tcPr>
            <w:tcW w:w="2771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Aflatoxin B2</w:t>
            </w:r>
          </w:p>
        </w:tc>
        <w:tc>
          <w:tcPr>
            <w:tcW w:w="1009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&lt;5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5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418"/>
          <w:jc w:val="center"/>
        </w:trPr>
        <w:tc>
          <w:tcPr>
            <w:tcW w:w="2771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Aflatoxin G1</w:t>
            </w:r>
          </w:p>
        </w:tc>
        <w:tc>
          <w:tcPr>
            <w:tcW w:w="1009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&lt;5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5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418"/>
          <w:jc w:val="center"/>
        </w:trPr>
        <w:tc>
          <w:tcPr>
            <w:tcW w:w="2771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Aflatoxin G2</w:t>
            </w:r>
          </w:p>
        </w:tc>
        <w:tc>
          <w:tcPr>
            <w:tcW w:w="1009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&lt;5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5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191"/>
          <w:jc w:val="center"/>
        </w:trPr>
        <w:tc>
          <w:tcPr>
            <w:tcW w:w="2771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</w:p>
        </w:tc>
        <w:tc>
          <w:tcPr>
            <w:tcW w:w="1009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414"/>
          <w:jc w:val="center"/>
        </w:trPr>
        <w:tc>
          <w:tcPr>
            <w:tcW w:w="2771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  <w:i/>
                <w:u w:val="single"/>
              </w:rPr>
            </w:pPr>
            <w:r w:rsidRPr="00AD707C">
              <w:rPr>
                <w:rFonts w:ascii="Arial" w:hAnsi="Arial" w:cs="Arial"/>
                <w:i/>
                <w:u w:val="single"/>
              </w:rPr>
              <w:t>Method:  USP 561-II (Mod)</w:t>
            </w:r>
          </w:p>
        </w:tc>
        <w:tc>
          <w:tcPr>
            <w:tcW w:w="1009" w:type="dxa"/>
            <w:gridSpan w:val="2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1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top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418"/>
          <w:jc w:val="center"/>
        </w:trPr>
        <w:tc>
          <w:tcPr>
            <w:tcW w:w="2771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Ochratoxin-A</w:t>
            </w:r>
          </w:p>
        </w:tc>
        <w:tc>
          <w:tcPr>
            <w:tcW w:w="1009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  <w:r w:rsidRPr="00AD707C">
              <w:rPr>
                <w:rFonts w:ascii="Arial" w:hAnsi="Arial" w:cs="Arial"/>
                <w:bCs/>
              </w:rPr>
              <w:t>&lt;5</w:t>
            </w: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µg/kg</w:t>
            </w: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PASS</w:t>
            </w: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5</w:t>
            </w:r>
          </w:p>
        </w:tc>
      </w:tr>
      <w:tr w:rsidR="00D752B8" w:rsidRPr="00AD707C" w:rsidTr="00407E2C">
        <w:tblPrEx>
          <w:tblCellMar>
            <w:top w:w="0" w:type="dxa"/>
            <w:bottom w:w="0" w:type="dxa"/>
          </w:tblCellMar>
        </w:tblPrEx>
        <w:trPr>
          <w:cantSplit/>
          <w:trHeight w:val="80"/>
          <w:jc w:val="center"/>
        </w:trPr>
        <w:tc>
          <w:tcPr>
            <w:tcW w:w="2771" w:type="dxa"/>
            <w:vAlign w:val="center"/>
          </w:tcPr>
          <w:p w:rsidR="00D752B8" w:rsidRPr="00AD707C" w:rsidRDefault="00D752B8" w:rsidP="00407E2C">
            <w:pPr>
              <w:pStyle w:val="FootnoteText"/>
              <w:rPr>
                <w:rFonts w:ascii="Arial" w:hAnsi="Arial" w:cs="Arial"/>
              </w:rPr>
            </w:pPr>
          </w:p>
        </w:tc>
        <w:tc>
          <w:tcPr>
            <w:tcW w:w="1009" w:type="dxa"/>
            <w:gridSpan w:val="2"/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Cs/>
              </w:rPr>
            </w:pPr>
          </w:p>
        </w:tc>
        <w:tc>
          <w:tcPr>
            <w:tcW w:w="1140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</w:p>
        </w:tc>
        <w:tc>
          <w:tcPr>
            <w:tcW w:w="117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0" w:type="dxa"/>
            <w:vAlign w:val="center"/>
          </w:tcPr>
          <w:p w:rsidR="00D752B8" w:rsidRPr="00AD707C" w:rsidRDefault="00D752B8" w:rsidP="00407E2C">
            <w:pPr>
              <w:jc w:val="center"/>
              <w:rPr>
                <w:rFonts w:ascii="Arial" w:hAnsi="Arial" w:cs="Arial"/>
              </w:rPr>
            </w:pPr>
          </w:p>
        </w:tc>
      </w:tr>
    </w:tbl>
    <w:p w:rsidR="00D752B8" w:rsidRPr="00AD707C" w:rsidRDefault="00D752B8" w:rsidP="00D752B8">
      <w:pPr>
        <w:ind w:firstLine="720"/>
        <w:rPr>
          <w:rFonts w:ascii="Arial" w:hAnsi="Arial" w:cs="Arial"/>
          <w:b/>
          <w:sz w:val="6"/>
          <w:szCs w:val="6"/>
        </w:rPr>
      </w:pPr>
    </w:p>
    <w:p w:rsidR="00D752B8" w:rsidRPr="00AD707C" w:rsidRDefault="00D752B8" w:rsidP="00D752B8">
      <w:pPr>
        <w:ind w:firstLine="720"/>
        <w:rPr>
          <w:rFonts w:ascii="Arial" w:hAnsi="Arial" w:cs="Arial"/>
        </w:rPr>
      </w:pPr>
    </w:p>
    <w:p w:rsidR="00D752B8" w:rsidRPr="00AD707C" w:rsidRDefault="00D752B8" w:rsidP="00AE5DD0">
      <w:pPr>
        <w:ind w:left="72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METHODS:</w:t>
      </w:r>
      <w:r w:rsidRPr="00AD707C">
        <w:rPr>
          <w:rFonts w:ascii="Arial" w:hAnsi="Arial" w:cs="Arial"/>
          <w:b/>
        </w:rPr>
        <w:tab/>
        <w:t>USP &lt;561&gt;</w:t>
      </w:r>
    </w:p>
    <w:p w:rsidR="00D752B8" w:rsidRPr="00AD707C" w:rsidRDefault="00D752B8" w:rsidP="00AE5DD0">
      <w:pPr>
        <w:ind w:left="216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>Articles of Botanical Origin:  Aflatoxins Method 2 (modified for Ochratoxin)</w:t>
      </w:r>
    </w:p>
    <w:p w:rsidR="00D752B8" w:rsidRPr="00AD707C" w:rsidRDefault="00D752B8" w:rsidP="00D752B8">
      <w:pPr>
        <w:ind w:firstLine="720"/>
        <w:rPr>
          <w:rFonts w:ascii="Arial" w:hAnsi="Arial" w:cs="Arial"/>
          <w:b/>
          <w:sz w:val="10"/>
          <w:szCs w:val="10"/>
          <w:u w:val="single"/>
        </w:rPr>
      </w:pPr>
    </w:p>
    <w:p w:rsidR="00D752B8" w:rsidRPr="00AD707C" w:rsidRDefault="00D752B8" w:rsidP="00AE5DD0">
      <w:pPr>
        <w:ind w:left="72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LIMITS</w:t>
      </w:r>
      <w:r w:rsidRPr="00AD707C">
        <w:rPr>
          <w:rFonts w:ascii="Arial" w:hAnsi="Arial" w:cs="Arial"/>
          <w:b/>
        </w:rPr>
        <w:t>:  per American Herbal Pharmacopoeia (2013)</w:t>
      </w:r>
    </w:p>
    <w:p w:rsidR="00D752B8" w:rsidRPr="00AD707C" w:rsidRDefault="00D752B8" w:rsidP="00D752B8">
      <w:pPr>
        <w:ind w:firstLine="720"/>
        <w:rPr>
          <w:rFonts w:ascii="Arial" w:hAnsi="Arial" w:cs="Arial"/>
          <w:b/>
          <w:u w:val="single"/>
        </w:rPr>
      </w:pPr>
    </w:p>
    <w:p w:rsidR="00D752B8" w:rsidRPr="00AD707C" w:rsidRDefault="00D752B8" w:rsidP="00AE5DD0">
      <w:pPr>
        <w:ind w:firstLine="720"/>
        <w:outlineLvl w:val="0"/>
        <w:rPr>
          <w:rFonts w:ascii="Arial" w:hAnsi="Arial" w:cs="Arial"/>
          <w:sz w:val="21"/>
          <w:szCs w:val="21"/>
          <w:u w:val="single"/>
        </w:rPr>
      </w:pPr>
      <w:r w:rsidRPr="00AD707C">
        <w:rPr>
          <w:rFonts w:ascii="Arial" w:hAnsi="Arial" w:cs="Arial"/>
          <w:sz w:val="21"/>
          <w:szCs w:val="21"/>
          <w:u w:val="single"/>
        </w:rPr>
        <w:t>Comments:</w:t>
      </w:r>
    </w:p>
    <w:p w:rsidR="00D752B8" w:rsidRDefault="00D752B8" w:rsidP="00E5202C">
      <w:pPr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AD707C"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 w:rsidRPr="00E5202C">
        <w:rPr>
          <w:rFonts w:ascii="Arial" w:hAnsi="Arial" w:cs="Arial"/>
          <w:sz w:val="21"/>
          <w:szCs w:val="21"/>
        </w:rPr>
        <w:t>0</w:t>
      </w:r>
      <w:r w:rsidR="00E05321">
        <w:rPr>
          <w:rFonts w:ascii="Arial" w:hAnsi="Arial" w:cs="Arial"/>
          <w:sz w:val="21"/>
          <w:szCs w:val="21"/>
        </w:rPr>
        <w:t>2</w:t>
      </w:r>
      <w:r w:rsidR="00E5202C" w:rsidRPr="00E5202C">
        <w:rPr>
          <w:rFonts w:ascii="Arial" w:hAnsi="Arial" w:cs="Arial"/>
          <w:sz w:val="21"/>
          <w:szCs w:val="21"/>
        </w:rPr>
        <w:t>/</w:t>
      </w:r>
      <w:r w:rsidR="00E05321">
        <w:rPr>
          <w:rFonts w:ascii="Arial" w:hAnsi="Arial" w:cs="Arial"/>
          <w:sz w:val="21"/>
          <w:szCs w:val="21"/>
        </w:rPr>
        <w:t>2</w:t>
      </w:r>
      <w:r w:rsidR="00D96069">
        <w:rPr>
          <w:rFonts w:ascii="Arial" w:hAnsi="Arial" w:cs="Arial"/>
          <w:sz w:val="21"/>
          <w:szCs w:val="21"/>
        </w:rPr>
        <w:t>2</w:t>
      </w:r>
      <w:r w:rsidR="00E5202C" w:rsidRPr="00E5202C">
        <w:rPr>
          <w:rFonts w:ascii="Arial" w:hAnsi="Arial" w:cs="Arial"/>
          <w:sz w:val="21"/>
          <w:szCs w:val="21"/>
        </w:rPr>
        <w:t>/2019</w:t>
      </w:r>
    </w:p>
    <w:p w:rsidR="002E5923" w:rsidRPr="00AD707C" w:rsidRDefault="002E5923" w:rsidP="002E5923">
      <w:pPr>
        <w:ind w:left="720"/>
        <w:rPr>
          <w:rFonts w:ascii="Arial" w:hAnsi="Arial" w:cs="Arial"/>
          <w:sz w:val="21"/>
          <w:szCs w:val="21"/>
        </w:rPr>
      </w:pPr>
    </w:p>
    <w:p w:rsidR="00D752B8" w:rsidRPr="00AD707C" w:rsidRDefault="00D752B8" w:rsidP="00AE5DD0">
      <w:pPr>
        <w:ind w:left="4320" w:firstLine="720"/>
        <w:outlineLvl w:val="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Approved  By</w:t>
      </w:r>
      <w:proofErr w:type="gramEnd"/>
      <w:r w:rsidRPr="00AD707C">
        <w:rPr>
          <w:rFonts w:ascii="Arial" w:hAnsi="Arial" w:cs="Arial"/>
          <w:b/>
        </w:rPr>
        <w:t>:</w:t>
      </w:r>
      <w:r w:rsidRPr="00AD707C">
        <w:rPr>
          <w:rFonts w:ascii="Arial" w:hAnsi="Arial" w:cs="Arial"/>
        </w:rPr>
        <w:pict>
          <v:shape id="_x0000_i1029" type="#_x0000_t75" style="width:139.5pt;height:34.5pt">
            <v:imagedata r:id="rId8" o:title="Signature 2 jpg"/>
          </v:shape>
        </w:pict>
      </w:r>
    </w:p>
    <w:p w:rsidR="00D752B8" w:rsidRPr="00AD707C" w:rsidRDefault="00D752B8" w:rsidP="00AE5DD0">
      <w:pPr>
        <w:ind w:left="576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>Alan C. Johnson, Laboratory Director</w:t>
      </w:r>
    </w:p>
    <w:p w:rsidR="00382ED8" w:rsidRPr="00AD707C" w:rsidRDefault="00D752B8" w:rsidP="00382ED8">
      <w:pPr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</w:rPr>
        <w:br w:type="page"/>
      </w:r>
    </w:p>
    <w:p w:rsidR="00A35D2C" w:rsidRPr="00AD707C" w:rsidRDefault="00A35D2C" w:rsidP="00A35D2C">
      <w:pPr>
        <w:ind w:left="432"/>
        <w:outlineLvl w:val="0"/>
        <w:rPr>
          <w:rFonts w:ascii="Arial" w:hAnsi="Arial" w:cs="Arial"/>
          <w:b/>
          <w:u w:val="single"/>
        </w:rPr>
      </w:pPr>
      <w:r w:rsidRPr="00AD707C">
        <w:rPr>
          <w:rFonts w:ascii="Arial" w:hAnsi="Arial" w:cs="Arial"/>
          <w:b/>
          <w:u w:val="single"/>
        </w:rPr>
        <w:t>Report To:</w:t>
      </w:r>
    </w:p>
    <w:tbl>
      <w:tblPr>
        <w:tblW w:w="10945" w:type="dxa"/>
        <w:jc w:val="center"/>
        <w:tblInd w:w="-217" w:type="dxa"/>
        <w:tblLayout w:type="fixed"/>
        <w:tblLook w:val="0000"/>
      </w:tblPr>
      <w:tblGrid>
        <w:gridCol w:w="299"/>
        <w:gridCol w:w="2029"/>
        <w:gridCol w:w="2660"/>
        <w:gridCol w:w="270"/>
        <w:gridCol w:w="1980"/>
        <w:gridCol w:w="360"/>
        <w:gridCol w:w="2826"/>
        <w:gridCol w:w="521"/>
      </w:tblGrid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406EC7" w:rsidRDefault="00D96069" w:rsidP="00E5202C">
            <w:pPr>
              <w:rPr>
                <w:rFonts w:ascii="Arial" w:hAnsi="Arial" w:cs="Arial"/>
                <w:b/>
              </w:rPr>
            </w:pPr>
            <w:r w:rsidRPr="00406EC7"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  <w:bCs/>
              </w:rPr>
            </w:pPr>
            <w:r w:rsidRPr="00050D5A"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02/22/2019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406EC7" w:rsidRDefault="00D96069" w:rsidP="00E5202C">
            <w:pPr>
              <w:rPr>
                <w:rFonts w:ascii="Arial" w:hAnsi="Arial" w:cs="Arial"/>
                <w:b/>
                <w:i/>
                <w:u w:val="single"/>
              </w:rPr>
            </w:pPr>
            <w:r w:rsidRPr="00406EC7">
              <w:rPr>
                <w:rFonts w:ascii="Arial" w:hAnsi="Arial" w:cs="Arial"/>
                <w:b/>
                <w:i/>
                <w:u w:val="single"/>
              </w:rPr>
              <w:t>Attn:  Elaine Lonergan</w:t>
            </w: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Date Tested: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02/24/2019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trHeight w:val="506"/>
          <w:jc w:val="center"/>
        </w:trPr>
        <w:tc>
          <w:tcPr>
            <w:tcW w:w="4689" w:type="dxa"/>
            <w:gridSpan w:val="2"/>
          </w:tcPr>
          <w:p w:rsidR="00D96069" w:rsidRDefault="00D96069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Street">
              <w:smartTag w:uri="urn:schemas-microsoft-com:office:smarttags" w:element="address">
                <w:r w:rsidRPr="00406EC7">
                  <w:rPr>
                    <w:rFonts w:ascii="Arial" w:hAnsi="Arial" w:cs="Arial"/>
                    <w:b/>
                  </w:rPr>
                  <w:t>400 Frontage Rd</w:t>
                </w:r>
              </w:smartTag>
            </w:smartTag>
          </w:p>
          <w:p w:rsidR="00D96069" w:rsidRDefault="00D96069" w:rsidP="00E5202C">
            <w:pPr>
              <w:rPr>
                <w:rFonts w:ascii="Arial" w:hAnsi="Arial" w:cs="Arial"/>
                <w:b/>
              </w:rPr>
            </w:pPr>
            <w:smartTag w:uri="urn:schemas-microsoft-com:office:smarttags" w:element="place">
              <w:smartTag w:uri="urn:schemas-microsoft-com:office:smarttags" w:element="City">
                <w:r>
                  <w:rPr>
                    <w:rFonts w:ascii="Arial" w:hAnsi="Arial" w:cs="Arial"/>
                    <w:b/>
                  </w:rPr>
                  <w:t>West Haven</w:t>
                </w:r>
              </w:smartTag>
              <w:r>
                <w:rPr>
                  <w:rFonts w:ascii="Arial" w:hAnsi="Arial" w:cs="Arial"/>
                  <w:b/>
                </w:rPr>
                <w:t xml:space="preserve">, </w:t>
              </w:r>
              <w:smartTag w:uri="urn:schemas-microsoft-com:office:smarttags" w:element="State">
                <w:r>
                  <w:rPr>
                    <w:rFonts w:ascii="Arial" w:hAnsi="Arial" w:cs="Arial"/>
                    <w:b/>
                  </w:rPr>
                  <w:t>CT</w:t>
                </w:r>
              </w:smartTag>
              <w:r>
                <w:rPr>
                  <w:rFonts w:ascii="Arial" w:hAnsi="Arial" w:cs="Arial"/>
                  <w:b/>
                </w:rPr>
                <w:t xml:space="preserve"> 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</w:rPr>
                  <w:t>06516</w:t>
                </w:r>
              </w:smartTag>
            </w:smartTag>
          </w:p>
          <w:p w:rsidR="00D96069" w:rsidRPr="00406EC7" w:rsidRDefault="00D96069" w:rsidP="00E5202C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7379C1" w:rsidRDefault="00D96069" w:rsidP="00E5202C">
            <w:pPr>
              <w:jc w:val="right"/>
              <w:rPr>
                <w:rFonts w:ascii="Arial" w:hAnsi="Arial" w:cs="Arial"/>
                <w:u w:val="single"/>
              </w:rPr>
            </w:pPr>
            <w:r w:rsidRPr="007379C1"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7" w:type="dxa"/>
            <w:gridSpan w:val="2"/>
          </w:tcPr>
          <w:p w:rsidR="00D96069" w:rsidRPr="00956BD3" w:rsidRDefault="00D96069" w:rsidP="00D96069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N1976684-01</w:t>
            </w:r>
          </w:p>
        </w:tc>
      </w:tr>
      <w:tr w:rsidR="00D96069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jc w:val="center"/>
        </w:trPr>
        <w:tc>
          <w:tcPr>
            <w:tcW w:w="4689" w:type="dxa"/>
            <w:gridSpan w:val="2"/>
          </w:tcPr>
          <w:p w:rsidR="00D96069" w:rsidRPr="00937D0B" w:rsidRDefault="00D96069" w:rsidP="00E5202C">
            <w:pPr>
              <w:rPr>
                <w:rFonts w:ascii="Arial" w:hAnsi="Arial" w:cs="Arial"/>
                <w:b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E-Mail</w:t>
            </w:r>
            <w:r w:rsidRPr="00926D32">
              <w:rPr>
                <w:rFonts w:ascii="Arial" w:hAnsi="Arial" w:cs="Arial"/>
                <w:b/>
              </w:rPr>
              <w:t xml:space="preserve">:  </w:t>
            </w:r>
            <w:hyperlink r:id="rId13" w:history="1">
              <w:r w:rsidRPr="00242CEA"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D96069" w:rsidRPr="00AD707C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Pr="00050D5A" w:rsidRDefault="00D96069" w:rsidP="00E5202C">
            <w:pPr>
              <w:jc w:val="right"/>
              <w:rPr>
                <w:rFonts w:ascii="Arial" w:hAnsi="Arial" w:cs="Arial"/>
              </w:rPr>
            </w:pPr>
            <w:r w:rsidRPr="00050D5A">
              <w:rPr>
                <w:rFonts w:ascii="Arial" w:hAnsi="Arial" w:cs="Arial"/>
              </w:rPr>
              <w:t>Report Date:</w:t>
            </w:r>
          </w:p>
        </w:tc>
        <w:tc>
          <w:tcPr>
            <w:tcW w:w="3347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03/08/2019</w:t>
            </w:r>
          </w:p>
        </w:tc>
      </w:tr>
      <w:tr w:rsidR="00A35D2C" w:rsidRPr="00AD707C" w:rsidTr="002A23BB">
        <w:tblPrEx>
          <w:tblCellMar>
            <w:top w:w="0" w:type="dxa"/>
            <w:bottom w:w="0" w:type="dxa"/>
          </w:tblCellMar>
        </w:tblPrEx>
        <w:trPr>
          <w:gridBefore w:val="1"/>
          <w:wBefore w:w="299" w:type="dxa"/>
          <w:cantSplit/>
          <w:trHeight w:val="68"/>
          <w:jc w:val="center"/>
        </w:trPr>
        <w:tc>
          <w:tcPr>
            <w:tcW w:w="4689" w:type="dxa"/>
            <w:gridSpan w:val="2"/>
          </w:tcPr>
          <w:p w:rsidR="00A35D2C" w:rsidRPr="00926D32" w:rsidRDefault="00A35D2C" w:rsidP="002A23BB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A35D2C" w:rsidRPr="00AD707C" w:rsidRDefault="00A35D2C" w:rsidP="002A23BB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A35D2C" w:rsidRPr="00065809" w:rsidRDefault="00A35D2C" w:rsidP="002A23BB">
            <w:pPr>
              <w:jc w:val="right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3707" w:type="dxa"/>
            <w:gridSpan w:val="3"/>
          </w:tcPr>
          <w:p w:rsidR="00A35D2C" w:rsidRPr="00065809" w:rsidRDefault="00A35D2C" w:rsidP="002A23BB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A35D2C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594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A35D2C" w:rsidRPr="00AD707C" w:rsidRDefault="00A35D2C" w:rsidP="002A23BB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A35D2C" w:rsidRPr="00AD707C" w:rsidRDefault="00A35D2C" w:rsidP="002A23BB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D96069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306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D96069" w:rsidRPr="00AD707C" w:rsidRDefault="00D96069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D96069" w:rsidRPr="004661AF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02/22/2019   11:15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D96069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461"/>
          <w:jc w:val="center"/>
        </w:trPr>
        <w:tc>
          <w:tcPr>
            <w:tcW w:w="2328" w:type="dxa"/>
            <w:gridSpan w:val="2"/>
            <w:tcBorders>
              <w:top w:val="nil"/>
              <w:bottom w:val="nil"/>
            </w:tcBorders>
            <w:vAlign w:val="center"/>
          </w:tcPr>
          <w:p w:rsidR="00D96069" w:rsidRPr="00AD707C" w:rsidRDefault="00D96069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096" w:type="dxa"/>
            <w:gridSpan w:val="5"/>
            <w:tcBorders>
              <w:top w:val="nil"/>
              <w:bottom w:val="nil"/>
            </w:tcBorders>
            <w:vAlign w:val="center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1976684-01</w:t>
            </w:r>
          </w:p>
        </w:tc>
      </w:tr>
      <w:tr w:rsidR="00D96069" w:rsidRPr="00AD707C" w:rsidTr="002A23B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21" w:type="dxa"/>
          <w:cantSplit/>
          <w:trHeight w:val="299"/>
          <w:jc w:val="center"/>
        </w:trPr>
        <w:tc>
          <w:tcPr>
            <w:tcW w:w="232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D96069" w:rsidRPr="00AD707C" w:rsidRDefault="00D96069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096" w:type="dxa"/>
            <w:gridSpan w:val="5"/>
            <w:tcBorders>
              <w:top w:val="nil"/>
              <w:bottom w:val="single" w:sz="8" w:space="0" w:color="auto"/>
            </w:tcBorders>
            <w:vAlign w:val="center"/>
          </w:tcPr>
          <w:p w:rsidR="00D96069" w:rsidRPr="002151E1" w:rsidRDefault="00D96069" w:rsidP="00D96069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CP-F5H8-190222-WX</w:t>
            </w:r>
          </w:p>
        </w:tc>
      </w:tr>
    </w:tbl>
    <w:p w:rsidR="00D752B8" w:rsidRPr="00AD707C" w:rsidRDefault="00D752B8" w:rsidP="00A83A1B">
      <w:pPr>
        <w:rPr>
          <w:rFonts w:ascii="Arial" w:hAnsi="Arial" w:cs="Arial"/>
          <w:b/>
        </w:rPr>
      </w:pPr>
    </w:p>
    <w:tbl>
      <w:tblPr>
        <w:tblW w:w="772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/>
      </w:tblPr>
      <w:tblGrid>
        <w:gridCol w:w="3771"/>
        <w:gridCol w:w="1710"/>
        <w:gridCol w:w="2248"/>
      </w:tblGrid>
      <w:tr w:rsidR="00D752B8" w:rsidRPr="00AD707C" w:rsidTr="00A83A1B">
        <w:tblPrEx>
          <w:tblCellMar>
            <w:top w:w="0" w:type="dxa"/>
            <w:bottom w:w="0" w:type="dxa"/>
          </w:tblCellMar>
        </w:tblPrEx>
        <w:trPr>
          <w:cantSplit/>
          <w:trHeight w:val="351"/>
          <w:jc w:val="center"/>
        </w:trPr>
        <w:tc>
          <w:tcPr>
            <w:tcW w:w="3771" w:type="dxa"/>
            <w:tcBorders>
              <w:top w:val="single" w:sz="8" w:space="0" w:color="auto"/>
              <w:bottom w:val="nil"/>
              <w:right w:val="nil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nil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248" w:type="dxa"/>
            <w:tcBorders>
              <w:top w:val="single" w:sz="8" w:space="0" w:color="auto"/>
              <w:bottom w:val="nil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D752B8" w:rsidRPr="00AD707C" w:rsidTr="00A83A1B">
        <w:tblPrEx>
          <w:tblCellMar>
            <w:top w:w="0" w:type="dxa"/>
            <w:bottom w:w="0" w:type="dxa"/>
          </w:tblCellMar>
        </w:tblPrEx>
        <w:trPr>
          <w:cantSplit/>
          <w:trHeight w:val="259"/>
          <w:jc w:val="center"/>
        </w:trPr>
        <w:tc>
          <w:tcPr>
            <w:tcW w:w="3771" w:type="dxa"/>
            <w:tcBorders>
              <w:top w:val="nil"/>
              <w:bottom w:val="single" w:sz="8" w:space="0" w:color="auto"/>
              <w:right w:val="nil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 xml:space="preserve">CANNABINOIDS  (% </w:t>
            </w:r>
            <w:r>
              <w:rPr>
                <w:rFonts w:ascii="Arial" w:hAnsi="Arial" w:cs="Arial"/>
                <w:b/>
                <w:bCs/>
                <w:u w:val="single"/>
              </w:rPr>
              <w:t>weight</w:t>
            </w:r>
            <w:r w:rsidRPr="00AD707C">
              <w:rPr>
                <w:rFonts w:ascii="Arial" w:hAnsi="Arial" w:cs="Arial"/>
                <w:b/>
                <w:bCs/>
                <w:u w:val="single"/>
              </w:rPr>
              <w:t>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2248" w:type="dxa"/>
            <w:tcBorders>
              <w:top w:val="nil"/>
              <w:bottom w:val="single" w:sz="8" w:space="0" w:color="auto"/>
            </w:tcBorders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  <w:b/>
                <w:bCs/>
                <w:u w:val="single"/>
              </w:rPr>
            </w:pPr>
            <w:r w:rsidRPr="00AD707C"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</w:tr>
      <w:tr w:rsidR="004F7C2C" w:rsidRPr="00AD707C" w:rsidTr="00A83A1B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4F7C2C" w:rsidRPr="00AD707C" w:rsidRDefault="004F7C2C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CBDA</w:t>
            </w:r>
          </w:p>
        </w:tc>
        <w:tc>
          <w:tcPr>
            <w:tcW w:w="1710" w:type="dxa"/>
            <w:vAlign w:val="center"/>
          </w:tcPr>
          <w:p w:rsidR="004F7C2C" w:rsidRDefault="004F7C2C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&lt;0.1</w:t>
            </w:r>
          </w:p>
        </w:tc>
        <w:tc>
          <w:tcPr>
            <w:tcW w:w="2248" w:type="dxa"/>
            <w:vAlign w:val="center"/>
          </w:tcPr>
          <w:p w:rsidR="004F7C2C" w:rsidRPr="00AD707C" w:rsidRDefault="004F7C2C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  <w:tr w:rsidR="004F7C2C" w:rsidRPr="00AD707C" w:rsidTr="00A83A1B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4F7C2C" w:rsidRPr="00AD707C" w:rsidRDefault="004F7C2C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CBGA</w:t>
            </w:r>
          </w:p>
        </w:tc>
        <w:tc>
          <w:tcPr>
            <w:tcW w:w="1710" w:type="dxa"/>
            <w:vAlign w:val="center"/>
          </w:tcPr>
          <w:p w:rsidR="004F7C2C" w:rsidRDefault="00D96069" w:rsidP="00EC6020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&lt;0.1</w:t>
            </w:r>
          </w:p>
        </w:tc>
        <w:tc>
          <w:tcPr>
            <w:tcW w:w="2248" w:type="dxa"/>
            <w:vAlign w:val="center"/>
          </w:tcPr>
          <w:p w:rsidR="004F7C2C" w:rsidRPr="00AD707C" w:rsidRDefault="004F7C2C" w:rsidP="00407E2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% weight</w:t>
            </w:r>
          </w:p>
        </w:tc>
      </w:tr>
      <w:tr w:rsidR="00D752B8" w:rsidRPr="00AD707C" w:rsidTr="00A83A1B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D752B8" w:rsidRPr="00AD707C" w:rsidRDefault="00D752B8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CBG</w:t>
            </w:r>
          </w:p>
        </w:tc>
        <w:tc>
          <w:tcPr>
            <w:tcW w:w="1710" w:type="dxa"/>
            <w:vAlign w:val="center"/>
          </w:tcPr>
          <w:p w:rsidR="00D752B8" w:rsidRPr="00AD707C" w:rsidRDefault="00D96069" w:rsidP="00E05321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0.66</w:t>
            </w:r>
          </w:p>
        </w:tc>
        <w:tc>
          <w:tcPr>
            <w:tcW w:w="2248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  <w:tr w:rsidR="00D752B8" w:rsidRPr="00AD707C" w:rsidTr="00A83A1B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D752B8" w:rsidRPr="00AD707C" w:rsidRDefault="00D752B8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CBD</w:t>
            </w:r>
          </w:p>
        </w:tc>
        <w:tc>
          <w:tcPr>
            <w:tcW w:w="1710" w:type="dxa"/>
            <w:vAlign w:val="center"/>
          </w:tcPr>
          <w:p w:rsidR="00D752B8" w:rsidRPr="00AD707C" w:rsidRDefault="004F7C2C" w:rsidP="00407E2C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&lt;0.1</w:t>
            </w:r>
          </w:p>
        </w:tc>
        <w:tc>
          <w:tcPr>
            <w:tcW w:w="2248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  <w:tr w:rsidR="00D752B8" w:rsidRPr="00AD707C" w:rsidTr="00A83A1B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D752B8" w:rsidRPr="00AD707C" w:rsidRDefault="00D752B8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CBN</w:t>
            </w:r>
          </w:p>
        </w:tc>
        <w:tc>
          <w:tcPr>
            <w:tcW w:w="1710" w:type="dxa"/>
            <w:vAlign w:val="center"/>
          </w:tcPr>
          <w:p w:rsidR="00D752B8" w:rsidRPr="00AD707C" w:rsidRDefault="008A1902" w:rsidP="00DB12B2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&lt;0.1</w:t>
            </w:r>
          </w:p>
        </w:tc>
        <w:tc>
          <w:tcPr>
            <w:tcW w:w="2248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  <w:tr w:rsidR="00D752B8" w:rsidRPr="00AD707C" w:rsidTr="00A83A1B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D752B8" w:rsidRPr="00AD707C" w:rsidRDefault="00D752B8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THC</w:t>
            </w:r>
          </w:p>
        </w:tc>
        <w:tc>
          <w:tcPr>
            <w:tcW w:w="1710" w:type="dxa"/>
            <w:vAlign w:val="center"/>
          </w:tcPr>
          <w:p w:rsidR="00D752B8" w:rsidRPr="00AD707C" w:rsidRDefault="00D96069" w:rsidP="00EC6020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85.08</w:t>
            </w:r>
          </w:p>
        </w:tc>
        <w:tc>
          <w:tcPr>
            <w:tcW w:w="2248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  <w:tr w:rsidR="00D752B8" w:rsidRPr="00AD707C" w:rsidTr="00A83A1B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D752B8" w:rsidRPr="00AD707C" w:rsidRDefault="00D752B8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CBC</w:t>
            </w:r>
          </w:p>
        </w:tc>
        <w:tc>
          <w:tcPr>
            <w:tcW w:w="1710" w:type="dxa"/>
            <w:vAlign w:val="center"/>
          </w:tcPr>
          <w:p w:rsidR="00D752B8" w:rsidRPr="00AD707C" w:rsidRDefault="00D96069" w:rsidP="009C581F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0.51</w:t>
            </w:r>
          </w:p>
        </w:tc>
        <w:tc>
          <w:tcPr>
            <w:tcW w:w="2248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  <w:tr w:rsidR="00D752B8" w:rsidRPr="00AD707C" w:rsidTr="00A83A1B">
        <w:tblPrEx>
          <w:tblCellMar>
            <w:top w:w="0" w:type="dxa"/>
            <w:bottom w:w="0" w:type="dxa"/>
          </w:tblCellMar>
        </w:tblPrEx>
        <w:trPr>
          <w:cantSplit/>
          <w:trHeight w:val="331"/>
          <w:jc w:val="center"/>
        </w:trPr>
        <w:tc>
          <w:tcPr>
            <w:tcW w:w="3771" w:type="dxa"/>
            <w:vAlign w:val="center"/>
          </w:tcPr>
          <w:p w:rsidR="00D752B8" w:rsidRPr="00AD707C" w:rsidRDefault="00D752B8" w:rsidP="00407E2C">
            <w:pPr>
              <w:pStyle w:val="FootnoteText"/>
              <w:jc w:val="right"/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>THCA</w:t>
            </w:r>
          </w:p>
        </w:tc>
        <w:tc>
          <w:tcPr>
            <w:tcW w:w="1710" w:type="dxa"/>
            <w:vAlign w:val="center"/>
          </w:tcPr>
          <w:p w:rsidR="00D752B8" w:rsidRPr="00AD707C" w:rsidRDefault="00D96069" w:rsidP="00EC6020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3.82</w:t>
            </w:r>
          </w:p>
        </w:tc>
        <w:tc>
          <w:tcPr>
            <w:tcW w:w="2248" w:type="dxa"/>
            <w:vAlign w:val="center"/>
          </w:tcPr>
          <w:p w:rsidR="00D752B8" w:rsidRPr="00AD707C" w:rsidRDefault="00D752B8" w:rsidP="00407E2C">
            <w:pPr>
              <w:rPr>
                <w:rFonts w:ascii="Arial" w:hAnsi="Arial" w:cs="Arial"/>
              </w:rPr>
            </w:pPr>
            <w:r w:rsidRPr="00AD707C">
              <w:rPr>
                <w:rFonts w:ascii="Arial" w:hAnsi="Arial" w:cs="Arial"/>
              </w:rPr>
              <w:t xml:space="preserve">% </w:t>
            </w:r>
            <w:r>
              <w:rPr>
                <w:rFonts w:ascii="Arial" w:hAnsi="Arial" w:cs="Arial"/>
              </w:rPr>
              <w:t>weight</w:t>
            </w:r>
          </w:p>
        </w:tc>
      </w:tr>
    </w:tbl>
    <w:p w:rsidR="00D752B8" w:rsidRPr="00AD707C" w:rsidRDefault="00D752B8" w:rsidP="00D752B8">
      <w:pPr>
        <w:ind w:firstLine="720"/>
        <w:rPr>
          <w:rFonts w:ascii="Arial" w:hAnsi="Arial" w:cs="Arial"/>
        </w:rPr>
      </w:pPr>
    </w:p>
    <w:p w:rsidR="00D752B8" w:rsidRPr="00AD707C" w:rsidRDefault="00D752B8" w:rsidP="00AE5DD0">
      <w:pPr>
        <w:ind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  <w:u w:val="single"/>
        </w:rPr>
        <w:t>METHODS:</w:t>
      </w:r>
      <w:r w:rsidRPr="00AD707C">
        <w:rPr>
          <w:rFonts w:ascii="Arial" w:hAnsi="Arial" w:cs="Arial"/>
          <w:b/>
        </w:rPr>
        <w:tab/>
        <w:t>HPLC</w:t>
      </w:r>
    </w:p>
    <w:p w:rsidR="00D752B8" w:rsidRPr="00AD707C" w:rsidRDefault="00D752B8" w:rsidP="00D752B8">
      <w:pPr>
        <w:ind w:firstLine="720"/>
        <w:rPr>
          <w:rFonts w:ascii="Arial" w:hAnsi="Arial" w:cs="Arial"/>
          <w:b/>
          <w:u w:val="single"/>
        </w:rPr>
      </w:pPr>
    </w:p>
    <w:p w:rsidR="00D752B8" w:rsidRPr="00AD707C" w:rsidRDefault="00D752B8" w:rsidP="00AE5DD0">
      <w:pPr>
        <w:ind w:firstLine="720"/>
        <w:outlineLvl w:val="0"/>
        <w:rPr>
          <w:rFonts w:ascii="Arial" w:hAnsi="Arial" w:cs="Arial"/>
          <w:sz w:val="21"/>
          <w:szCs w:val="21"/>
          <w:u w:val="single"/>
        </w:rPr>
      </w:pPr>
      <w:r w:rsidRPr="00AD707C">
        <w:rPr>
          <w:rFonts w:ascii="Arial" w:hAnsi="Arial" w:cs="Arial"/>
          <w:sz w:val="21"/>
          <w:szCs w:val="21"/>
          <w:u w:val="single"/>
        </w:rPr>
        <w:t>Comments:</w:t>
      </w:r>
    </w:p>
    <w:p w:rsidR="00D752B8" w:rsidRDefault="00D752B8" w:rsidP="00E5202C">
      <w:pPr>
        <w:numPr>
          <w:ilvl w:val="0"/>
          <w:numId w:val="2"/>
        </w:numPr>
        <w:rPr>
          <w:rFonts w:ascii="Arial" w:hAnsi="Arial" w:cs="Arial"/>
          <w:sz w:val="21"/>
          <w:szCs w:val="21"/>
        </w:rPr>
      </w:pPr>
      <w:r w:rsidRPr="00AD707C"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 w:rsidRPr="00E5202C">
        <w:rPr>
          <w:rFonts w:ascii="Arial" w:hAnsi="Arial" w:cs="Arial"/>
          <w:sz w:val="21"/>
          <w:szCs w:val="21"/>
        </w:rPr>
        <w:t>0</w:t>
      </w:r>
      <w:r w:rsidR="00E05321">
        <w:rPr>
          <w:rFonts w:ascii="Arial" w:hAnsi="Arial" w:cs="Arial"/>
          <w:sz w:val="21"/>
          <w:szCs w:val="21"/>
        </w:rPr>
        <w:t>2</w:t>
      </w:r>
      <w:r w:rsidR="00E5202C" w:rsidRPr="00E5202C">
        <w:rPr>
          <w:rFonts w:ascii="Arial" w:hAnsi="Arial" w:cs="Arial"/>
          <w:sz w:val="21"/>
          <w:szCs w:val="21"/>
        </w:rPr>
        <w:t>/</w:t>
      </w:r>
      <w:r w:rsidR="00E05321">
        <w:rPr>
          <w:rFonts w:ascii="Arial" w:hAnsi="Arial" w:cs="Arial"/>
          <w:sz w:val="21"/>
          <w:szCs w:val="21"/>
        </w:rPr>
        <w:t>2</w:t>
      </w:r>
      <w:r w:rsidR="00D96069">
        <w:rPr>
          <w:rFonts w:ascii="Arial" w:hAnsi="Arial" w:cs="Arial"/>
          <w:sz w:val="21"/>
          <w:szCs w:val="21"/>
        </w:rPr>
        <w:t>2</w:t>
      </w:r>
      <w:r w:rsidR="00E5202C" w:rsidRPr="00E5202C">
        <w:rPr>
          <w:rFonts w:ascii="Arial" w:hAnsi="Arial" w:cs="Arial"/>
          <w:sz w:val="21"/>
          <w:szCs w:val="21"/>
        </w:rPr>
        <w:t>/2019</w:t>
      </w:r>
    </w:p>
    <w:p w:rsidR="00D752B8" w:rsidRPr="009255D6" w:rsidRDefault="00D752B8" w:rsidP="00D752B8">
      <w:pPr>
        <w:ind w:left="1080"/>
        <w:rPr>
          <w:rFonts w:ascii="Arial" w:hAnsi="Arial" w:cs="Arial"/>
          <w:i/>
          <w:sz w:val="21"/>
          <w:szCs w:val="21"/>
        </w:rPr>
      </w:pPr>
    </w:p>
    <w:p w:rsidR="00D752B8" w:rsidRPr="00AD707C" w:rsidRDefault="00D752B8" w:rsidP="00AE5DD0">
      <w:pPr>
        <w:ind w:left="4320" w:firstLine="720"/>
        <w:outlineLvl w:val="0"/>
        <w:rPr>
          <w:rFonts w:ascii="Arial" w:hAnsi="Arial" w:cs="Arial"/>
          <w:b/>
        </w:rPr>
      </w:pPr>
      <w:proofErr w:type="gramStart"/>
      <w:r w:rsidRPr="00AD707C">
        <w:rPr>
          <w:rFonts w:ascii="Arial" w:hAnsi="Arial" w:cs="Arial"/>
          <w:b/>
        </w:rPr>
        <w:t>Approved  By</w:t>
      </w:r>
      <w:proofErr w:type="gramEnd"/>
      <w:r w:rsidRPr="00AD707C">
        <w:rPr>
          <w:rFonts w:ascii="Arial" w:hAnsi="Arial" w:cs="Arial"/>
          <w:b/>
        </w:rPr>
        <w:t>:</w:t>
      </w:r>
      <w:r w:rsidRPr="00AD707C">
        <w:rPr>
          <w:rFonts w:ascii="Arial" w:hAnsi="Arial" w:cs="Arial"/>
        </w:rPr>
        <w:pict>
          <v:shape id="_x0000_i1030" type="#_x0000_t75" style="width:139.5pt;height:34.5pt">
            <v:imagedata r:id="rId8" o:title="Signature 2 jpg"/>
          </v:shape>
        </w:pict>
      </w:r>
    </w:p>
    <w:p w:rsidR="00D752B8" w:rsidRPr="009255D6" w:rsidRDefault="00D752B8" w:rsidP="00AE5DD0">
      <w:pPr>
        <w:ind w:left="5760" w:firstLine="720"/>
        <w:outlineLvl w:val="0"/>
        <w:rPr>
          <w:rFonts w:ascii="Arial" w:hAnsi="Arial" w:cs="Arial"/>
          <w:b/>
        </w:rPr>
      </w:pPr>
      <w:r w:rsidRPr="00AD707C">
        <w:rPr>
          <w:rFonts w:ascii="Arial" w:hAnsi="Arial" w:cs="Arial"/>
          <w:b/>
        </w:rPr>
        <w:t>Alan C. Johnson</w:t>
      </w:r>
      <w:proofErr w:type="gramStart"/>
      <w:r w:rsidRPr="00AD707C">
        <w:rPr>
          <w:rFonts w:ascii="Arial" w:hAnsi="Arial" w:cs="Arial"/>
          <w:b/>
        </w:rPr>
        <w:t xml:space="preserve">, </w:t>
      </w:r>
      <w:r>
        <w:rPr>
          <w:rFonts w:ascii="Arial" w:hAnsi="Arial" w:cs="Arial"/>
          <w:b/>
        </w:rPr>
        <w:t xml:space="preserve"> </w:t>
      </w:r>
      <w:r w:rsidRPr="00AD707C">
        <w:rPr>
          <w:rFonts w:ascii="Arial" w:hAnsi="Arial" w:cs="Arial"/>
          <w:b/>
        </w:rPr>
        <w:t>Laboratory</w:t>
      </w:r>
      <w:proofErr w:type="gramEnd"/>
      <w:r w:rsidRPr="00AD707C">
        <w:rPr>
          <w:rFonts w:ascii="Arial" w:hAnsi="Arial" w:cs="Arial"/>
          <w:b/>
        </w:rPr>
        <w:t xml:space="preserve"> Director</w:t>
      </w:r>
    </w:p>
    <w:p w:rsidR="002A56C0" w:rsidRPr="00D752B8" w:rsidRDefault="002A56C0" w:rsidP="00D752B8"/>
    <w:p w:rsidR="00F07221" w:rsidRDefault="00F07221"/>
    <w:p w:rsidR="002D3DB3" w:rsidRDefault="002D3DB3"/>
    <w:p w:rsidR="00117574" w:rsidRDefault="00117574"/>
    <w:p w:rsidR="00117574" w:rsidRDefault="00117574"/>
    <w:p w:rsidR="00117574" w:rsidRDefault="00117574"/>
    <w:p w:rsidR="00117574" w:rsidRDefault="00117574"/>
    <w:p w:rsidR="00117574" w:rsidRDefault="00117574"/>
    <w:p w:rsidR="00923FDD" w:rsidRDefault="00923FDD"/>
    <w:p w:rsidR="00923FDD" w:rsidRDefault="00923FDD"/>
    <w:p w:rsidR="00923FDD" w:rsidRDefault="00923FDD"/>
    <w:p w:rsidR="00923FDD" w:rsidRDefault="00923FDD"/>
    <w:p w:rsidR="00117574" w:rsidRDefault="00117574"/>
    <w:p w:rsidR="00117574" w:rsidRDefault="00117574"/>
    <w:p w:rsidR="00117574" w:rsidRDefault="00117574"/>
    <w:p w:rsidR="00117574" w:rsidRDefault="00117574"/>
    <w:p w:rsidR="00117574" w:rsidRDefault="00117574" w:rsidP="00117574">
      <w:pPr>
        <w:ind w:left="432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Report To:</w:t>
      </w:r>
    </w:p>
    <w:tbl>
      <w:tblPr>
        <w:tblW w:w="11377" w:type="dxa"/>
        <w:jc w:val="center"/>
        <w:tblInd w:w="-217" w:type="dxa"/>
        <w:tblLayout w:type="fixed"/>
        <w:tblLook w:val="04A0"/>
      </w:tblPr>
      <w:tblGrid>
        <w:gridCol w:w="733"/>
        <w:gridCol w:w="1595"/>
        <w:gridCol w:w="3093"/>
        <w:gridCol w:w="270"/>
        <w:gridCol w:w="1980"/>
        <w:gridCol w:w="360"/>
        <w:gridCol w:w="2393"/>
        <w:gridCol w:w="953"/>
      </w:tblGrid>
      <w:tr w:rsidR="00D96069" w:rsidTr="000D24FB">
        <w:trPr>
          <w:gridBefore w:val="1"/>
          <w:wBefore w:w="733" w:type="dxa"/>
          <w:cantSplit/>
          <w:jc w:val="center"/>
        </w:trPr>
        <w:tc>
          <w:tcPr>
            <w:tcW w:w="4688" w:type="dxa"/>
            <w:gridSpan w:val="2"/>
          </w:tcPr>
          <w:p w:rsidR="00D96069" w:rsidRDefault="00D96069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D96069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Default="00D96069" w:rsidP="00E5202C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6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02/22/2019</w:t>
            </w:r>
          </w:p>
        </w:tc>
      </w:tr>
      <w:tr w:rsidR="00D96069" w:rsidTr="000D24FB">
        <w:trPr>
          <w:gridBefore w:val="1"/>
          <w:wBefore w:w="733" w:type="dxa"/>
          <w:cantSplit/>
          <w:jc w:val="center"/>
        </w:trPr>
        <w:tc>
          <w:tcPr>
            <w:tcW w:w="4688" w:type="dxa"/>
            <w:gridSpan w:val="2"/>
          </w:tcPr>
          <w:p w:rsidR="00D96069" w:rsidRDefault="00D96069" w:rsidP="00E5202C">
            <w:pPr>
              <w:rPr>
                <w:rFonts w:ascii="Arial" w:hAnsi="Arial" w:cs="Arial"/>
                <w:b/>
                <w:i/>
                <w:u w:val="single"/>
              </w:rPr>
            </w:pPr>
            <w:r>
              <w:rPr>
                <w:rFonts w:ascii="Arial" w:hAnsi="Arial" w:cs="Arial"/>
                <w:b/>
                <w:i/>
                <w:u w:val="single"/>
              </w:rPr>
              <w:t xml:space="preserve">Attn:  Elaine </w:t>
            </w:r>
            <w:proofErr w:type="spellStart"/>
            <w:r>
              <w:rPr>
                <w:rFonts w:ascii="Arial" w:hAnsi="Arial" w:cs="Arial"/>
                <w:b/>
                <w:i/>
                <w:u w:val="single"/>
              </w:rPr>
              <w:t>Lonergan</w:t>
            </w:r>
            <w:proofErr w:type="spellEnd"/>
          </w:p>
        </w:tc>
        <w:tc>
          <w:tcPr>
            <w:tcW w:w="270" w:type="dxa"/>
          </w:tcPr>
          <w:p w:rsidR="00D96069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Default="00D96069" w:rsidP="00E5202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Tested:</w:t>
            </w:r>
          </w:p>
        </w:tc>
        <w:tc>
          <w:tcPr>
            <w:tcW w:w="3346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02/24/2019</w:t>
            </w:r>
          </w:p>
        </w:tc>
      </w:tr>
      <w:tr w:rsidR="00D96069" w:rsidTr="000D24FB">
        <w:trPr>
          <w:gridBefore w:val="1"/>
          <w:wBefore w:w="733" w:type="dxa"/>
          <w:cantSplit/>
          <w:trHeight w:val="209"/>
          <w:jc w:val="center"/>
        </w:trPr>
        <w:tc>
          <w:tcPr>
            <w:tcW w:w="4688" w:type="dxa"/>
            <w:gridSpan w:val="2"/>
          </w:tcPr>
          <w:p w:rsidR="00D96069" w:rsidRDefault="00D96069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400 Frontage Rd</w:t>
            </w:r>
          </w:p>
          <w:p w:rsidR="00D96069" w:rsidRDefault="00D96069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West Haven, </w:t>
            </w:r>
            <w:smartTag w:uri="urn:schemas-microsoft-com:office:smarttags" w:element="State">
              <w:r>
                <w:rPr>
                  <w:rFonts w:ascii="Arial" w:hAnsi="Arial" w:cs="Arial"/>
                  <w:b/>
                </w:rPr>
                <w:t>CT</w:t>
              </w:r>
            </w:smartTag>
            <w:r>
              <w:rPr>
                <w:rFonts w:ascii="Arial" w:hAnsi="Arial" w:cs="Arial"/>
                <w:b/>
              </w:rPr>
              <w:t xml:space="preserve">  06516</w:t>
            </w:r>
          </w:p>
          <w:p w:rsidR="00D96069" w:rsidRDefault="00D96069" w:rsidP="00E5202C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D96069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Default="00D96069" w:rsidP="00E5202C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6" w:type="dxa"/>
            <w:gridSpan w:val="2"/>
          </w:tcPr>
          <w:p w:rsidR="00D96069" w:rsidRPr="00956BD3" w:rsidRDefault="00D96069" w:rsidP="00D96069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N1976684-01</w:t>
            </w:r>
          </w:p>
        </w:tc>
      </w:tr>
      <w:tr w:rsidR="00D96069" w:rsidTr="000D24FB">
        <w:trPr>
          <w:gridBefore w:val="1"/>
          <w:wBefore w:w="733" w:type="dxa"/>
          <w:cantSplit/>
          <w:jc w:val="center"/>
        </w:trPr>
        <w:tc>
          <w:tcPr>
            <w:tcW w:w="4688" w:type="dxa"/>
            <w:gridSpan w:val="2"/>
          </w:tcPr>
          <w:p w:rsidR="00D96069" w:rsidRDefault="00D96069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u w:val="single"/>
              </w:rPr>
              <w:t>E-Mail</w:t>
            </w:r>
            <w:r>
              <w:rPr>
                <w:rFonts w:ascii="Arial" w:hAnsi="Arial" w:cs="Arial"/>
                <w:b/>
              </w:rPr>
              <w:t xml:space="preserve">:  </w:t>
            </w:r>
            <w:hyperlink r:id="rId14" w:history="1">
              <w:r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D96069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  <w:gridSpan w:val="2"/>
          </w:tcPr>
          <w:p w:rsidR="00D96069" w:rsidRDefault="00D96069" w:rsidP="00E5202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Report Date:</w:t>
            </w:r>
          </w:p>
        </w:tc>
        <w:tc>
          <w:tcPr>
            <w:tcW w:w="3346" w:type="dxa"/>
            <w:gridSpan w:val="2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03/08/2019</w:t>
            </w:r>
          </w:p>
        </w:tc>
      </w:tr>
      <w:tr w:rsidR="00117574" w:rsidTr="000D24FB">
        <w:trPr>
          <w:gridBefore w:val="1"/>
          <w:wBefore w:w="733" w:type="dxa"/>
          <w:cantSplit/>
          <w:trHeight w:val="68"/>
          <w:jc w:val="center"/>
        </w:trPr>
        <w:tc>
          <w:tcPr>
            <w:tcW w:w="4688" w:type="dxa"/>
            <w:gridSpan w:val="2"/>
          </w:tcPr>
          <w:p w:rsidR="00117574" w:rsidRDefault="00117574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117574" w:rsidRDefault="00117574">
            <w:pPr>
              <w:rPr>
                <w:rFonts w:ascii="Arial" w:hAnsi="Arial" w:cs="Arial"/>
              </w:rPr>
            </w:pPr>
          </w:p>
        </w:tc>
        <w:tc>
          <w:tcPr>
            <w:tcW w:w="1980" w:type="dxa"/>
          </w:tcPr>
          <w:p w:rsidR="00117574" w:rsidRDefault="00117574">
            <w:pPr>
              <w:jc w:val="right"/>
              <w:rPr>
                <w:rFonts w:ascii="Arial" w:hAnsi="Arial" w:cs="Arial"/>
                <w:bCs/>
                <w:u w:val="single"/>
              </w:rPr>
            </w:pPr>
          </w:p>
        </w:tc>
        <w:tc>
          <w:tcPr>
            <w:tcW w:w="3706" w:type="dxa"/>
            <w:gridSpan w:val="3"/>
          </w:tcPr>
          <w:p w:rsidR="00117574" w:rsidRDefault="00117574">
            <w:pPr>
              <w:rPr>
                <w:rFonts w:ascii="Arial" w:hAnsi="Arial" w:cs="Arial"/>
                <w:b/>
                <w:u w:val="single"/>
              </w:rPr>
            </w:pPr>
          </w:p>
        </w:tc>
      </w:tr>
      <w:tr w:rsidR="000D24FB" w:rsidRPr="00AD707C" w:rsidTr="000D24F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/>
        </w:tblPrEx>
        <w:trPr>
          <w:gridAfter w:val="1"/>
          <w:wAfter w:w="953" w:type="dxa"/>
          <w:cantSplit/>
          <w:trHeight w:val="594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D24FB" w:rsidRPr="00AD707C" w:rsidRDefault="000D24FB" w:rsidP="00CE7562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D24FB" w:rsidRPr="00AD707C" w:rsidRDefault="000D24FB" w:rsidP="00CE7562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0D24FB" w:rsidRPr="00AD707C" w:rsidRDefault="000D24FB" w:rsidP="00CE7562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D96069" w:rsidRPr="004661AF" w:rsidTr="000D24F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/>
        </w:tblPrEx>
        <w:trPr>
          <w:gridAfter w:val="1"/>
          <w:wAfter w:w="953" w:type="dxa"/>
          <w:cantSplit/>
          <w:trHeight w:val="306"/>
          <w:jc w:val="center"/>
        </w:trPr>
        <w:tc>
          <w:tcPr>
            <w:tcW w:w="2328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D96069" w:rsidRPr="00AD707C" w:rsidRDefault="00D96069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096" w:type="dxa"/>
            <w:gridSpan w:val="5"/>
            <w:tcBorders>
              <w:top w:val="single" w:sz="8" w:space="0" w:color="auto"/>
              <w:bottom w:val="nil"/>
            </w:tcBorders>
            <w:vAlign w:val="center"/>
          </w:tcPr>
          <w:p w:rsidR="00D96069" w:rsidRPr="004661AF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02/22/2019   11:15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D96069" w:rsidRPr="00AD707C" w:rsidTr="000D24F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/>
        </w:tblPrEx>
        <w:trPr>
          <w:gridAfter w:val="1"/>
          <w:wAfter w:w="953" w:type="dxa"/>
          <w:cantSplit/>
          <w:trHeight w:val="461"/>
          <w:jc w:val="center"/>
        </w:trPr>
        <w:tc>
          <w:tcPr>
            <w:tcW w:w="2328" w:type="dxa"/>
            <w:gridSpan w:val="2"/>
            <w:tcBorders>
              <w:top w:val="nil"/>
              <w:bottom w:val="nil"/>
            </w:tcBorders>
            <w:vAlign w:val="center"/>
          </w:tcPr>
          <w:p w:rsidR="00D96069" w:rsidRPr="00AD707C" w:rsidRDefault="00D96069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096" w:type="dxa"/>
            <w:gridSpan w:val="5"/>
            <w:tcBorders>
              <w:top w:val="nil"/>
              <w:bottom w:val="nil"/>
            </w:tcBorders>
            <w:vAlign w:val="center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1976684-01</w:t>
            </w:r>
          </w:p>
        </w:tc>
      </w:tr>
      <w:tr w:rsidR="00D96069" w:rsidRPr="002151E1" w:rsidTr="000D24FB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blBorders>
          <w:tblLook w:val="0000"/>
        </w:tblPrEx>
        <w:trPr>
          <w:gridAfter w:val="1"/>
          <w:wAfter w:w="953" w:type="dxa"/>
          <w:cantSplit/>
          <w:trHeight w:val="299"/>
          <w:jc w:val="center"/>
        </w:trPr>
        <w:tc>
          <w:tcPr>
            <w:tcW w:w="232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D96069" w:rsidRPr="00AD707C" w:rsidRDefault="00D96069" w:rsidP="00E5202C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096" w:type="dxa"/>
            <w:gridSpan w:val="5"/>
            <w:tcBorders>
              <w:top w:val="nil"/>
              <w:bottom w:val="single" w:sz="8" w:space="0" w:color="auto"/>
            </w:tcBorders>
            <w:vAlign w:val="center"/>
          </w:tcPr>
          <w:p w:rsidR="00D96069" w:rsidRPr="002151E1" w:rsidRDefault="00D96069" w:rsidP="00D96069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CP-F5H8-190222-WX</w:t>
            </w:r>
          </w:p>
        </w:tc>
      </w:tr>
    </w:tbl>
    <w:p w:rsidR="000D24FB" w:rsidRDefault="000D24FB" w:rsidP="00117574">
      <w:pPr>
        <w:rPr>
          <w:rFonts w:ascii="Arial" w:hAnsi="Arial" w:cs="Arial"/>
          <w:b/>
        </w:rPr>
      </w:pPr>
    </w:p>
    <w:tbl>
      <w:tblPr>
        <w:tblW w:w="772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4A0"/>
      </w:tblPr>
      <w:tblGrid>
        <w:gridCol w:w="3769"/>
        <w:gridCol w:w="1709"/>
        <w:gridCol w:w="2247"/>
      </w:tblGrid>
      <w:tr w:rsidR="00117574" w:rsidTr="00117574">
        <w:trPr>
          <w:cantSplit/>
          <w:trHeight w:val="351"/>
          <w:jc w:val="center"/>
        </w:trPr>
        <w:tc>
          <w:tcPr>
            <w:tcW w:w="37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709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2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117574" w:rsidTr="00117574">
        <w:trPr>
          <w:cantSplit/>
          <w:trHeight w:val="259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CANNABINOIDS  (mg per 500mg)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CBDA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&lt;0.50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500mg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CBGA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D96069" w:rsidP="00DB12B2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&lt;0.50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500mg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CBG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D96069" w:rsidP="00E00B3B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3.30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500mg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CBD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&lt;0.50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500mg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CBN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8A1902" w:rsidP="00DB12B2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&lt;0.50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500mg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THC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D96069" w:rsidP="00DB12B2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425.40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500mg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CBC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D96069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2.55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500mg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THCA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117574" w:rsidRDefault="00D96069" w:rsidP="00EC6020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19.10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500mg</w:t>
            </w:r>
          </w:p>
        </w:tc>
      </w:tr>
    </w:tbl>
    <w:p w:rsidR="00117574" w:rsidRDefault="00117574" w:rsidP="00117574">
      <w:pPr>
        <w:ind w:firstLine="720"/>
        <w:rPr>
          <w:rFonts w:ascii="Arial" w:hAnsi="Arial" w:cs="Arial"/>
        </w:rPr>
      </w:pPr>
    </w:p>
    <w:p w:rsidR="00117574" w:rsidRDefault="00117574" w:rsidP="00117574">
      <w:pPr>
        <w:ind w:firstLine="72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METHODS:</w:t>
      </w:r>
      <w:r>
        <w:rPr>
          <w:rFonts w:ascii="Arial" w:hAnsi="Arial" w:cs="Arial"/>
          <w:b/>
        </w:rPr>
        <w:tab/>
        <w:t>HPLC</w:t>
      </w:r>
    </w:p>
    <w:p w:rsidR="00117574" w:rsidRDefault="00117574" w:rsidP="00117574">
      <w:pPr>
        <w:ind w:firstLine="720"/>
        <w:rPr>
          <w:rFonts w:ascii="Arial" w:hAnsi="Arial" w:cs="Arial"/>
          <w:b/>
          <w:u w:val="single"/>
        </w:rPr>
      </w:pPr>
    </w:p>
    <w:p w:rsidR="00117574" w:rsidRDefault="00117574" w:rsidP="00117574">
      <w:pPr>
        <w:ind w:firstLine="720"/>
        <w:outlineLvl w:val="0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Comments:</w:t>
      </w:r>
    </w:p>
    <w:p w:rsidR="00117574" w:rsidRDefault="00117574" w:rsidP="00E5202C">
      <w:pPr>
        <w:numPr>
          <w:ilvl w:val="0"/>
          <w:numId w:val="5"/>
        </w:num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 w:rsidRPr="00E5202C">
        <w:rPr>
          <w:rFonts w:ascii="Arial" w:hAnsi="Arial" w:cs="Arial"/>
          <w:sz w:val="21"/>
          <w:szCs w:val="21"/>
        </w:rPr>
        <w:t>0</w:t>
      </w:r>
      <w:r w:rsidR="00E05321">
        <w:rPr>
          <w:rFonts w:ascii="Arial" w:hAnsi="Arial" w:cs="Arial"/>
          <w:sz w:val="21"/>
          <w:szCs w:val="21"/>
        </w:rPr>
        <w:t>2</w:t>
      </w:r>
      <w:r w:rsidR="00E5202C" w:rsidRPr="00E5202C">
        <w:rPr>
          <w:rFonts w:ascii="Arial" w:hAnsi="Arial" w:cs="Arial"/>
          <w:sz w:val="21"/>
          <w:szCs w:val="21"/>
        </w:rPr>
        <w:t>/</w:t>
      </w:r>
      <w:r w:rsidR="00E05321">
        <w:rPr>
          <w:rFonts w:ascii="Arial" w:hAnsi="Arial" w:cs="Arial"/>
          <w:sz w:val="21"/>
          <w:szCs w:val="21"/>
        </w:rPr>
        <w:t>2</w:t>
      </w:r>
      <w:r w:rsidR="00D96069">
        <w:rPr>
          <w:rFonts w:ascii="Arial" w:hAnsi="Arial" w:cs="Arial"/>
          <w:sz w:val="21"/>
          <w:szCs w:val="21"/>
        </w:rPr>
        <w:t>2</w:t>
      </w:r>
      <w:r w:rsidR="00E5202C" w:rsidRPr="00E5202C">
        <w:rPr>
          <w:rFonts w:ascii="Arial" w:hAnsi="Arial" w:cs="Arial"/>
          <w:sz w:val="21"/>
          <w:szCs w:val="21"/>
        </w:rPr>
        <w:t>/2019</w:t>
      </w:r>
    </w:p>
    <w:p w:rsidR="00117574" w:rsidRDefault="00117574" w:rsidP="00117574">
      <w:pPr>
        <w:ind w:left="1080"/>
        <w:rPr>
          <w:rFonts w:ascii="Arial" w:hAnsi="Arial" w:cs="Arial"/>
          <w:i/>
          <w:sz w:val="21"/>
          <w:szCs w:val="21"/>
        </w:rPr>
      </w:pPr>
    </w:p>
    <w:p w:rsidR="00117574" w:rsidRDefault="00117574" w:rsidP="00117574">
      <w:pPr>
        <w:ind w:left="4320" w:firstLine="720"/>
        <w:outlineLvl w:val="0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Approved  By</w:t>
      </w:r>
      <w:proofErr w:type="gramEnd"/>
      <w:r>
        <w:rPr>
          <w:rFonts w:ascii="Arial" w:hAnsi="Arial" w:cs="Arial"/>
          <w:b/>
        </w:rPr>
        <w:t>:</w:t>
      </w:r>
      <w:r>
        <w:rPr>
          <w:rFonts w:ascii="Arial" w:hAnsi="Arial" w:cs="Arial"/>
        </w:rPr>
        <w:pict>
          <v:shape id="_x0000_i1031" type="#_x0000_t75" style="width:139.5pt;height:34.5pt">
            <v:imagedata r:id="rId8" o:title="Signature 2 jpg"/>
          </v:shape>
        </w:pict>
      </w:r>
    </w:p>
    <w:p w:rsidR="00117574" w:rsidRDefault="00117574" w:rsidP="00117574">
      <w:pPr>
        <w:ind w:left="5760" w:firstLine="72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Alan C. Johnson</w:t>
      </w:r>
      <w:proofErr w:type="gramStart"/>
      <w:r>
        <w:rPr>
          <w:rFonts w:ascii="Arial" w:hAnsi="Arial" w:cs="Arial"/>
          <w:b/>
        </w:rPr>
        <w:t>,  Laboratory</w:t>
      </w:r>
      <w:proofErr w:type="gramEnd"/>
      <w:r>
        <w:rPr>
          <w:rFonts w:ascii="Arial" w:hAnsi="Arial" w:cs="Arial"/>
          <w:b/>
        </w:rPr>
        <w:t xml:space="preserve"> Director</w:t>
      </w:r>
    </w:p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923FDD" w:rsidRDefault="00923FDD" w:rsidP="00117574"/>
    <w:p w:rsidR="00923FDD" w:rsidRDefault="00923FDD" w:rsidP="00117574"/>
    <w:p w:rsidR="00923FDD" w:rsidRDefault="00923FDD" w:rsidP="00117574"/>
    <w:p w:rsidR="00923FDD" w:rsidRDefault="00923FDD" w:rsidP="00117574"/>
    <w:p w:rsidR="00117574" w:rsidRDefault="00117574" w:rsidP="00117574"/>
    <w:p w:rsidR="00117574" w:rsidRDefault="00117574" w:rsidP="00117574">
      <w:pPr>
        <w:ind w:left="432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Report To:</w:t>
      </w:r>
    </w:p>
    <w:tbl>
      <w:tblPr>
        <w:tblW w:w="10644" w:type="dxa"/>
        <w:jc w:val="center"/>
        <w:tblInd w:w="516" w:type="dxa"/>
        <w:tblLayout w:type="fixed"/>
        <w:tblLook w:val="04A0"/>
      </w:tblPr>
      <w:tblGrid>
        <w:gridCol w:w="4688"/>
        <w:gridCol w:w="270"/>
        <w:gridCol w:w="2340"/>
        <w:gridCol w:w="3346"/>
      </w:tblGrid>
      <w:tr w:rsidR="00D96069" w:rsidTr="000D24FB">
        <w:trPr>
          <w:cantSplit/>
          <w:jc w:val="center"/>
        </w:trPr>
        <w:tc>
          <w:tcPr>
            <w:tcW w:w="4688" w:type="dxa"/>
          </w:tcPr>
          <w:p w:rsidR="00D96069" w:rsidRDefault="00D96069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ADVANCED GROW  LABS</w:t>
            </w:r>
          </w:p>
        </w:tc>
        <w:tc>
          <w:tcPr>
            <w:tcW w:w="270" w:type="dxa"/>
          </w:tcPr>
          <w:p w:rsidR="00D96069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:rsidR="00D96069" w:rsidRDefault="00D96069" w:rsidP="00E5202C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Date Received:</w:t>
            </w:r>
          </w:p>
        </w:tc>
        <w:tc>
          <w:tcPr>
            <w:tcW w:w="3346" w:type="dxa"/>
          </w:tcPr>
          <w:p w:rsidR="00D96069" w:rsidRPr="00AD707C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02/22/2019</w:t>
            </w:r>
          </w:p>
        </w:tc>
      </w:tr>
      <w:tr w:rsidR="00D96069" w:rsidTr="000D24FB">
        <w:trPr>
          <w:cantSplit/>
          <w:jc w:val="center"/>
        </w:trPr>
        <w:tc>
          <w:tcPr>
            <w:tcW w:w="4688" w:type="dxa"/>
          </w:tcPr>
          <w:p w:rsidR="00D96069" w:rsidRDefault="00D96069" w:rsidP="00E5202C">
            <w:pPr>
              <w:rPr>
                <w:rFonts w:ascii="Arial" w:hAnsi="Arial" w:cs="Arial"/>
                <w:b/>
                <w:i/>
                <w:u w:val="single"/>
              </w:rPr>
            </w:pPr>
            <w:r>
              <w:rPr>
                <w:rFonts w:ascii="Arial" w:hAnsi="Arial" w:cs="Arial"/>
                <w:b/>
                <w:i/>
                <w:u w:val="single"/>
              </w:rPr>
              <w:t xml:space="preserve">Attn:  Elaine </w:t>
            </w:r>
            <w:proofErr w:type="spellStart"/>
            <w:r>
              <w:rPr>
                <w:rFonts w:ascii="Arial" w:hAnsi="Arial" w:cs="Arial"/>
                <w:b/>
                <w:i/>
                <w:u w:val="single"/>
              </w:rPr>
              <w:t>Lonergan</w:t>
            </w:r>
            <w:proofErr w:type="spellEnd"/>
          </w:p>
        </w:tc>
        <w:tc>
          <w:tcPr>
            <w:tcW w:w="270" w:type="dxa"/>
          </w:tcPr>
          <w:p w:rsidR="00D96069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:rsidR="00D96069" w:rsidRDefault="00D96069" w:rsidP="00E5202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Tested:</w:t>
            </w:r>
          </w:p>
        </w:tc>
        <w:tc>
          <w:tcPr>
            <w:tcW w:w="3346" w:type="dxa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02/24/2019</w:t>
            </w:r>
          </w:p>
        </w:tc>
      </w:tr>
      <w:tr w:rsidR="00D96069" w:rsidTr="000D24FB">
        <w:trPr>
          <w:cantSplit/>
          <w:trHeight w:val="209"/>
          <w:jc w:val="center"/>
        </w:trPr>
        <w:tc>
          <w:tcPr>
            <w:tcW w:w="4688" w:type="dxa"/>
          </w:tcPr>
          <w:p w:rsidR="00D96069" w:rsidRDefault="00D96069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400 Frontage Rd</w:t>
            </w:r>
          </w:p>
          <w:p w:rsidR="00D96069" w:rsidRDefault="00D96069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West Haven, </w:t>
            </w:r>
            <w:smartTag w:uri="urn:schemas-microsoft-com:office:smarttags" w:element="State">
              <w:r>
                <w:rPr>
                  <w:rFonts w:ascii="Arial" w:hAnsi="Arial" w:cs="Arial"/>
                  <w:b/>
                </w:rPr>
                <w:t>CT</w:t>
              </w:r>
            </w:smartTag>
            <w:r>
              <w:rPr>
                <w:rFonts w:ascii="Arial" w:hAnsi="Arial" w:cs="Arial"/>
                <w:b/>
              </w:rPr>
              <w:t xml:space="preserve">  </w:t>
            </w:r>
            <w:smartTag w:uri="urn:schemas-microsoft-com:office:smarttags" w:element="PostalCode">
              <w:r>
                <w:rPr>
                  <w:rFonts w:ascii="Arial" w:hAnsi="Arial" w:cs="Arial"/>
                  <w:b/>
                </w:rPr>
                <w:t>06516</w:t>
              </w:r>
            </w:smartTag>
          </w:p>
          <w:p w:rsidR="00D96069" w:rsidRDefault="00D96069" w:rsidP="00E5202C">
            <w:pPr>
              <w:rPr>
                <w:rFonts w:ascii="Arial" w:hAnsi="Arial" w:cs="Arial"/>
                <w:b/>
              </w:rPr>
            </w:pPr>
          </w:p>
        </w:tc>
        <w:tc>
          <w:tcPr>
            <w:tcW w:w="270" w:type="dxa"/>
          </w:tcPr>
          <w:p w:rsidR="00D96069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:rsidR="00D96069" w:rsidRDefault="00D96069" w:rsidP="00E5202C">
            <w:pPr>
              <w:jc w:val="righ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Laboratory Report#:</w:t>
            </w:r>
          </w:p>
        </w:tc>
        <w:tc>
          <w:tcPr>
            <w:tcW w:w="3346" w:type="dxa"/>
          </w:tcPr>
          <w:p w:rsidR="00D96069" w:rsidRPr="00956BD3" w:rsidRDefault="00D96069" w:rsidP="00D96069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N1976684-01</w:t>
            </w:r>
          </w:p>
        </w:tc>
      </w:tr>
      <w:tr w:rsidR="00D96069" w:rsidTr="000D24FB">
        <w:trPr>
          <w:cantSplit/>
          <w:jc w:val="center"/>
        </w:trPr>
        <w:tc>
          <w:tcPr>
            <w:tcW w:w="4688" w:type="dxa"/>
          </w:tcPr>
          <w:p w:rsidR="00D96069" w:rsidRDefault="00D96069" w:rsidP="00E5202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u w:val="single"/>
              </w:rPr>
              <w:t>E-Mail</w:t>
            </w:r>
            <w:r>
              <w:rPr>
                <w:rFonts w:ascii="Arial" w:hAnsi="Arial" w:cs="Arial"/>
                <w:b/>
              </w:rPr>
              <w:t xml:space="preserve">:  </w:t>
            </w:r>
            <w:hyperlink r:id="rId15" w:history="1">
              <w:r>
                <w:rPr>
                  <w:rStyle w:val="Hyperlink"/>
                  <w:rFonts w:ascii="Arial" w:hAnsi="Arial" w:cs="Arial"/>
                  <w:b/>
                </w:rPr>
                <w:t>elonergan@adancedgrowlabs.com</w:t>
              </w:r>
            </w:hyperlink>
          </w:p>
        </w:tc>
        <w:tc>
          <w:tcPr>
            <w:tcW w:w="270" w:type="dxa"/>
          </w:tcPr>
          <w:p w:rsidR="00D96069" w:rsidRDefault="00D96069" w:rsidP="00E5202C">
            <w:pPr>
              <w:rPr>
                <w:rFonts w:ascii="Arial" w:hAnsi="Arial" w:cs="Arial"/>
              </w:rPr>
            </w:pPr>
          </w:p>
        </w:tc>
        <w:tc>
          <w:tcPr>
            <w:tcW w:w="2340" w:type="dxa"/>
          </w:tcPr>
          <w:p w:rsidR="00D96069" w:rsidRDefault="00D96069" w:rsidP="00E5202C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Report Date:</w:t>
            </w:r>
          </w:p>
        </w:tc>
        <w:tc>
          <w:tcPr>
            <w:tcW w:w="3346" w:type="dxa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03/08/2019</w:t>
            </w:r>
          </w:p>
        </w:tc>
      </w:tr>
    </w:tbl>
    <w:p w:rsidR="00117574" w:rsidRDefault="00117574" w:rsidP="00117574">
      <w:pPr>
        <w:rPr>
          <w:rFonts w:ascii="Arial" w:hAnsi="Arial" w:cs="Arial"/>
          <w:b/>
        </w:rPr>
      </w:pPr>
    </w:p>
    <w:tbl>
      <w:tblPr>
        <w:tblW w:w="10945" w:type="dxa"/>
        <w:jc w:val="center"/>
        <w:tblInd w:w="-21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000"/>
      </w:tblPr>
      <w:tblGrid>
        <w:gridCol w:w="2444"/>
        <w:gridCol w:w="8501"/>
      </w:tblGrid>
      <w:tr w:rsidR="000D24FB" w:rsidRPr="00AD707C" w:rsidTr="00304575">
        <w:tblPrEx>
          <w:tblCellMar>
            <w:top w:w="0" w:type="dxa"/>
            <w:bottom w:w="0" w:type="dxa"/>
          </w:tblCellMar>
        </w:tblPrEx>
        <w:trPr>
          <w:cantSplit/>
          <w:trHeight w:val="594"/>
          <w:jc w:val="center"/>
        </w:trPr>
        <w:tc>
          <w:tcPr>
            <w:tcW w:w="244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D24FB" w:rsidRPr="00AD707C" w:rsidRDefault="000D24FB" w:rsidP="00CE7562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Sample Site:</w:t>
            </w:r>
          </w:p>
        </w:tc>
        <w:tc>
          <w:tcPr>
            <w:tcW w:w="8501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D24FB" w:rsidRPr="00AD707C" w:rsidRDefault="000D24FB" w:rsidP="00CE7562">
            <w:pPr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Advanced Grow Labs</w:t>
            </w:r>
          </w:p>
          <w:p w:rsidR="000D24FB" w:rsidRPr="00AD707C" w:rsidRDefault="000D24FB" w:rsidP="00CE7562">
            <w:pPr>
              <w:numPr>
                <w:ilvl w:val="0"/>
                <w:numId w:val="3"/>
              </w:numPr>
              <w:rPr>
                <w:rFonts w:ascii="Arial" w:hAnsi="Arial" w:cs="Arial"/>
                <w:b/>
                <w:caps/>
              </w:rPr>
            </w:pP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400 Frontage Rd.</w:t>
                </w:r>
              </w:smartTag>
            </w:smartTag>
            <w:r w:rsidRPr="00AD707C">
              <w:rPr>
                <w:rFonts w:ascii="Arial" w:hAnsi="Arial" w:cs="Arial"/>
                <w:b/>
                <w:caps/>
              </w:rPr>
              <w:t xml:space="preserve">,  </w:t>
            </w:r>
            <w:smartTag w:uri="urn:schemas-microsoft-com:office:smarttags" w:element="Street">
              <w:smartTag w:uri="urn:schemas-microsoft-com:office:smarttags" w:element="address">
                <w:r>
                  <w:rPr>
                    <w:rFonts w:ascii="Arial" w:hAnsi="Arial" w:cs="Arial"/>
                    <w:b/>
                    <w:caps/>
                  </w:rPr>
                  <w:t>West Haven CT</w:t>
                </w:r>
              </w:smartTag>
            </w:smartTag>
          </w:p>
        </w:tc>
      </w:tr>
      <w:tr w:rsidR="00D96069" w:rsidRPr="004661AF" w:rsidTr="00304575">
        <w:tblPrEx>
          <w:tblCellMar>
            <w:top w:w="0" w:type="dxa"/>
            <w:bottom w:w="0" w:type="dxa"/>
          </w:tblCellMar>
        </w:tblPrEx>
        <w:trPr>
          <w:cantSplit/>
          <w:trHeight w:val="306"/>
          <w:jc w:val="center"/>
        </w:trPr>
        <w:tc>
          <w:tcPr>
            <w:tcW w:w="2444" w:type="dxa"/>
            <w:tcBorders>
              <w:top w:val="single" w:sz="8" w:space="0" w:color="auto"/>
              <w:bottom w:val="nil"/>
            </w:tcBorders>
            <w:vAlign w:val="center"/>
          </w:tcPr>
          <w:p w:rsidR="00D96069" w:rsidRPr="00AD707C" w:rsidRDefault="00D96069" w:rsidP="00CE7562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Date  Collected:</w:t>
            </w:r>
          </w:p>
        </w:tc>
        <w:tc>
          <w:tcPr>
            <w:tcW w:w="8501" w:type="dxa"/>
            <w:tcBorders>
              <w:top w:val="single" w:sz="8" w:space="0" w:color="auto"/>
              <w:bottom w:val="nil"/>
            </w:tcBorders>
            <w:vAlign w:val="center"/>
          </w:tcPr>
          <w:p w:rsidR="00D96069" w:rsidRPr="004661AF" w:rsidRDefault="00D96069" w:rsidP="00D9606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02/22/2019   11:15      </w:t>
            </w:r>
            <w:r w:rsidRPr="004661AF">
              <w:rPr>
                <w:rFonts w:ascii="Arial" w:hAnsi="Arial" w:cs="Arial"/>
                <w:b/>
              </w:rPr>
              <w:t xml:space="preserve">Collected by:  </w:t>
            </w:r>
            <w:r>
              <w:rPr>
                <w:rFonts w:ascii="Arial" w:hAnsi="Arial" w:cs="Arial"/>
                <w:b/>
              </w:rPr>
              <w:t xml:space="preserve">W. Clark </w:t>
            </w:r>
            <w:r w:rsidRPr="004661AF">
              <w:rPr>
                <w:rFonts w:ascii="Arial" w:hAnsi="Arial" w:cs="Arial"/>
                <w:b/>
              </w:rPr>
              <w:t xml:space="preserve">of </w:t>
            </w:r>
            <w:proofErr w:type="spellStart"/>
            <w:r w:rsidRPr="004661AF">
              <w:rPr>
                <w:rFonts w:ascii="Arial" w:hAnsi="Arial" w:cs="Arial"/>
                <w:b/>
              </w:rPr>
              <w:t>NELabs</w:t>
            </w:r>
            <w:proofErr w:type="spellEnd"/>
          </w:p>
        </w:tc>
      </w:tr>
      <w:tr w:rsidR="00D96069" w:rsidRPr="00AD707C" w:rsidTr="00304575">
        <w:tblPrEx>
          <w:tblCellMar>
            <w:top w:w="0" w:type="dxa"/>
            <w:bottom w:w="0" w:type="dxa"/>
          </w:tblCellMar>
        </w:tblPrEx>
        <w:trPr>
          <w:cantSplit/>
          <w:trHeight w:val="461"/>
          <w:jc w:val="center"/>
        </w:trPr>
        <w:tc>
          <w:tcPr>
            <w:tcW w:w="2444" w:type="dxa"/>
            <w:tcBorders>
              <w:top w:val="nil"/>
              <w:bottom w:val="nil"/>
            </w:tcBorders>
            <w:vAlign w:val="center"/>
          </w:tcPr>
          <w:p w:rsidR="00D96069" w:rsidRPr="00AD707C" w:rsidRDefault="00D96069" w:rsidP="00CE7562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Laboratory ID #:</w:t>
            </w:r>
          </w:p>
        </w:tc>
        <w:tc>
          <w:tcPr>
            <w:tcW w:w="8501" w:type="dxa"/>
            <w:tcBorders>
              <w:top w:val="nil"/>
              <w:bottom w:val="nil"/>
            </w:tcBorders>
            <w:vAlign w:val="center"/>
          </w:tcPr>
          <w:p w:rsidR="00D96069" w:rsidRPr="00AD707C" w:rsidRDefault="00D96069" w:rsidP="00D96069">
            <w:pPr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1976684-01</w:t>
            </w:r>
          </w:p>
        </w:tc>
      </w:tr>
      <w:tr w:rsidR="00D96069" w:rsidRPr="002151E1" w:rsidTr="00304575">
        <w:tblPrEx>
          <w:tblCellMar>
            <w:top w:w="0" w:type="dxa"/>
            <w:bottom w:w="0" w:type="dxa"/>
          </w:tblCellMar>
        </w:tblPrEx>
        <w:trPr>
          <w:cantSplit/>
          <w:trHeight w:val="299"/>
          <w:jc w:val="center"/>
        </w:trPr>
        <w:tc>
          <w:tcPr>
            <w:tcW w:w="2444" w:type="dxa"/>
            <w:tcBorders>
              <w:top w:val="nil"/>
              <w:bottom w:val="single" w:sz="8" w:space="0" w:color="auto"/>
            </w:tcBorders>
            <w:vAlign w:val="center"/>
          </w:tcPr>
          <w:p w:rsidR="00D96069" w:rsidRPr="00AD707C" w:rsidRDefault="00D96069" w:rsidP="00CE7562">
            <w:pPr>
              <w:rPr>
                <w:rFonts w:ascii="Arial" w:hAnsi="Arial" w:cs="Arial"/>
                <w:b/>
                <w:u w:val="single"/>
              </w:rPr>
            </w:pPr>
            <w:r w:rsidRPr="00AD707C">
              <w:rPr>
                <w:rFonts w:ascii="Arial" w:hAnsi="Arial" w:cs="Arial"/>
                <w:b/>
                <w:u w:val="single"/>
              </w:rPr>
              <w:t>Product Description:</w:t>
            </w:r>
          </w:p>
        </w:tc>
        <w:tc>
          <w:tcPr>
            <w:tcW w:w="8501" w:type="dxa"/>
            <w:tcBorders>
              <w:top w:val="nil"/>
              <w:bottom w:val="single" w:sz="8" w:space="0" w:color="auto"/>
            </w:tcBorders>
            <w:vAlign w:val="center"/>
          </w:tcPr>
          <w:p w:rsidR="00D96069" w:rsidRPr="002151E1" w:rsidRDefault="00D96069" w:rsidP="00D96069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b/>
                <w:sz w:val="24"/>
                <w:szCs w:val="24"/>
                <w:u w:val="single"/>
              </w:rPr>
              <w:t>CP-F5H8-190222-WX</w:t>
            </w:r>
          </w:p>
        </w:tc>
      </w:tr>
    </w:tbl>
    <w:p w:rsidR="000D24FB" w:rsidRDefault="000D24FB" w:rsidP="00117574">
      <w:pPr>
        <w:rPr>
          <w:rFonts w:ascii="Arial" w:hAnsi="Arial" w:cs="Arial"/>
          <w:b/>
        </w:rPr>
      </w:pPr>
    </w:p>
    <w:tbl>
      <w:tblPr>
        <w:tblW w:w="7725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4A0"/>
      </w:tblPr>
      <w:tblGrid>
        <w:gridCol w:w="3769"/>
        <w:gridCol w:w="1709"/>
        <w:gridCol w:w="2247"/>
      </w:tblGrid>
      <w:tr w:rsidR="00117574" w:rsidTr="00117574">
        <w:trPr>
          <w:cantSplit/>
          <w:trHeight w:val="351"/>
          <w:jc w:val="center"/>
        </w:trPr>
        <w:tc>
          <w:tcPr>
            <w:tcW w:w="376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1709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</w:p>
        </w:tc>
        <w:tc>
          <w:tcPr>
            <w:tcW w:w="224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  <w:b/>
                <w:bCs/>
                <w:u w:val="single"/>
              </w:rPr>
            </w:pPr>
          </w:p>
        </w:tc>
      </w:tr>
      <w:tr w:rsidR="00117574" w:rsidTr="00117574">
        <w:trPr>
          <w:cantSplit/>
          <w:trHeight w:val="259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CANNABINOIDS  (mg per 1,000mg)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Result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Units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CBDA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&lt;1.00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1,000mg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CBGA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D96069" w:rsidP="00C63739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&lt;1.00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1,000mg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CBG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D96069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6.60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1,000mg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CBD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117574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&lt;1.00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1,000mg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CBN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8A1902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&lt;1.00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1,000mg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THC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D96069" w:rsidP="00EC6020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850.80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1,000mg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CBC</w:t>
            </w:r>
          </w:p>
        </w:tc>
        <w:tc>
          <w:tcPr>
            <w:tcW w:w="1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7574" w:rsidRDefault="00D96069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5.10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1,000mg</w:t>
            </w:r>
          </w:p>
        </w:tc>
      </w:tr>
      <w:tr w:rsidR="00117574" w:rsidTr="00117574">
        <w:trPr>
          <w:cantSplit/>
          <w:trHeight w:val="331"/>
          <w:jc w:val="center"/>
        </w:trPr>
        <w:tc>
          <w:tcPr>
            <w:tcW w:w="376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117574" w:rsidRDefault="00117574">
            <w:pPr>
              <w:pStyle w:val="FootnoteText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THCA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117574" w:rsidRDefault="00D96069" w:rsidP="00EC6020">
            <w:pPr>
              <w:jc w:val="righ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38.20</w:t>
            </w:r>
          </w:p>
        </w:tc>
        <w:tc>
          <w:tcPr>
            <w:tcW w:w="2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17574" w:rsidRDefault="0011757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 per 1,000mg</w:t>
            </w:r>
          </w:p>
        </w:tc>
      </w:tr>
    </w:tbl>
    <w:p w:rsidR="00117574" w:rsidRDefault="00117574" w:rsidP="00117574">
      <w:pPr>
        <w:ind w:firstLine="720"/>
        <w:rPr>
          <w:rFonts w:ascii="Arial" w:hAnsi="Arial" w:cs="Arial"/>
        </w:rPr>
      </w:pPr>
    </w:p>
    <w:p w:rsidR="00117574" w:rsidRDefault="00117574" w:rsidP="00117574">
      <w:pPr>
        <w:ind w:firstLine="72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METHODS:</w:t>
      </w:r>
      <w:r>
        <w:rPr>
          <w:rFonts w:ascii="Arial" w:hAnsi="Arial" w:cs="Arial"/>
          <w:b/>
        </w:rPr>
        <w:tab/>
        <w:t>HPLC</w:t>
      </w:r>
    </w:p>
    <w:p w:rsidR="00117574" w:rsidRDefault="00117574" w:rsidP="00117574">
      <w:pPr>
        <w:ind w:firstLine="720"/>
        <w:rPr>
          <w:rFonts w:ascii="Arial" w:hAnsi="Arial" w:cs="Arial"/>
          <w:b/>
          <w:u w:val="single"/>
        </w:rPr>
      </w:pPr>
    </w:p>
    <w:p w:rsidR="00117574" w:rsidRDefault="00117574" w:rsidP="00117574">
      <w:pPr>
        <w:ind w:firstLine="720"/>
        <w:outlineLvl w:val="0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Comments:</w:t>
      </w:r>
    </w:p>
    <w:p w:rsidR="00117574" w:rsidRDefault="00117574" w:rsidP="00E5202C">
      <w:pPr>
        <w:numPr>
          <w:ilvl w:val="0"/>
          <w:numId w:val="5"/>
        </w:num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Results are based on sample/s submitted to Northeast Laboratories, Inc. on:  </w:t>
      </w:r>
      <w:r w:rsidR="00E5202C" w:rsidRPr="00E5202C">
        <w:rPr>
          <w:rFonts w:ascii="Arial" w:hAnsi="Arial" w:cs="Arial"/>
          <w:sz w:val="21"/>
          <w:szCs w:val="21"/>
        </w:rPr>
        <w:t>0</w:t>
      </w:r>
      <w:r w:rsidR="00E05321">
        <w:rPr>
          <w:rFonts w:ascii="Arial" w:hAnsi="Arial" w:cs="Arial"/>
          <w:sz w:val="21"/>
          <w:szCs w:val="21"/>
        </w:rPr>
        <w:t>2</w:t>
      </w:r>
      <w:r w:rsidR="00E5202C" w:rsidRPr="00E5202C">
        <w:rPr>
          <w:rFonts w:ascii="Arial" w:hAnsi="Arial" w:cs="Arial"/>
          <w:sz w:val="21"/>
          <w:szCs w:val="21"/>
        </w:rPr>
        <w:t>/</w:t>
      </w:r>
      <w:r w:rsidR="00E05321">
        <w:rPr>
          <w:rFonts w:ascii="Arial" w:hAnsi="Arial" w:cs="Arial"/>
          <w:sz w:val="21"/>
          <w:szCs w:val="21"/>
        </w:rPr>
        <w:t>2</w:t>
      </w:r>
      <w:r w:rsidR="00D96069">
        <w:rPr>
          <w:rFonts w:ascii="Arial" w:hAnsi="Arial" w:cs="Arial"/>
          <w:sz w:val="21"/>
          <w:szCs w:val="21"/>
        </w:rPr>
        <w:t>2</w:t>
      </w:r>
      <w:r w:rsidR="00E5202C" w:rsidRPr="00E5202C">
        <w:rPr>
          <w:rFonts w:ascii="Arial" w:hAnsi="Arial" w:cs="Arial"/>
          <w:sz w:val="21"/>
          <w:szCs w:val="21"/>
        </w:rPr>
        <w:t>/2019</w:t>
      </w:r>
    </w:p>
    <w:p w:rsidR="00117574" w:rsidRDefault="00117574" w:rsidP="00117574">
      <w:pPr>
        <w:ind w:left="1080"/>
        <w:rPr>
          <w:rFonts w:ascii="Arial" w:hAnsi="Arial" w:cs="Arial"/>
          <w:i/>
          <w:sz w:val="21"/>
          <w:szCs w:val="21"/>
        </w:rPr>
      </w:pPr>
    </w:p>
    <w:p w:rsidR="00117574" w:rsidRDefault="00117574" w:rsidP="00117574">
      <w:pPr>
        <w:ind w:left="4320" w:firstLine="720"/>
        <w:outlineLvl w:val="0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Approved  By</w:t>
      </w:r>
      <w:proofErr w:type="gramEnd"/>
      <w:r>
        <w:rPr>
          <w:rFonts w:ascii="Arial" w:hAnsi="Arial" w:cs="Arial"/>
          <w:b/>
        </w:rPr>
        <w:t>:</w:t>
      </w:r>
      <w:r>
        <w:rPr>
          <w:rFonts w:ascii="Arial" w:hAnsi="Arial" w:cs="Arial"/>
        </w:rPr>
        <w:pict>
          <v:shape id="_x0000_i1032" type="#_x0000_t75" style="width:139.5pt;height:34.5pt">
            <v:imagedata r:id="rId8" o:title="Signature 2 jpg"/>
          </v:shape>
        </w:pict>
      </w:r>
    </w:p>
    <w:p w:rsidR="00117574" w:rsidRDefault="00117574" w:rsidP="00117574">
      <w:pPr>
        <w:ind w:left="5760" w:firstLine="720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Alan C. Johnson</w:t>
      </w:r>
      <w:proofErr w:type="gramStart"/>
      <w:r>
        <w:rPr>
          <w:rFonts w:ascii="Arial" w:hAnsi="Arial" w:cs="Arial"/>
          <w:b/>
        </w:rPr>
        <w:t>,  Laboratory</w:t>
      </w:r>
      <w:proofErr w:type="gramEnd"/>
      <w:r>
        <w:rPr>
          <w:rFonts w:ascii="Arial" w:hAnsi="Arial" w:cs="Arial"/>
          <w:b/>
        </w:rPr>
        <w:t xml:space="preserve"> Director</w:t>
      </w:r>
    </w:p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 w:rsidP="00117574"/>
    <w:p w:rsidR="00117574" w:rsidRDefault="00117574"/>
    <w:p w:rsidR="00117574" w:rsidRDefault="00117574"/>
    <w:p w:rsidR="00117574" w:rsidRDefault="00117574"/>
    <w:p w:rsidR="00117574" w:rsidRDefault="00117574"/>
    <w:p w:rsidR="00117574" w:rsidRDefault="00117574"/>
    <w:p w:rsidR="00117574" w:rsidRDefault="00117574"/>
    <w:p w:rsidR="00117574" w:rsidRDefault="00117574"/>
    <w:p w:rsidR="00A64BA2" w:rsidRDefault="00A64BA2" w:rsidP="00937D0B">
      <w:pPr>
        <w:outlineLvl w:val="0"/>
        <w:rPr>
          <w:rFonts w:ascii="Arial" w:hAnsi="Arial" w:cs="Arial"/>
        </w:rPr>
      </w:pPr>
    </w:p>
    <w:sectPr w:rsidR="00A64BA2" w:rsidSect="009E0B49">
      <w:headerReference w:type="default" r:id="rId16"/>
      <w:footerReference w:type="default" r:id="rId17"/>
      <w:pgSz w:w="12240" w:h="15840" w:code="1"/>
      <w:pgMar w:top="475" w:right="446" w:bottom="432" w:left="446" w:header="576" w:footer="432" w:gutter="0"/>
      <w:paperSrc w:first="7" w:other="7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069" w:rsidRDefault="00D96069" w:rsidP="005B5F2E">
      <w:r>
        <w:separator/>
      </w:r>
    </w:p>
  </w:endnote>
  <w:endnote w:type="continuationSeparator" w:id="0">
    <w:p w:rsidR="00D96069" w:rsidRDefault="00D96069" w:rsidP="005B5F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069" w:rsidRPr="00E86DE1" w:rsidRDefault="00D96069">
    <w:pPr>
      <w:pStyle w:val="Footer"/>
      <w:jc w:val="center"/>
      <w:rPr>
        <w:b/>
        <w:sz w:val="22"/>
        <w:szCs w:val="22"/>
      </w:rPr>
    </w:pPr>
    <w:r w:rsidRPr="00E86DE1">
      <w:rPr>
        <w:b/>
        <w:sz w:val="22"/>
        <w:szCs w:val="22"/>
      </w:rPr>
      <w:t xml:space="preserve">Northeast Laboratories, Inc.  </w:t>
    </w:r>
    <w:smartTag w:uri="urn:schemas-microsoft-com:office:smarttags" w:element="address">
      <w:smartTag w:uri="urn:schemas-microsoft-com:office:smarttags" w:element="Street">
        <w:r w:rsidRPr="00E86DE1">
          <w:rPr>
            <w:b/>
            <w:sz w:val="22"/>
            <w:szCs w:val="22"/>
          </w:rPr>
          <w:t>129 Mill Street</w:t>
        </w:r>
      </w:smartTag>
      <w:r w:rsidRPr="00E86DE1">
        <w:rPr>
          <w:b/>
          <w:sz w:val="22"/>
          <w:szCs w:val="22"/>
        </w:rPr>
        <w:t xml:space="preserve"> </w:t>
      </w:r>
      <w:smartTag w:uri="urn:schemas-microsoft-com:office:smarttags" w:element="City">
        <w:r w:rsidRPr="00E86DE1">
          <w:rPr>
            <w:b/>
            <w:sz w:val="22"/>
            <w:szCs w:val="22"/>
          </w:rPr>
          <w:t>Berlin</w:t>
        </w:r>
      </w:smartTag>
      <w:r w:rsidRPr="00E86DE1">
        <w:rPr>
          <w:b/>
          <w:sz w:val="22"/>
          <w:szCs w:val="22"/>
        </w:rPr>
        <w:t xml:space="preserve">, </w:t>
      </w:r>
      <w:smartTag w:uri="urn:schemas-microsoft-com:office:smarttags" w:element="State">
        <w:r w:rsidRPr="00E86DE1">
          <w:rPr>
            <w:b/>
            <w:sz w:val="22"/>
            <w:szCs w:val="22"/>
          </w:rPr>
          <w:t>CT</w:t>
        </w:r>
      </w:smartTag>
      <w:r w:rsidRPr="00E86DE1">
        <w:rPr>
          <w:b/>
          <w:sz w:val="22"/>
          <w:szCs w:val="22"/>
        </w:rPr>
        <w:t xml:space="preserve">  </w:t>
      </w:r>
      <w:smartTag w:uri="urn:schemas-microsoft-com:office:smarttags" w:element="PostalCode">
        <w:r w:rsidRPr="00E86DE1">
          <w:rPr>
            <w:b/>
            <w:sz w:val="22"/>
            <w:szCs w:val="22"/>
          </w:rPr>
          <w:t>06037</w:t>
        </w:r>
      </w:smartTag>
    </w:smartTag>
    <w:r w:rsidRPr="00E86DE1">
      <w:rPr>
        <w:b/>
        <w:sz w:val="22"/>
        <w:szCs w:val="22"/>
      </w:rPr>
      <w:t xml:space="preserve">   </w:t>
    </w:r>
    <w:hyperlink r:id="rId1" w:history="1">
      <w:r w:rsidRPr="00E86DE1">
        <w:rPr>
          <w:rStyle w:val="Hyperlink"/>
          <w:b/>
          <w:sz w:val="22"/>
          <w:szCs w:val="22"/>
        </w:rPr>
        <w:t>www.nelabsct.com</w:t>
      </w:r>
    </w:hyperlink>
  </w:p>
  <w:p w:rsidR="00D96069" w:rsidRDefault="00D96069" w:rsidP="00E86DE1">
    <w:pPr>
      <w:pStyle w:val="Footer"/>
      <w:jc w:val="center"/>
    </w:pPr>
    <w:r>
      <w:t>Telephone:    860-828-9787      Toll Free (In State) 800-826-0105      (Out of State) 800-654-1230      Fax: 860-829-1050</w:t>
    </w:r>
  </w:p>
  <w:p w:rsidR="00D96069" w:rsidRPr="00E86DE1" w:rsidRDefault="00D96069" w:rsidP="00E86DE1">
    <w:pPr>
      <w:pStyle w:val="Footer"/>
      <w:jc w:val="center"/>
      <w:rPr>
        <w:b/>
        <w:sz w:val="16"/>
        <w:szCs w:val="16"/>
      </w:rPr>
    </w:pPr>
    <w:r>
      <w:rPr>
        <w:b/>
        <w:sz w:val="16"/>
        <w:szCs w:val="16"/>
      </w:rPr>
      <w:t>CT Cert. #PH-0404     EPA Cert. #CT-024     USDA Cert. #0976     FDA Reg. #086650488     CT CSL #0000624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069" w:rsidRDefault="00D96069" w:rsidP="005B5F2E">
      <w:r>
        <w:separator/>
      </w:r>
    </w:p>
  </w:footnote>
  <w:footnote w:type="continuationSeparator" w:id="0">
    <w:p w:rsidR="00D96069" w:rsidRDefault="00D96069" w:rsidP="005B5F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6069" w:rsidRDefault="00D96069">
    <w:pPr>
      <w:pStyle w:val="Header"/>
    </w:pPr>
    <w:r>
      <w:rPr>
        <w:rFonts w:ascii="Bookman Old Style" w:hAnsi="Bookman Old Style"/>
        <w:sz w:val="21"/>
        <w:szCs w:val="21"/>
        <w:u w:val="singl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3" type="#_x0000_t75" style="width:36pt;height:42.75pt" o:borderrightcolor="this">
          <v:imagedata r:id="rId1" o:title="MCj03074600000[1]"/>
          <w10:borderright type="single" width="4"/>
        </v:shape>
      </w:pict>
    </w:r>
    <w:r>
      <w:rPr>
        <w:rFonts w:ascii="Bookman Old Style" w:hAnsi="Bookman Old Style"/>
        <w:sz w:val="21"/>
        <w:szCs w:val="21"/>
        <w:u w:val="single"/>
      </w:rPr>
      <w:t xml:space="preserve"> </w:t>
    </w:r>
    <w:r w:rsidRPr="00E86DE1">
      <w:rPr>
        <w:rFonts w:ascii="Bookman Old Style" w:hAnsi="Bookman Old Style"/>
        <w:b/>
        <w:sz w:val="22"/>
        <w:szCs w:val="15"/>
        <w:u w:val="single"/>
      </w:rPr>
      <w:t>Northeast Laboratories, Inc</w:t>
    </w:r>
    <w:r w:rsidRPr="00E86DE1">
      <w:rPr>
        <w:rFonts w:ascii="Bookman Old Style" w:hAnsi="Bookman Old Style"/>
        <w:b/>
        <w:szCs w:val="15"/>
        <w:u w:val="single"/>
      </w:rPr>
      <w:t>.</w:t>
    </w:r>
    <w:r>
      <w:rPr>
        <w:b/>
        <w:sz w:val="24"/>
        <w:szCs w:val="38"/>
        <w:u w:val="single"/>
      </w:rPr>
      <w:t xml:space="preserve">                        </w:t>
    </w:r>
    <w:r w:rsidRPr="00024B14">
      <w:rPr>
        <w:b/>
        <w:sz w:val="52"/>
        <w:szCs w:val="52"/>
        <w:u w:val="single"/>
      </w:rPr>
      <w:t>Analytical Report</w:t>
    </w:r>
    <w:r>
      <w:rPr>
        <w:b/>
        <w:sz w:val="38"/>
        <w:szCs w:val="38"/>
        <w:u w:val="single"/>
      </w:rPr>
      <w:t xml:space="preserve">       </w:t>
    </w:r>
    <w:r>
      <w:rPr>
        <w:rStyle w:val="PageNumber"/>
        <w:b/>
        <w:sz w:val="19"/>
        <w:szCs w:val="19"/>
        <w:u w:val="single"/>
      </w:rPr>
      <w:t xml:space="preserve">Page </w:t>
    </w:r>
    <w:r>
      <w:rPr>
        <w:rStyle w:val="PageNumber"/>
        <w:b/>
        <w:sz w:val="19"/>
        <w:szCs w:val="19"/>
        <w:u w:val="single"/>
      </w:rPr>
      <w:fldChar w:fldCharType="begin"/>
    </w:r>
    <w:r>
      <w:rPr>
        <w:rStyle w:val="PageNumber"/>
        <w:b/>
        <w:sz w:val="19"/>
        <w:szCs w:val="19"/>
        <w:u w:val="single"/>
      </w:rPr>
      <w:instrText xml:space="preserve"> PAGE </w:instrText>
    </w:r>
    <w:r>
      <w:rPr>
        <w:rStyle w:val="PageNumber"/>
        <w:b/>
        <w:sz w:val="19"/>
        <w:szCs w:val="19"/>
        <w:u w:val="single"/>
      </w:rPr>
      <w:fldChar w:fldCharType="separate"/>
    </w:r>
    <w:r w:rsidR="00D7482C">
      <w:rPr>
        <w:rStyle w:val="PageNumber"/>
        <w:b/>
        <w:noProof/>
        <w:sz w:val="19"/>
        <w:szCs w:val="19"/>
        <w:u w:val="single"/>
      </w:rPr>
      <w:t>1</w:t>
    </w:r>
    <w:r>
      <w:rPr>
        <w:rStyle w:val="PageNumber"/>
        <w:b/>
        <w:sz w:val="19"/>
        <w:szCs w:val="19"/>
        <w:u w:val="single"/>
      </w:rPr>
      <w:fldChar w:fldCharType="end"/>
    </w:r>
    <w:r>
      <w:rPr>
        <w:rStyle w:val="PageNumber"/>
        <w:b/>
        <w:sz w:val="19"/>
        <w:szCs w:val="19"/>
        <w:u w:val="single"/>
      </w:rPr>
      <w:t xml:space="preserve"> </w:t>
    </w:r>
    <w:proofErr w:type="gramStart"/>
    <w:r>
      <w:rPr>
        <w:rStyle w:val="PageNumber"/>
        <w:b/>
        <w:sz w:val="19"/>
        <w:szCs w:val="19"/>
        <w:u w:val="single"/>
      </w:rPr>
      <w:t xml:space="preserve">of  </w:t>
    </w:r>
    <w:proofErr w:type="gramEnd"/>
    <w:r>
      <w:rPr>
        <w:rStyle w:val="PageNumber"/>
        <w:b/>
        <w:sz w:val="19"/>
        <w:szCs w:val="19"/>
        <w:u w:val="single"/>
      </w:rPr>
      <w:fldChar w:fldCharType="begin"/>
    </w:r>
    <w:r>
      <w:rPr>
        <w:rStyle w:val="PageNumber"/>
        <w:b/>
        <w:sz w:val="19"/>
        <w:szCs w:val="19"/>
        <w:u w:val="single"/>
      </w:rPr>
      <w:instrText xml:space="preserve"> NUMPAGES </w:instrText>
    </w:r>
    <w:r>
      <w:rPr>
        <w:rStyle w:val="PageNumber"/>
        <w:b/>
        <w:sz w:val="19"/>
        <w:szCs w:val="19"/>
        <w:u w:val="single"/>
      </w:rPr>
      <w:fldChar w:fldCharType="separate"/>
    </w:r>
    <w:r w:rsidR="00D7482C">
      <w:rPr>
        <w:rStyle w:val="PageNumber"/>
        <w:b/>
        <w:noProof/>
        <w:sz w:val="19"/>
        <w:szCs w:val="19"/>
        <w:u w:val="single"/>
      </w:rPr>
      <w:t>8</w:t>
    </w:r>
    <w:r>
      <w:rPr>
        <w:rStyle w:val="PageNumber"/>
        <w:b/>
        <w:sz w:val="19"/>
        <w:szCs w:val="19"/>
        <w:u w:val="single"/>
      </w:rPr>
      <w:fldChar w:fldCharType="end"/>
    </w:r>
    <w:r>
      <w:rPr>
        <w:rStyle w:val="PageNumber"/>
        <w:b/>
        <w:sz w:val="19"/>
        <w:szCs w:val="19"/>
        <w:u w:val="single"/>
      </w:rP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3258CA"/>
    <w:multiLevelType w:val="hybridMultilevel"/>
    <w:tmpl w:val="E3EEE3B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ED620E7"/>
    <w:multiLevelType w:val="hybridMultilevel"/>
    <w:tmpl w:val="FCD8B074"/>
    <w:lvl w:ilvl="0" w:tplc="7032A11A">
      <w:start w:val="1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A207345"/>
    <w:multiLevelType w:val="hybridMultilevel"/>
    <w:tmpl w:val="93A6ECD4"/>
    <w:lvl w:ilvl="0" w:tplc="7032A11A">
      <w:start w:val="1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 w:cryptProviderType="rsaFull" w:cryptAlgorithmClass="hash" w:cryptAlgorithmType="typeAny" w:cryptAlgorithmSid="4" w:cryptSpinCount="100000" w:hash="homG+jWEzPb+kPdX48sG893i21I=" w:salt="UdwpdQ8JQOlsVhg+/kFZKg=="/>
  <w:zoom w:percent="100"/>
  <w:printFractionalCharacterWidth/>
  <w:hideSpellingErrors/>
  <w:hideGrammaticalErrors/>
  <w:activeWritingStyle w:appName="MSWord" w:lang="en-US" w:vendorID="64" w:dllVersion="131078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3F01"/>
  <w:doNotTrackMoves/>
  <w:defaultTabStop w:val="72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doNotSuppressParagraphBorder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4B6A"/>
    <w:rsid w:val="00002DD5"/>
    <w:rsid w:val="00007BEA"/>
    <w:rsid w:val="00010065"/>
    <w:rsid w:val="000108D2"/>
    <w:rsid w:val="00010F2C"/>
    <w:rsid w:val="00015BAC"/>
    <w:rsid w:val="00015C0F"/>
    <w:rsid w:val="00023517"/>
    <w:rsid w:val="0002442E"/>
    <w:rsid w:val="00024B14"/>
    <w:rsid w:val="00026E0F"/>
    <w:rsid w:val="00030820"/>
    <w:rsid w:val="00033A1B"/>
    <w:rsid w:val="000352ED"/>
    <w:rsid w:val="0004213C"/>
    <w:rsid w:val="000425E1"/>
    <w:rsid w:val="00043586"/>
    <w:rsid w:val="00044E3D"/>
    <w:rsid w:val="0004638C"/>
    <w:rsid w:val="000465FF"/>
    <w:rsid w:val="00050D5A"/>
    <w:rsid w:val="000644E5"/>
    <w:rsid w:val="000656E6"/>
    <w:rsid w:val="00065809"/>
    <w:rsid w:val="0007128A"/>
    <w:rsid w:val="00076A05"/>
    <w:rsid w:val="00081185"/>
    <w:rsid w:val="00083E81"/>
    <w:rsid w:val="0009025B"/>
    <w:rsid w:val="000906B3"/>
    <w:rsid w:val="000A5C30"/>
    <w:rsid w:val="000B105E"/>
    <w:rsid w:val="000B47EB"/>
    <w:rsid w:val="000B76E4"/>
    <w:rsid w:val="000B794A"/>
    <w:rsid w:val="000C1C59"/>
    <w:rsid w:val="000D24FB"/>
    <w:rsid w:val="000E257D"/>
    <w:rsid w:val="000E5117"/>
    <w:rsid w:val="000E7A99"/>
    <w:rsid w:val="000F57BD"/>
    <w:rsid w:val="0010424F"/>
    <w:rsid w:val="0011353F"/>
    <w:rsid w:val="001143F8"/>
    <w:rsid w:val="00115D8C"/>
    <w:rsid w:val="00115E61"/>
    <w:rsid w:val="00117574"/>
    <w:rsid w:val="00117E9B"/>
    <w:rsid w:val="001237E8"/>
    <w:rsid w:val="00124BE5"/>
    <w:rsid w:val="00126973"/>
    <w:rsid w:val="00126B61"/>
    <w:rsid w:val="00131AB2"/>
    <w:rsid w:val="00143639"/>
    <w:rsid w:val="00145C33"/>
    <w:rsid w:val="00151DCF"/>
    <w:rsid w:val="001540C8"/>
    <w:rsid w:val="00157C06"/>
    <w:rsid w:val="0016092D"/>
    <w:rsid w:val="00164482"/>
    <w:rsid w:val="00166BEB"/>
    <w:rsid w:val="00166F51"/>
    <w:rsid w:val="001817F9"/>
    <w:rsid w:val="00182449"/>
    <w:rsid w:val="00184D79"/>
    <w:rsid w:val="0018526C"/>
    <w:rsid w:val="001C3B4E"/>
    <w:rsid w:val="001D6C38"/>
    <w:rsid w:val="001F0DA6"/>
    <w:rsid w:val="001F4E54"/>
    <w:rsid w:val="001F64BC"/>
    <w:rsid w:val="001F698A"/>
    <w:rsid w:val="0020163D"/>
    <w:rsid w:val="0020203D"/>
    <w:rsid w:val="0020257F"/>
    <w:rsid w:val="002030CE"/>
    <w:rsid w:val="00203BCC"/>
    <w:rsid w:val="002151E1"/>
    <w:rsid w:val="00221DF9"/>
    <w:rsid w:val="00224D58"/>
    <w:rsid w:val="002310D0"/>
    <w:rsid w:val="00237396"/>
    <w:rsid w:val="00240D6E"/>
    <w:rsid w:val="00250AAA"/>
    <w:rsid w:val="00250B73"/>
    <w:rsid w:val="00254FAE"/>
    <w:rsid w:val="002620DF"/>
    <w:rsid w:val="002812E2"/>
    <w:rsid w:val="002832D8"/>
    <w:rsid w:val="00284F83"/>
    <w:rsid w:val="002858FA"/>
    <w:rsid w:val="002900A8"/>
    <w:rsid w:val="00297FB5"/>
    <w:rsid w:val="002A23BB"/>
    <w:rsid w:val="002A526C"/>
    <w:rsid w:val="002A56C0"/>
    <w:rsid w:val="002A6286"/>
    <w:rsid w:val="002B1F44"/>
    <w:rsid w:val="002B3255"/>
    <w:rsid w:val="002B5320"/>
    <w:rsid w:val="002C566C"/>
    <w:rsid w:val="002D07A2"/>
    <w:rsid w:val="002D140D"/>
    <w:rsid w:val="002D1A12"/>
    <w:rsid w:val="002D3DB3"/>
    <w:rsid w:val="002D5318"/>
    <w:rsid w:val="002D6686"/>
    <w:rsid w:val="002E08AB"/>
    <w:rsid w:val="002E1053"/>
    <w:rsid w:val="002E422C"/>
    <w:rsid w:val="002E47FB"/>
    <w:rsid w:val="002E5923"/>
    <w:rsid w:val="002F4018"/>
    <w:rsid w:val="002F78BD"/>
    <w:rsid w:val="003013EA"/>
    <w:rsid w:val="00302885"/>
    <w:rsid w:val="00304575"/>
    <w:rsid w:val="00305F0A"/>
    <w:rsid w:val="00306BB7"/>
    <w:rsid w:val="00307494"/>
    <w:rsid w:val="003116E3"/>
    <w:rsid w:val="00315AA6"/>
    <w:rsid w:val="00315D52"/>
    <w:rsid w:val="00317537"/>
    <w:rsid w:val="003223E5"/>
    <w:rsid w:val="003232BA"/>
    <w:rsid w:val="00331273"/>
    <w:rsid w:val="00331F52"/>
    <w:rsid w:val="003360BC"/>
    <w:rsid w:val="003414AA"/>
    <w:rsid w:val="003435E3"/>
    <w:rsid w:val="00345684"/>
    <w:rsid w:val="003460DD"/>
    <w:rsid w:val="0034683C"/>
    <w:rsid w:val="003479EF"/>
    <w:rsid w:val="00350523"/>
    <w:rsid w:val="00357362"/>
    <w:rsid w:val="0036034A"/>
    <w:rsid w:val="0036475C"/>
    <w:rsid w:val="003671E2"/>
    <w:rsid w:val="00375930"/>
    <w:rsid w:val="00381EE8"/>
    <w:rsid w:val="00382ED8"/>
    <w:rsid w:val="00383BF5"/>
    <w:rsid w:val="00385AA4"/>
    <w:rsid w:val="00387F02"/>
    <w:rsid w:val="00390E6C"/>
    <w:rsid w:val="0039271C"/>
    <w:rsid w:val="00395D21"/>
    <w:rsid w:val="003976EB"/>
    <w:rsid w:val="003A158F"/>
    <w:rsid w:val="003A4B38"/>
    <w:rsid w:val="003A5233"/>
    <w:rsid w:val="003A5BBD"/>
    <w:rsid w:val="003B6559"/>
    <w:rsid w:val="003C6557"/>
    <w:rsid w:val="003C769F"/>
    <w:rsid w:val="003D0176"/>
    <w:rsid w:val="003D5340"/>
    <w:rsid w:val="003D5703"/>
    <w:rsid w:val="003D65D3"/>
    <w:rsid w:val="003E1F79"/>
    <w:rsid w:val="003E2531"/>
    <w:rsid w:val="003F249D"/>
    <w:rsid w:val="003F4F5A"/>
    <w:rsid w:val="003F5B1C"/>
    <w:rsid w:val="004003A8"/>
    <w:rsid w:val="00405872"/>
    <w:rsid w:val="00407E2C"/>
    <w:rsid w:val="00412BF0"/>
    <w:rsid w:val="00414B2A"/>
    <w:rsid w:val="00414DDA"/>
    <w:rsid w:val="004235A2"/>
    <w:rsid w:val="00434E69"/>
    <w:rsid w:val="00436490"/>
    <w:rsid w:val="00446289"/>
    <w:rsid w:val="004472C0"/>
    <w:rsid w:val="00447906"/>
    <w:rsid w:val="004625B4"/>
    <w:rsid w:val="00463145"/>
    <w:rsid w:val="004661AF"/>
    <w:rsid w:val="00466983"/>
    <w:rsid w:val="004711AA"/>
    <w:rsid w:val="00473664"/>
    <w:rsid w:val="00476329"/>
    <w:rsid w:val="0047674F"/>
    <w:rsid w:val="00476BCF"/>
    <w:rsid w:val="004808A2"/>
    <w:rsid w:val="00484BD2"/>
    <w:rsid w:val="004852F7"/>
    <w:rsid w:val="00485CFF"/>
    <w:rsid w:val="00490280"/>
    <w:rsid w:val="00497A8C"/>
    <w:rsid w:val="004A2051"/>
    <w:rsid w:val="004B353B"/>
    <w:rsid w:val="004B3C5A"/>
    <w:rsid w:val="004B6D1A"/>
    <w:rsid w:val="004C5A4A"/>
    <w:rsid w:val="004C6DC2"/>
    <w:rsid w:val="004D09CA"/>
    <w:rsid w:val="004D3CD8"/>
    <w:rsid w:val="004D4072"/>
    <w:rsid w:val="004D4101"/>
    <w:rsid w:val="004D6355"/>
    <w:rsid w:val="004D78AF"/>
    <w:rsid w:val="004D7C75"/>
    <w:rsid w:val="004E015A"/>
    <w:rsid w:val="004E23EC"/>
    <w:rsid w:val="004E6DC9"/>
    <w:rsid w:val="004F0BDD"/>
    <w:rsid w:val="004F0FE1"/>
    <w:rsid w:val="004F41C7"/>
    <w:rsid w:val="004F5416"/>
    <w:rsid w:val="004F7C2C"/>
    <w:rsid w:val="005022FE"/>
    <w:rsid w:val="00514100"/>
    <w:rsid w:val="00520252"/>
    <w:rsid w:val="005205BC"/>
    <w:rsid w:val="0052450F"/>
    <w:rsid w:val="0053240A"/>
    <w:rsid w:val="0054084D"/>
    <w:rsid w:val="0055075A"/>
    <w:rsid w:val="00557640"/>
    <w:rsid w:val="00560A37"/>
    <w:rsid w:val="0056556D"/>
    <w:rsid w:val="005729BB"/>
    <w:rsid w:val="005748EF"/>
    <w:rsid w:val="00574B10"/>
    <w:rsid w:val="00574CCD"/>
    <w:rsid w:val="00575E2E"/>
    <w:rsid w:val="00577114"/>
    <w:rsid w:val="005774E0"/>
    <w:rsid w:val="00581F3B"/>
    <w:rsid w:val="00582883"/>
    <w:rsid w:val="00584C83"/>
    <w:rsid w:val="005856E5"/>
    <w:rsid w:val="005859F9"/>
    <w:rsid w:val="00587DE8"/>
    <w:rsid w:val="0059233C"/>
    <w:rsid w:val="0059569F"/>
    <w:rsid w:val="005A34EE"/>
    <w:rsid w:val="005A4AA4"/>
    <w:rsid w:val="005A7744"/>
    <w:rsid w:val="005B306E"/>
    <w:rsid w:val="005B32BF"/>
    <w:rsid w:val="005B5F2E"/>
    <w:rsid w:val="005C1470"/>
    <w:rsid w:val="005C1BA0"/>
    <w:rsid w:val="005C24E3"/>
    <w:rsid w:val="005D114A"/>
    <w:rsid w:val="005D30EC"/>
    <w:rsid w:val="005D7E42"/>
    <w:rsid w:val="005E002C"/>
    <w:rsid w:val="005E3057"/>
    <w:rsid w:val="006017B6"/>
    <w:rsid w:val="006125C9"/>
    <w:rsid w:val="006127B9"/>
    <w:rsid w:val="006258E5"/>
    <w:rsid w:val="00626711"/>
    <w:rsid w:val="006312EF"/>
    <w:rsid w:val="00633A3D"/>
    <w:rsid w:val="00633A87"/>
    <w:rsid w:val="006347ED"/>
    <w:rsid w:val="00636204"/>
    <w:rsid w:val="00637B11"/>
    <w:rsid w:val="0064573D"/>
    <w:rsid w:val="00647AC8"/>
    <w:rsid w:val="0065530A"/>
    <w:rsid w:val="00655CB6"/>
    <w:rsid w:val="00655F1A"/>
    <w:rsid w:val="0066155C"/>
    <w:rsid w:val="006642A8"/>
    <w:rsid w:val="00670B9E"/>
    <w:rsid w:val="00673A1F"/>
    <w:rsid w:val="006836D7"/>
    <w:rsid w:val="006845C4"/>
    <w:rsid w:val="00684D7B"/>
    <w:rsid w:val="00687352"/>
    <w:rsid w:val="00691789"/>
    <w:rsid w:val="006922BA"/>
    <w:rsid w:val="006958CC"/>
    <w:rsid w:val="006979AC"/>
    <w:rsid w:val="006B1902"/>
    <w:rsid w:val="006B74DD"/>
    <w:rsid w:val="006C0E40"/>
    <w:rsid w:val="006D00C9"/>
    <w:rsid w:val="006D5F25"/>
    <w:rsid w:val="006E2854"/>
    <w:rsid w:val="006E73F8"/>
    <w:rsid w:val="007005E4"/>
    <w:rsid w:val="0070304E"/>
    <w:rsid w:val="00705200"/>
    <w:rsid w:val="0071530C"/>
    <w:rsid w:val="00715511"/>
    <w:rsid w:val="00716AAB"/>
    <w:rsid w:val="00721953"/>
    <w:rsid w:val="00727FC1"/>
    <w:rsid w:val="00731288"/>
    <w:rsid w:val="00731B4A"/>
    <w:rsid w:val="007336E5"/>
    <w:rsid w:val="007379C1"/>
    <w:rsid w:val="00737A96"/>
    <w:rsid w:val="0074274F"/>
    <w:rsid w:val="007511CD"/>
    <w:rsid w:val="007528F2"/>
    <w:rsid w:val="00754CEC"/>
    <w:rsid w:val="00756736"/>
    <w:rsid w:val="0076005A"/>
    <w:rsid w:val="007610EC"/>
    <w:rsid w:val="00765CE3"/>
    <w:rsid w:val="0076606C"/>
    <w:rsid w:val="007722ED"/>
    <w:rsid w:val="00782EF0"/>
    <w:rsid w:val="00784F69"/>
    <w:rsid w:val="00786AA6"/>
    <w:rsid w:val="00786B5A"/>
    <w:rsid w:val="00790406"/>
    <w:rsid w:val="007A0E34"/>
    <w:rsid w:val="007A421E"/>
    <w:rsid w:val="007A76F7"/>
    <w:rsid w:val="007B06F5"/>
    <w:rsid w:val="007B32EC"/>
    <w:rsid w:val="007C200A"/>
    <w:rsid w:val="007C5223"/>
    <w:rsid w:val="007C6B17"/>
    <w:rsid w:val="007C7C7D"/>
    <w:rsid w:val="007D427E"/>
    <w:rsid w:val="007E1F0A"/>
    <w:rsid w:val="007E4681"/>
    <w:rsid w:val="007E483D"/>
    <w:rsid w:val="007E4BB4"/>
    <w:rsid w:val="007E7F44"/>
    <w:rsid w:val="007F1CAB"/>
    <w:rsid w:val="007F5250"/>
    <w:rsid w:val="007F5DA2"/>
    <w:rsid w:val="007F72F2"/>
    <w:rsid w:val="0080076C"/>
    <w:rsid w:val="0080464B"/>
    <w:rsid w:val="008109E1"/>
    <w:rsid w:val="00811A99"/>
    <w:rsid w:val="00812CCA"/>
    <w:rsid w:val="008155DB"/>
    <w:rsid w:val="008243D8"/>
    <w:rsid w:val="0082507E"/>
    <w:rsid w:val="00825D16"/>
    <w:rsid w:val="00826D8A"/>
    <w:rsid w:val="00827008"/>
    <w:rsid w:val="008329C1"/>
    <w:rsid w:val="008418E5"/>
    <w:rsid w:val="0084592F"/>
    <w:rsid w:val="0085261D"/>
    <w:rsid w:val="0086104D"/>
    <w:rsid w:val="008704FD"/>
    <w:rsid w:val="00873E33"/>
    <w:rsid w:val="0087705C"/>
    <w:rsid w:val="0088456B"/>
    <w:rsid w:val="00892235"/>
    <w:rsid w:val="008929FB"/>
    <w:rsid w:val="00895978"/>
    <w:rsid w:val="008964A7"/>
    <w:rsid w:val="008A1407"/>
    <w:rsid w:val="008A1902"/>
    <w:rsid w:val="008A2610"/>
    <w:rsid w:val="008A7712"/>
    <w:rsid w:val="008B71A2"/>
    <w:rsid w:val="008B77BE"/>
    <w:rsid w:val="008D1515"/>
    <w:rsid w:val="008D184F"/>
    <w:rsid w:val="008E2D00"/>
    <w:rsid w:val="008E3609"/>
    <w:rsid w:val="008E3EA8"/>
    <w:rsid w:val="008F1317"/>
    <w:rsid w:val="008F6FC3"/>
    <w:rsid w:val="00900919"/>
    <w:rsid w:val="00901534"/>
    <w:rsid w:val="009029BD"/>
    <w:rsid w:val="00902A1C"/>
    <w:rsid w:val="00913EA4"/>
    <w:rsid w:val="00920035"/>
    <w:rsid w:val="00923FDD"/>
    <w:rsid w:val="009255D6"/>
    <w:rsid w:val="00925CF1"/>
    <w:rsid w:val="00925D01"/>
    <w:rsid w:val="00926D32"/>
    <w:rsid w:val="009272C5"/>
    <w:rsid w:val="00927B95"/>
    <w:rsid w:val="00932FCF"/>
    <w:rsid w:val="00933F67"/>
    <w:rsid w:val="009347AE"/>
    <w:rsid w:val="009363F5"/>
    <w:rsid w:val="00937D0B"/>
    <w:rsid w:val="00941149"/>
    <w:rsid w:val="00944FC6"/>
    <w:rsid w:val="009554E6"/>
    <w:rsid w:val="00956BD3"/>
    <w:rsid w:val="00963621"/>
    <w:rsid w:val="009679D8"/>
    <w:rsid w:val="009705A8"/>
    <w:rsid w:val="00971D8B"/>
    <w:rsid w:val="009848FE"/>
    <w:rsid w:val="00985CAC"/>
    <w:rsid w:val="00991585"/>
    <w:rsid w:val="00991991"/>
    <w:rsid w:val="00991CA7"/>
    <w:rsid w:val="0099305D"/>
    <w:rsid w:val="00995145"/>
    <w:rsid w:val="009A368B"/>
    <w:rsid w:val="009A5E02"/>
    <w:rsid w:val="009A647C"/>
    <w:rsid w:val="009A6954"/>
    <w:rsid w:val="009B30A9"/>
    <w:rsid w:val="009B39EC"/>
    <w:rsid w:val="009B665A"/>
    <w:rsid w:val="009C05C2"/>
    <w:rsid w:val="009C213E"/>
    <w:rsid w:val="009C344A"/>
    <w:rsid w:val="009C581F"/>
    <w:rsid w:val="009C7DCB"/>
    <w:rsid w:val="009D0465"/>
    <w:rsid w:val="009D0DA7"/>
    <w:rsid w:val="009D7A23"/>
    <w:rsid w:val="009E0B49"/>
    <w:rsid w:val="009E150E"/>
    <w:rsid w:val="009E7876"/>
    <w:rsid w:val="009F1BC1"/>
    <w:rsid w:val="009F1E0E"/>
    <w:rsid w:val="009F4E1B"/>
    <w:rsid w:val="00A011BA"/>
    <w:rsid w:val="00A019A0"/>
    <w:rsid w:val="00A02663"/>
    <w:rsid w:val="00A061AA"/>
    <w:rsid w:val="00A06E90"/>
    <w:rsid w:val="00A10184"/>
    <w:rsid w:val="00A12283"/>
    <w:rsid w:val="00A13699"/>
    <w:rsid w:val="00A1629A"/>
    <w:rsid w:val="00A17B8A"/>
    <w:rsid w:val="00A23B2E"/>
    <w:rsid w:val="00A25881"/>
    <w:rsid w:val="00A27998"/>
    <w:rsid w:val="00A35D2C"/>
    <w:rsid w:val="00A40F2E"/>
    <w:rsid w:val="00A41B3C"/>
    <w:rsid w:val="00A41CAD"/>
    <w:rsid w:val="00A41E35"/>
    <w:rsid w:val="00A51C18"/>
    <w:rsid w:val="00A54CAC"/>
    <w:rsid w:val="00A56578"/>
    <w:rsid w:val="00A56FB3"/>
    <w:rsid w:val="00A61AAA"/>
    <w:rsid w:val="00A64BA2"/>
    <w:rsid w:val="00A73E5A"/>
    <w:rsid w:val="00A802CF"/>
    <w:rsid w:val="00A80D72"/>
    <w:rsid w:val="00A8194A"/>
    <w:rsid w:val="00A81AEF"/>
    <w:rsid w:val="00A83A1B"/>
    <w:rsid w:val="00A9040F"/>
    <w:rsid w:val="00A92F43"/>
    <w:rsid w:val="00A94232"/>
    <w:rsid w:val="00A94C33"/>
    <w:rsid w:val="00A97DBA"/>
    <w:rsid w:val="00AA0F45"/>
    <w:rsid w:val="00AA2A61"/>
    <w:rsid w:val="00AA30CB"/>
    <w:rsid w:val="00AB2164"/>
    <w:rsid w:val="00AB49C6"/>
    <w:rsid w:val="00AC1D9E"/>
    <w:rsid w:val="00AC2C98"/>
    <w:rsid w:val="00AD1E8A"/>
    <w:rsid w:val="00AD2A57"/>
    <w:rsid w:val="00AD707C"/>
    <w:rsid w:val="00AE2752"/>
    <w:rsid w:val="00AE5DD0"/>
    <w:rsid w:val="00AF17BE"/>
    <w:rsid w:val="00AF5991"/>
    <w:rsid w:val="00B020C6"/>
    <w:rsid w:val="00B0410B"/>
    <w:rsid w:val="00B06064"/>
    <w:rsid w:val="00B07C09"/>
    <w:rsid w:val="00B171E3"/>
    <w:rsid w:val="00B235F1"/>
    <w:rsid w:val="00B26429"/>
    <w:rsid w:val="00B30AB9"/>
    <w:rsid w:val="00B3431C"/>
    <w:rsid w:val="00B367CD"/>
    <w:rsid w:val="00B40A4A"/>
    <w:rsid w:val="00B41102"/>
    <w:rsid w:val="00B60DF3"/>
    <w:rsid w:val="00B66452"/>
    <w:rsid w:val="00B66DE4"/>
    <w:rsid w:val="00B66E6A"/>
    <w:rsid w:val="00B74A0F"/>
    <w:rsid w:val="00B80AF4"/>
    <w:rsid w:val="00B81D2F"/>
    <w:rsid w:val="00B82F8B"/>
    <w:rsid w:val="00B86173"/>
    <w:rsid w:val="00B86568"/>
    <w:rsid w:val="00B86823"/>
    <w:rsid w:val="00B871C4"/>
    <w:rsid w:val="00B8720C"/>
    <w:rsid w:val="00B9416B"/>
    <w:rsid w:val="00BA00DA"/>
    <w:rsid w:val="00BA1A89"/>
    <w:rsid w:val="00BA22AC"/>
    <w:rsid w:val="00BA254A"/>
    <w:rsid w:val="00BA78CC"/>
    <w:rsid w:val="00BB0DEA"/>
    <w:rsid w:val="00BB44E6"/>
    <w:rsid w:val="00BB666D"/>
    <w:rsid w:val="00BB7B17"/>
    <w:rsid w:val="00BC0FE4"/>
    <w:rsid w:val="00BC2448"/>
    <w:rsid w:val="00BC5289"/>
    <w:rsid w:val="00BD0B4A"/>
    <w:rsid w:val="00BE0BDF"/>
    <w:rsid w:val="00BE0C07"/>
    <w:rsid w:val="00BE3155"/>
    <w:rsid w:val="00BE37BD"/>
    <w:rsid w:val="00BE5C1A"/>
    <w:rsid w:val="00BF4241"/>
    <w:rsid w:val="00BF5A68"/>
    <w:rsid w:val="00BF6846"/>
    <w:rsid w:val="00BF6C41"/>
    <w:rsid w:val="00C02D2E"/>
    <w:rsid w:val="00C07234"/>
    <w:rsid w:val="00C115C3"/>
    <w:rsid w:val="00C1299A"/>
    <w:rsid w:val="00C14508"/>
    <w:rsid w:val="00C1779A"/>
    <w:rsid w:val="00C26D6C"/>
    <w:rsid w:val="00C31CC3"/>
    <w:rsid w:val="00C3349F"/>
    <w:rsid w:val="00C33838"/>
    <w:rsid w:val="00C43F6F"/>
    <w:rsid w:val="00C47B77"/>
    <w:rsid w:val="00C53DB1"/>
    <w:rsid w:val="00C54BFC"/>
    <w:rsid w:val="00C63739"/>
    <w:rsid w:val="00C649A0"/>
    <w:rsid w:val="00C656B8"/>
    <w:rsid w:val="00C657D5"/>
    <w:rsid w:val="00C66877"/>
    <w:rsid w:val="00C90227"/>
    <w:rsid w:val="00C90EC8"/>
    <w:rsid w:val="00C91C26"/>
    <w:rsid w:val="00C92EBF"/>
    <w:rsid w:val="00C953DB"/>
    <w:rsid w:val="00C95BCF"/>
    <w:rsid w:val="00C97F83"/>
    <w:rsid w:val="00CA0685"/>
    <w:rsid w:val="00CA0D1A"/>
    <w:rsid w:val="00CA62F7"/>
    <w:rsid w:val="00CB105B"/>
    <w:rsid w:val="00CB4FB8"/>
    <w:rsid w:val="00CB568D"/>
    <w:rsid w:val="00CC0503"/>
    <w:rsid w:val="00CC0559"/>
    <w:rsid w:val="00CC1BF3"/>
    <w:rsid w:val="00CC2468"/>
    <w:rsid w:val="00CC2E3C"/>
    <w:rsid w:val="00CC74D5"/>
    <w:rsid w:val="00CD2582"/>
    <w:rsid w:val="00CD59FF"/>
    <w:rsid w:val="00CE2631"/>
    <w:rsid w:val="00CE4957"/>
    <w:rsid w:val="00CE7562"/>
    <w:rsid w:val="00CF0DE2"/>
    <w:rsid w:val="00CF1A0F"/>
    <w:rsid w:val="00CF1ECC"/>
    <w:rsid w:val="00CF6A8D"/>
    <w:rsid w:val="00CF6D1D"/>
    <w:rsid w:val="00D00E3B"/>
    <w:rsid w:val="00D03CD2"/>
    <w:rsid w:val="00D04CCE"/>
    <w:rsid w:val="00D06F24"/>
    <w:rsid w:val="00D15B3E"/>
    <w:rsid w:val="00D173DB"/>
    <w:rsid w:val="00D2198C"/>
    <w:rsid w:val="00D23259"/>
    <w:rsid w:val="00D24848"/>
    <w:rsid w:val="00D31D2A"/>
    <w:rsid w:val="00D3247B"/>
    <w:rsid w:val="00D33CC4"/>
    <w:rsid w:val="00D35E40"/>
    <w:rsid w:val="00D36E8F"/>
    <w:rsid w:val="00D404E9"/>
    <w:rsid w:val="00D4184D"/>
    <w:rsid w:val="00D44E1C"/>
    <w:rsid w:val="00D61601"/>
    <w:rsid w:val="00D6356B"/>
    <w:rsid w:val="00D63FAD"/>
    <w:rsid w:val="00D640D0"/>
    <w:rsid w:val="00D64431"/>
    <w:rsid w:val="00D70061"/>
    <w:rsid w:val="00D7482C"/>
    <w:rsid w:val="00D752B8"/>
    <w:rsid w:val="00D77282"/>
    <w:rsid w:val="00D80D9A"/>
    <w:rsid w:val="00D849CC"/>
    <w:rsid w:val="00D861E5"/>
    <w:rsid w:val="00D86B65"/>
    <w:rsid w:val="00D94FF3"/>
    <w:rsid w:val="00D9508C"/>
    <w:rsid w:val="00D96069"/>
    <w:rsid w:val="00DA2526"/>
    <w:rsid w:val="00DA3EF9"/>
    <w:rsid w:val="00DB03A5"/>
    <w:rsid w:val="00DB12B2"/>
    <w:rsid w:val="00DB4321"/>
    <w:rsid w:val="00DB7E7D"/>
    <w:rsid w:val="00DC0E89"/>
    <w:rsid w:val="00DC0EE8"/>
    <w:rsid w:val="00DC3650"/>
    <w:rsid w:val="00DC5D52"/>
    <w:rsid w:val="00DD6BE6"/>
    <w:rsid w:val="00DE1FA7"/>
    <w:rsid w:val="00DE56E6"/>
    <w:rsid w:val="00DF1C42"/>
    <w:rsid w:val="00DF27BE"/>
    <w:rsid w:val="00E00B3B"/>
    <w:rsid w:val="00E04B6A"/>
    <w:rsid w:val="00E04E18"/>
    <w:rsid w:val="00E05321"/>
    <w:rsid w:val="00E05673"/>
    <w:rsid w:val="00E12971"/>
    <w:rsid w:val="00E14CC4"/>
    <w:rsid w:val="00E21B3C"/>
    <w:rsid w:val="00E2206F"/>
    <w:rsid w:val="00E273A1"/>
    <w:rsid w:val="00E33B4D"/>
    <w:rsid w:val="00E3645D"/>
    <w:rsid w:val="00E40302"/>
    <w:rsid w:val="00E42A4D"/>
    <w:rsid w:val="00E43AFD"/>
    <w:rsid w:val="00E43B93"/>
    <w:rsid w:val="00E46A57"/>
    <w:rsid w:val="00E50E94"/>
    <w:rsid w:val="00E51D21"/>
    <w:rsid w:val="00E5202C"/>
    <w:rsid w:val="00E52D5B"/>
    <w:rsid w:val="00E54E18"/>
    <w:rsid w:val="00E621ED"/>
    <w:rsid w:val="00E62F5F"/>
    <w:rsid w:val="00E662BB"/>
    <w:rsid w:val="00E7028A"/>
    <w:rsid w:val="00E70A72"/>
    <w:rsid w:val="00E74F4B"/>
    <w:rsid w:val="00E75847"/>
    <w:rsid w:val="00E770DD"/>
    <w:rsid w:val="00E77607"/>
    <w:rsid w:val="00E86DE1"/>
    <w:rsid w:val="00E936AC"/>
    <w:rsid w:val="00E940CE"/>
    <w:rsid w:val="00E94386"/>
    <w:rsid w:val="00E96FB6"/>
    <w:rsid w:val="00EA4BE7"/>
    <w:rsid w:val="00EA7948"/>
    <w:rsid w:val="00EB71D8"/>
    <w:rsid w:val="00EB7D0E"/>
    <w:rsid w:val="00EB7F95"/>
    <w:rsid w:val="00EC2D87"/>
    <w:rsid w:val="00EC41D7"/>
    <w:rsid w:val="00EC58A0"/>
    <w:rsid w:val="00EC6020"/>
    <w:rsid w:val="00ED0B81"/>
    <w:rsid w:val="00ED4CAA"/>
    <w:rsid w:val="00ED64AE"/>
    <w:rsid w:val="00EE0A4B"/>
    <w:rsid w:val="00EE7FA3"/>
    <w:rsid w:val="00EF144E"/>
    <w:rsid w:val="00EF7F9B"/>
    <w:rsid w:val="00F00F4B"/>
    <w:rsid w:val="00F0174D"/>
    <w:rsid w:val="00F03821"/>
    <w:rsid w:val="00F0636E"/>
    <w:rsid w:val="00F07221"/>
    <w:rsid w:val="00F07E47"/>
    <w:rsid w:val="00F209FF"/>
    <w:rsid w:val="00F20F4F"/>
    <w:rsid w:val="00F23207"/>
    <w:rsid w:val="00F3458A"/>
    <w:rsid w:val="00F359F3"/>
    <w:rsid w:val="00F4333F"/>
    <w:rsid w:val="00F47567"/>
    <w:rsid w:val="00F47582"/>
    <w:rsid w:val="00F503A3"/>
    <w:rsid w:val="00F5156B"/>
    <w:rsid w:val="00F5298B"/>
    <w:rsid w:val="00F61D1B"/>
    <w:rsid w:val="00F67B2C"/>
    <w:rsid w:val="00F745D6"/>
    <w:rsid w:val="00F77214"/>
    <w:rsid w:val="00F820D4"/>
    <w:rsid w:val="00F90D48"/>
    <w:rsid w:val="00FA3A6F"/>
    <w:rsid w:val="00FA78B3"/>
    <w:rsid w:val="00FB2D26"/>
    <w:rsid w:val="00FB6731"/>
    <w:rsid w:val="00FB7D73"/>
    <w:rsid w:val="00FB7F92"/>
    <w:rsid w:val="00FC285D"/>
    <w:rsid w:val="00FD2147"/>
    <w:rsid w:val="00FD4B94"/>
    <w:rsid w:val="00FD66A6"/>
    <w:rsid w:val="00FE1D96"/>
    <w:rsid w:val="00FE28D1"/>
    <w:rsid w:val="00FE332B"/>
    <w:rsid w:val="00FF0572"/>
    <w:rsid w:val="00FF65A5"/>
    <w:rsid w:val="00FF7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martTagType w:namespaceuri="urn:schemas-microsoft-com:office:smarttags" w:name="State"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Street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4333F"/>
  </w:style>
  <w:style w:type="paragraph" w:styleId="Heading1">
    <w:name w:val="heading 1"/>
    <w:basedOn w:val="Normal"/>
    <w:next w:val="Normal"/>
    <w:qFormat/>
    <w:pPr>
      <w:spacing w:before="240"/>
      <w:outlineLvl w:val="0"/>
    </w:pPr>
    <w:rPr>
      <w:rFonts w:ascii="Arial" w:hAnsi="Arial"/>
      <w:b/>
      <w:sz w:val="24"/>
      <w:u w:val="single"/>
    </w:rPr>
  </w:style>
  <w:style w:type="paragraph" w:styleId="Heading2">
    <w:name w:val="heading 2"/>
    <w:basedOn w:val="Normal"/>
    <w:next w:val="Normal"/>
    <w:qFormat/>
    <w:pPr>
      <w:spacing w:before="120"/>
      <w:outlineLvl w:val="1"/>
    </w:pPr>
    <w:rPr>
      <w:rFonts w:ascii="Arial" w:hAnsi="Arial"/>
      <w:b/>
      <w:sz w:val="24"/>
    </w:rPr>
  </w:style>
  <w:style w:type="paragraph" w:styleId="Heading3">
    <w:name w:val="heading 3"/>
    <w:basedOn w:val="Normal"/>
    <w:next w:val="NormalIndent"/>
    <w:qFormat/>
    <w:pPr>
      <w:ind w:left="360"/>
      <w:outlineLvl w:val="2"/>
    </w:pPr>
    <w:rPr>
      <w:b/>
      <w:sz w:val="24"/>
    </w:rPr>
  </w:style>
  <w:style w:type="paragraph" w:styleId="Heading4">
    <w:name w:val="heading 4"/>
    <w:basedOn w:val="Normal"/>
    <w:next w:val="NormalIndent"/>
    <w:qFormat/>
    <w:pPr>
      <w:ind w:left="360"/>
      <w:outlineLvl w:val="3"/>
    </w:pPr>
    <w:rPr>
      <w:sz w:val="24"/>
      <w:u w:val="single"/>
    </w:rPr>
  </w:style>
  <w:style w:type="paragraph" w:styleId="Heading5">
    <w:name w:val="heading 5"/>
    <w:basedOn w:val="Normal"/>
    <w:next w:val="NormalIndent"/>
    <w:qFormat/>
    <w:pPr>
      <w:ind w:left="720"/>
      <w:outlineLvl w:val="4"/>
    </w:pPr>
    <w:rPr>
      <w:b/>
    </w:rPr>
  </w:style>
  <w:style w:type="paragraph" w:styleId="Heading6">
    <w:name w:val="heading 6"/>
    <w:basedOn w:val="Normal"/>
    <w:next w:val="NormalIndent"/>
    <w:qFormat/>
    <w:pPr>
      <w:ind w:left="720"/>
      <w:outlineLvl w:val="5"/>
    </w:pPr>
    <w:rPr>
      <w:u w:val="single"/>
    </w:rPr>
  </w:style>
  <w:style w:type="paragraph" w:styleId="Heading7">
    <w:name w:val="heading 7"/>
    <w:basedOn w:val="Normal"/>
    <w:next w:val="NormalIndent"/>
    <w:qFormat/>
    <w:pPr>
      <w:ind w:left="720"/>
      <w:outlineLvl w:val="6"/>
    </w:pPr>
    <w:rPr>
      <w:i/>
    </w:rPr>
  </w:style>
  <w:style w:type="paragraph" w:styleId="Heading8">
    <w:name w:val="heading 8"/>
    <w:basedOn w:val="Normal"/>
    <w:next w:val="NormalIndent"/>
    <w:qFormat/>
    <w:pPr>
      <w:ind w:left="720"/>
      <w:outlineLvl w:val="7"/>
    </w:pPr>
    <w:rPr>
      <w:i/>
    </w:rPr>
  </w:style>
  <w:style w:type="paragraph" w:styleId="Heading9">
    <w:name w:val="heading 9"/>
    <w:basedOn w:val="Normal"/>
    <w:next w:val="NormalIndent"/>
    <w:qFormat/>
    <w:pPr>
      <w:ind w:left="720"/>
      <w:outlineLvl w:val="8"/>
    </w:pPr>
    <w:rPr>
      <w:i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Indent">
    <w:name w:val="Normal Indent"/>
    <w:basedOn w:val="Normal"/>
    <w:pPr>
      <w:ind w:left="720"/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position w:val="6"/>
      <w:sz w:val="16"/>
    </w:rPr>
  </w:style>
  <w:style w:type="paragraph" w:styleId="FootnoteText">
    <w:name w:val="footnote text"/>
    <w:basedOn w:val="Normal"/>
    <w:link w:val="FootnoteTextChar"/>
    <w:semiHidden/>
  </w:style>
  <w:style w:type="paragraph" w:customStyle="1" w:styleId="To">
    <w:name w:val="To"/>
    <w:basedOn w:val="Normal"/>
    <w:rPr>
      <w:rFonts w:ascii="Arial" w:hAnsi="Arial"/>
      <w:sz w:val="36"/>
    </w:rPr>
  </w:style>
  <w:style w:type="paragraph" w:customStyle="1" w:styleId="ToCompany">
    <w:name w:val="ToCompany"/>
    <w:basedOn w:val="Normal"/>
    <w:rPr>
      <w:rFonts w:ascii="Arial" w:hAnsi="Arial"/>
      <w:sz w:val="28"/>
    </w:rPr>
  </w:style>
  <w:style w:type="paragraph" w:customStyle="1" w:styleId="ToFax">
    <w:name w:val="ToFax"/>
    <w:basedOn w:val="Normal"/>
    <w:rPr>
      <w:rFonts w:ascii="Arial" w:hAnsi="Arial"/>
      <w:sz w:val="28"/>
    </w:rPr>
  </w:style>
  <w:style w:type="paragraph" w:customStyle="1" w:styleId="From">
    <w:name w:val="From"/>
    <w:basedOn w:val="Normal"/>
    <w:pPr>
      <w:spacing w:before="360"/>
    </w:pPr>
    <w:rPr>
      <w:rFonts w:ascii="Arial" w:hAnsi="Arial"/>
      <w:sz w:val="36"/>
    </w:rPr>
  </w:style>
  <w:style w:type="paragraph" w:customStyle="1" w:styleId="FromCompany">
    <w:name w:val="FromCompany"/>
    <w:basedOn w:val="Normal"/>
    <w:rPr>
      <w:rFonts w:ascii="Arial" w:hAnsi="Arial"/>
      <w:sz w:val="28"/>
    </w:rPr>
  </w:style>
  <w:style w:type="paragraph" w:customStyle="1" w:styleId="FromPhone">
    <w:name w:val="FromPhone"/>
    <w:basedOn w:val="Normal"/>
    <w:rPr>
      <w:rFonts w:ascii="Arial" w:hAnsi="Arial"/>
      <w:sz w:val="28"/>
    </w:rPr>
  </w:style>
  <w:style w:type="paragraph" w:customStyle="1" w:styleId="FromFax">
    <w:name w:val="FromFax"/>
    <w:basedOn w:val="Normal"/>
    <w:rPr>
      <w:rFonts w:ascii="Arial" w:hAnsi="Arial"/>
      <w:sz w:val="28"/>
    </w:rPr>
  </w:style>
  <w:style w:type="paragraph" w:styleId="Date">
    <w:name w:val="Date"/>
    <w:basedOn w:val="Normal"/>
    <w:pPr>
      <w:spacing w:before="360"/>
    </w:pPr>
    <w:rPr>
      <w:rFonts w:ascii="Arial" w:hAnsi="Arial"/>
      <w:sz w:val="28"/>
    </w:rPr>
  </w:style>
  <w:style w:type="paragraph" w:customStyle="1" w:styleId="Pages">
    <w:name w:val="Pages"/>
    <w:basedOn w:val="Normal"/>
    <w:rPr>
      <w:rFonts w:ascii="Arial" w:hAnsi="Arial"/>
      <w:sz w:val="28"/>
    </w:rPr>
  </w:style>
  <w:style w:type="paragraph" w:customStyle="1" w:styleId="Comments">
    <w:name w:val="Comments"/>
    <w:basedOn w:val="Normal"/>
    <w:next w:val="Normal"/>
    <w:pPr>
      <w:spacing w:before="240" w:after="120"/>
    </w:pPr>
    <w:rPr>
      <w:rFonts w:ascii="Arial" w:hAnsi="Arial"/>
      <w:b/>
      <w:sz w:val="28"/>
    </w:rPr>
  </w:style>
  <w:style w:type="paragraph" w:customStyle="1" w:styleId="ToPhone">
    <w:name w:val="ToPhone"/>
    <w:basedOn w:val="ToCompany"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5E002C"/>
    <w:rPr>
      <w:rFonts w:ascii="Tahoma" w:hAnsi="Tahoma" w:cs="Tahoma"/>
      <w:sz w:val="16"/>
      <w:szCs w:val="16"/>
    </w:rPr>
  </w:style>
  <w:style w:type="character" w:customStyle="1" w:styleId="FootnoteTextChar">
    <w:name w:val="Footnote Text Char"/>
    <w:basedOn w:val="DefaultParagraphFont"/>
    <w:link w:val="FootnoteText"/>
    <w:semiHidden/>
    <w:rsid w:val="004A20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elonergan@adancedgrowlabs.com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lonergan@adancedgrowlabs.com" TargetMode="External"/><Relationship Id="rId12" Type="http://schemas.openxmlformats.org/officeDocument/2006/relationships/hyperlink" Target="mailto:elonergan@adancedgrowlabs.com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elonergan@adancedgrowlabs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elonergan@adancedgrowlabs.com" TargetMode="External"/><Relationship Id="rId10" Type="http://schemas.openxmlformats.org/officeDocument/2006/relationships/hyperlink" Target="mailto:elonergan@adancedgrowlabs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elonergan@adancedgrowlabs.com" TargetMode="External"/><Relationship Id="rId14" Type="http://schemas.openxmlformats.org/officeDocument/2006/relationships/hyperlink" Target="mailto:elonergan@adancedgrowlabs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elabsct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Wcol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Wcoli</Template>
  <TotalTime>5</TotalTime>
  <Pages>8</Pages>
  <Words>1155</Words>
  <Characters>7623</Characters>
  <Application>Microsoft Office Word</Application>
  <DocSecurity>6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LABORATORY REPORT -- WATER SUPPLY TESTING</vt:lpstr>
    </vt:vector>
  </TitlesOfParts>
  <Company>Northeast Laboratories of Danbury</Company>
  <LinksUpToDate>false</LinksUpToDate>
  <CharactersWithSpaces>8761</CharactersWithSpaces>
  <SharedDoc>false</SharedDoc>
  <HLinks>
    <vt:vector size="54" baseType="variant">
      <vt:variant>
        <vt:i4>1703987</vt:i4>
      </vt:variant>
      <vt:variant>
        <vt:i4>21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18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15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12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9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6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3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1703987</vt:i4>
      </vt:variant>
      <vt:variant>
        <vt:i4>0</vt:i4>
      </vt:variant>
      <vt:variant>
        <vt:i4>0</vt:i4>
      </vt:variant>
      <vt:variant>
        <vt:i4>5</vt:i4>
      </vt:variant>
      <vt:variant>
        <vt:lpwstr>mailto:elonergan@adancedgrowlabs.com</vt:lpwstr>
      </vt:variant>
      <vt:variant>
        <vt:lpwstr/>
      </vt:variant>
      <vt:variant>
        <vt:i4>4587613</vt:i4>
      </vt:variant>
      <vt:variant>
        <vt:i4>6</vt:i4>
      </vt:variant>
      <vt:variant>
        <vt:i4>0</vt:i4>
      </vt:variant>
      <vt:variant>
        <vt:i4>5</vt:i4>
      </vt:variant>
      <vt:variant>
        <vt:lpwstr>http://www.nelabsct.com/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LABORATORY REPORT -- WATER SUPPLY TESTING</dc:title>
  <dc:creator>Jill Craig</dc:creator>
  <cp:lastModifiedBy>Larissa</cp:lastModifiedBy>
  <cp:revision>2</cp:revision>
  <cp:lastPrinted>2017-02-17T17:15:00Z</cp:lastPrinted>
  <dcterms:created xsi:type="dcterms:W3CDTF">2019-03-08T17:36:00Z</dcterms:created>
  <dcterms:modified xsi:type="dcterms:W3CDTF">2019-03-08T17:36:00Z</dcterms:modified>
</cp:coreProperties>
</file>