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09" w:rsidRPr="00AD707C" w:rsidRDefault="00065809" w:rsidP="00065809">
      <w:pPr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E05321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E05321">
              <w:rPr>
                <w:rFonts w:ascii="Arial" w:hAnsi="Arial" w:cs="Arial"/>
                <w:b/>
              </w:rPr>
              <w:t>2</w:t>
            </w:r>
            <w:r w:rsidR="00D9606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/2019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3232BA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="003232BA">
              <w:rPr>
                <w:rFonts w:ascii="Arial" w:hAnsi="Arial" w:cs="Arial"/>
                <w:b/>
                <w:bCs/>
              </w:rPr>
              <w:t>2</w:t>
            </w:r>
            <w:r w:rsidR="00D96069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>/2019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7379C1" w:rsidRDefault="00304575" w:rsidP="00926D32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304575" w:rsidRPr="00956BD3" w:rsidRDefault="00304575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</w:t>
            </w:r>
            <w:r w:rsidR="00E5202C">
              <w:rPr>
                <w:rFonts w:ascii="Arial" w:hAnsi="Arial" w:cs="Arial"/>
                <w:b/>
                <w:bCs/>
                <w:u w:val="single"/>
              </w:rPr>
              <w:t>976</w:t>
            </w:r>
            <w:r w:rsidR="00E05321">
              <w:rPr>
                <w:rFonts w:ascii="Arial" w:hAnsi="Arial" w:cs="Arial"/>
                <w:b/>
                <w:bCs/>
                <w:u w:val="single"/>
              </w:rPr>
              <w:t>6</w:t>
            </w:r>
            <w:r w:rsidR="00D96069">
              <w:rPr>
                <w:rFonts w:ascii="Arial" w:hAnsi="Arial" w:cs="Arial"/>
                <w:b/>
                <w:bCs/>
                <w:u w:val="single"/>
              </w:rPr>
              <w:t>84</w:t>
            </w:r>
            <w:r w:rsidR="00E5202C">
              <w:rPr>
                <w:rFonts w:ascii="Arial" w:hAnsi="Arial" w:cs="Arial"/>
                <w:b/>
                <w:bCs/>
                <w:u w:val="single"/>
              </w:rPr>
              <w:t>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937D0B" w:rsidRDefault="00304575" w:rsidP="00412BF0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7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304575" w:rsidRPr="00AD707C" w:rsidRDefault="00304575" w:rsidP="005B306E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5B306E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304575" w:rsidRPr="00AD707C" w:rsidRDefault="005205BC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E05321">
              <w:rPr>
                <w:rFonts w:ascii="Arial" w:hAnsi="Arial" w:cs="Arial"/>
                <w:b/>
                <w:bCs/>
              </w:rPr>
              <w:t>3</w:t>
            </w:r>
            <w:r w:rsidR="00304575">
              <w:rPr>
                <w:rFonts w:ascii="Arial" w:hAnsi="Arial" w:cs="Arial"/>
                <w:b/>
                <w:bCs/>
              </w:rPr>
              <w:t>/</w:t>
            </w:r>
            <w:r w:rsidR="00E05321">
              <w:rPr>
                <w:rFonts w:ascii="Arial" w:hAnsi="Arial" w:cs="Arial"/>
                <w:b/>
                <w:bCs/>
              </w:rPr>
              <w:t>0</w:t>
            </w:r>
            <w:r w:rsidR="00D96069">
              <w:rPr>
                <w:rFonts w:ascii="Arial" w:hAnsi="Arial" w:cs="Arial"/>
                <w:b/>
                <w:bCs/>
              </w:rPr>
              <w:t>8</w:t>
            </w:r>
            <w:r w:rsidR="00304575">
              <w:rPr>
                <w:rFonts w:ascii="Arial" w:hAnsi="Arial" w:cs="Arial"/>
                <w:b/>
                <w:bCs/>
              </w:rPr>
              <w:t>/201</w:t>
            </w:r>
            <w:r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926D32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926D32" w:rsidRPr="00926D32" w:rsidRDefault="00926D32" w:rsidP="00065809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926D32" w:rsidRPr="00AD707C" w:rsidRDefault="00926D32" w:rsidP="00065809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926D32" w:rsidRPr="00065809" w:rsidRDefault="00926D32" w:rsidP="00065809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926D32" w:rsidRPr="00065809" w:rsidRDefault="00926D32" w:rsidP="00065809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65809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926D32" w:rsidP="00065809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65809" w:rsidRPr="00AD707C" w:rsidRDefault="00926D32" w:rsidP="00065809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="00065809"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E5202C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E5202C" w:rsidRPr="00AD707C" w:rsidRDefault="00E5202C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E5202C" w:rsidRPr="004661AF" w:rsidRDefault="00E5202C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E05321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E05321">
              <w:rPr>
                <w:rFonts w:ascii="Arial" w:hAnsi="Arial" w:cs="Arial"/>
                <w:b/>
              </w:rPr>
              <w:t>2</w:t>
            </w:r>
            <w:r w:rsidR="00D9606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/201</w:t>
            </w:r>
            <w:r w:rsidR="00E05321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  <w:b/>
              </w:rPr>
              <w:t xml:space="preserve">   11:</w:t>
            </w:r>
            <w:r w:rsidR="00D96069">
              <w:rPr>
                <w:rFonts w:ascii="Arial" w:hAnsi="Arial" w:cs="Arial"/>
                <w:b/>
              </w:rPr>
              <w:t>15</w:t>
            </w:r>
            <w:r>
              <w:rPr>
                <w:rFonts w:ascii="Arial" w:hAnsi="Arial" w:cs="Arial"/>
                <w:b/>
              </w:rPr>
              <w:t xml:space="preserve">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3232BA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3232BA" w:rsidRPr="00AD707C" w:rsidRDefault="003232BA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3232BA" w:rsidRPr="00AD707C" w:rsidRDefault="00E05321" w:rsidP="008D3F28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</w:t>
            </w:r>
            <w:r w:rsidR="00D96069">
              <w:rPr>
                <w:rFonts w:ascii="Arial" w:hAnsi="Arial" w:cs="Arial"/>
                <w:b/>
                <w:u w:val="single"/>
              </w:rPr>
              <w:t>84</w:t>
            </w:r>
            <w:r w:rsidR="003232BA">
              <w:rPr>
                <w:rFonts w:ascii="Arial" w:hAnsi="Arial" w:cs="Arial"/>
                <w:b/>
                <w:u w:val="single"/>
              </w:rPr>
              <w:t>-0</w:t>
            </w:r>
            <w:r w:rsidR="008D3F28">
              <w:rPr>
                <w:rFonts w:ascii="Arial" w:hAnsi="Arial" w:cs="Arial"/>
                <w:b/>
                <w:u w:val="single"/>
              </w:rPr>
              <w:t>2</w:t>
            </w:r>
          </w:p>
        </w:tc>
      </w:tr>
      <w:tr w:rsidR="003232BA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3232BA" w:rsidRPr="00AD707C" w:rsidRDefault="003232BA" w:rsidP="00E5202C">
            <w:pPr>
              <w:rPr>
                <w:rFonts w:ascii="Arial" w:hAnsi="Arial" w:cs="Arial"/>
                <w:b/>
                <w:u w:val="single"/>
              </w:rPr>
            </w:pPr>
            <w:bookmarkStart w:id="0" w:name="_Hlk497163333"/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3232BA" w:rsidRPr="002151E1" w:rsidRDefault="00D96069" w:rsidP="008D3F2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</w:t>
            </w:r>
            <w:r w:rsidR="008D3F28">
              <w:rPr>
                <w:rFonts w:ascii="Arial" w:hAnsi="Arial" w:cs="Arial"/>
                <w:b/>
                <w:sz w:val="24"/>
                <w:szCs w:val="24"/>
                <w:u w:val="single"/>
              </w:rPr>
              <w:t>N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-190</w:t>
            </w:r>
            <w:r w:rsidR="00E05321"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22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-</w:t>
            </w:r>
            <w:r w:rsidR="008D3F28">
              <w:rPr>
                <w:rFonts w:ascii="Arial" w:hAnsi="Arial" w:cs="Arial"/>
                <w:b/>
                <w:sz w:val="24"/>
                <w:szCs w:val="24"/>
                <w:u w:val="single"/>
              </w:rPr>
              <w:t>RS</w:t>
            </w:r>
          </w:p>
        </w:tc>
      </w:tr>
      <w:bookmarkEnd w:id="0"/>
    </w:tbl>
    <w:p w:rsidR="00065809" w:rsidRPr="00AD707C" w:rsidRDefault="00065809" w:rsidP="00065809">
      <w:pPr>
        <w:rPr>
          <w:rFonts w:ascii="Arial" w:hAnsi="Arial" w:cs="Arial"/>
          <w:b/>
        </w:rPr>
      </w:pPr>
    </w:p>
    <w:tbl>
      <w:tblPr>
        <w:tblW w:w="104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675"/>
        <w:gridCol w:w="1620"/>
        <w:gridCol w:w="1170"/>
        <w:gridCol w:w="1365"/>
        <w:gridCol w:w="2587"/>
      </w:tblGrid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515"/>
          <w:jc w:val="center"/>
        </w:trPr>
        <w:tc>
          <w:tcPr>
            <w:tcW w:w="367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36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587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Recommended Limits *</w:t>
            </w:r>
          </w:p>
        </w:tc>
      </w:tr>
      <w:tr w:rsidR="00B020C6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Total Aerobic Microbial Count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:rsidR="00B020C6" w:rsidRPr="00AD707C" w:rsidRDefault="00117574" w:rsidP="002B53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100,000</w:t>
            </w:r>
          </w:p>
        </w:tc>
      </w:tr>
      <w:tr w:rsidR="00B020C6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B020C6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Total Yeast &amp; Mold Count</w:t>
            </w:r>
            <w:r w:rsidR="00D23259">
              <w:rPr>
                <w:rFonts w:ascii="Arial" w:hAnsi="Arial" w:cs="Arial"/>
              </w:rPr>
              <w:t xml:space="preserve"> </w:t>
            </w:r>
          </w:p>
          <w:p w:rsidR="00B020C6" w:rsidRPr="00985CAC" w:rsidRDefault="00B020C6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020C6" w:rsidRPr="00AD707C" w:rsidRDefault="00383BF5" w:rsidP="009C58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</w:t>
            </w:r>
            <w:r w:rsidR="00117574">
              <w:rPr>
                <w:rFonts w:ascii="Arial" w:hAnsi="Arial" w:cs="Arial"/>
              </w:rPr>
              <w:t>00</w:t>
            </w:r>
          </w:p>
        </w:tc>
        <w:tc>
          <w:tcPr>
            <w:tcW w:w="1170" w:type="dxa"/>
            <w:vAlign w:val="center"/>
          </w:tcPr>
          <w:p w:rsidR="00B020C6" w:rsidRPr="00985CAC" w:rsidRDefault="00B020C6" w:rsidP="00065809">
            <w:pPr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10,000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Bile Tolerant Gram Negative Bacteria</w:t>
            </w:r>
          </w:p>
        </w:tc>
        <w:tc>
          <w:tcPr>
            <w:tcW w:w="1620" w:type="dxa"/>
            <w:vAlign w:val="center"/>
          </w:tcPr>
          <w:p w:rsidR="00065809" w:rsidRPr="00AD707C" w:rsidRDefault="00B30AB9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Coliform</w:t>
            </w:r>
          </w:p>
        </w:tc>
        <w:tc>
          <w:tcPr>
            <w:tcW w:w="1620" w:type="dxa"/>
            <w:vAlign w:val="center"/>
          </w:tcPr>
          <w:p w:rsidR="00065809" w:rsidRPr="00AD707C" w:rsidRDefault="00436490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&lt;1</w:t>
            </w:r>
            <w:r w:rsidR="00D80D9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Enteropathogenic E.coli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Salmonella species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</w:tbl>
    <w:p w:rsidR="00065809" w:rsidRPr="00AD707C" w:rsidRDefault="00065809" w:rsidP="00065809">
      <w:pPr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* RECOMMENDED 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Microbial and Fungal Recommended Limits </w:t>
      </w:r>
    </w:p>
    <w:p w:rsidR="00065809" w:rsidRPr="00AD707C" w:rsidRDefault="00065809" w:rsidP="00065809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065809" w:rsidRPr="00AD707C" w:rsidRDefault="00065809" w:rsidP="00065809">
      <w:pPr>
        <w:ind w:firstLine="720"/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2021</w:t>
      </w:r>
      <w:proofErr w:type="gramStart"/>
      <w:r w:rsidRPr="00AD707C">
        <w:rPr>
          <w:rFonts w:ascii="Arial" w:hAnsi="Arial" w:cs="Arial"/>
          <w:b/>
        </w:rPr>
        <w:t>,  USP</w:t>
      </w:r>
      <w:proofErr w:type="gramEnd"/>
      <w:r w:rsidRPr="00AD707C">
        <w:rPr>
          <w:rFonts w:ascii="Arial" w:hAnsi="Arial" w:cs="Arial"/>
          <w:b/>
        </w:rPr>
        <w:t xml:space="preserve"> 2022,   FDA-BAM,  AOAC 996.09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065809" w:rsidRPr="00AD707C" w:rsidRDefault="00065809" w:rsidP="00065809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0E94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0E94">
        <w:rPr>
          <w:rFonts w:ascii="Arial" w:hAnsi="Arial" w:cs="Arial"/>
          <w:sz w:val="21"/>
          <w:szCs w:val="21"/>
        </w:rPr>
        <w:t>/201</w:t>
      </w:r>
      <w:r w:rsidR="00E5202C">
        <w:rPr>
          <w:rFonts w:ascii="Arial" w:hAnsi="Arial" w:cs="Arial"/>
          <w:sz w:val="21"/>
          <w:szCs w:val="21"/>
        </w:rPr>
        <w:t>9</w:t>
      </w:r>
    </w:p>
    <w:p w:rsidR="00065809" w:rsidRPr="00AD707C" w:rsidRDefault="00065809" w:rsidP="00065809">
      <w:pPr>
        <w:ind w:left="720"/>
        <w:rPr>
          <w:rFonts w:ascii="Arial" w:hAnsi="Arial" w:cs="Arial"/>
          <w:sz w:val="21"/>
          <w:szCs w:val="21"/>
        </w:rPr>
      </w:pPr>
    </w:p>
    <w:p w:rsidR="00065809" w:rsidRPr="00AD707C" w:rsidRDefault="00065809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9.5pt;height:34.5pt">
            <v:imagedata r:id="rId8" o:title="Signature 2 jpg"/>
          </v:shape>
        </w:pict>
      </w:r>
    </w:p>
    <w:p w:rsidR="00065809" w:rsidRPr="00AD707C" w:rsidRDefault="00065809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02/26 – 03/05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9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D752B8" w:rsidRPr="00AD707C" w:rsidRDefault="00D752B8" w:rsidP="00B86173">
      <w:pPr>
        <w:rPr>
          <w:rFonts w:ascii="Arial" w:hAnsi="Arial" w:cs="Arial"/>
          <w:b/>
        </w:rPr>
      </w:pPr>
    </w:p>
    <w:tbl>
      <w:tblPr>
        <w:tblW w:w="89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440"/>
        <w:gridCol w:w="1770"/>
        <w:gridCol w:w="1440"/>
        <w:gridCol w:w="1957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HEAVY METALS: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7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77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4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Arsenic, Total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&lt;0.0005</w:t>
            </w:r>
          </w:p>
        </w:tc>
        <w:tc>
          <w:tcPr>
            <w:tcW w:w="17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&lt;0.14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Cadmium,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&lt;0.09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Lead,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Mercury,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&lt;0.005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Daily Dose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1 gram</w:t>
      </w:r>
    </w:p>
    <w:p w:rsidR="00D752B8" w:rsidRPr="00AD707C" w:rsidRDefault="00D752B8" w:rsidP="00D752B8">
      <w:pPr>
        <w:ind w:left="4320" w:firstLine="72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Body Weight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50 kilograms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&lt;232&gt; and &lt;233&gt; (Modified)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proofErr w:type="gramStart"/>
      <w:r w:rsidRPr="00AD707C">
        <w:rPr>
          <w:rFonts w:ascii="Arial" w:hAnsi="Arial" w:cs="Arial"/>
          <w:b/>
        </w:rPr>
        <w:t>AOAC  986.15</w:t>
      </w:r>
      <w:proofErr w:type="gramEnd"/>
      <w:r w:rsidRPr="00AD707C">
        <w:rPr>
          <w:rFonts w:ascii="Arial" w:hAnsi="Arial" w:cs="Arial"/>
          <w:b/>
        </w:rPr>
        <w:t>,  935.50,  971.21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  <w:t>FCC 7</w:t>
      </w:r>
      <w:proofErr w:type="gramStart"/>
      <w:r w:rsidRPr="00AD707C">
        <w:rPr>
          <w:rFonts w:ascii="Arial" w:hAnsi="Arial" w:cs="Arial"/>
          <w:b/>
        </w:rPr>
        <w:t>,  Appendix</w:t>
      </w:r>
      <w:proofErr w:type="gramEnd"/>
      <w:r w:rsidRPr="00AD707C">
        <w:rPr>
          <w:rFonts w:ascii="Arial" w:hAnsi="Arial" w:cs="Arial"/>
          <w:b/>
        </w:rPr>
        <w:t xml:space="preserve"> 3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Heavy Metals Recommended Limits </w:t>
      </w:r>
    </w:p>
    <w:p w:rsidR="00D752B8" w:rsidRPr="00AD707C" w:rsidRDefault="00D752B8" w:rsidP="00D752B8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D752B8" w:rsidRPr="00AD707C" w:rsidRDefault="00D752B8" w:rsidP="00D752B8">
      <w:pPr>
        <w:ind w:firstLine="720"/>
        <w:rPr>
          <w:rFonts w:ascii="Arial" w:hAnsi="Arial" w:cs="Arial"/>
          <w:sz w:val="21"/>
          <w:szCs w:val="21"/>
          <w:u w:val="single"/>
        </w:rPr>
      </w:pPr>
    </w:p>
    <w:p w:rsidR="00D752B8" w:rsidRPr="00AD707C" w:rsidRDefault="00D752B8" w:rsidP="00D752B8">
      <w:pPr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Pr="00AD707C" w:rsidRDefault="00D752B8" w:rsidP="00D752B8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/2019</w:t>
      </w:r>
    </w:p>
    <w:p w:rsidR="00D752B8" w:rsidRPr="00AD707C" w:rsidRDefault="00D752B8" w:rsidP="00D752B8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6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 w:rsidRPr="00406EC7"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02/26/2019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0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2858FA" w:rsidRDefault="002858FA" w:rsidP="002858FA">
      <w:pPr>
        <w:rPr>
          <w:rFonts w:ascii="Arial" w:hAnsi="Arial" w:cs="Arial"/>
          <w:b/>
        </w:rPr>
      </w:pPr>
    </w:p>
    <w:p w:rsidR="00C14508" w:rsidRPr="00AD707C" w:rsidRDefault="00C14508" w:rsidP="002858FA">
      <w:pPr>
        <w:rPr>
          <w:rFonts w:ascii="Arial" w:hAnsi="Arial" w:cs="Arial"/>
          <w:b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351"/>
          <w:jc w:val="center"/>
        </w:trPr>
        <w:tc>
          <w:tcPr>
            <w:tcW w:w="2924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TERPENES </w:t>
            </w:r>
          </w:p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(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%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Dry 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971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a-pinene</w:t>
            </w:r>
          </w:p>
        </w:tc>
        <w:tc>
          <w:tcPr>
            <w:tcW w:w="1099" w:type="dxa"/>
            <w:vAlign w:val="center"/>
          </w:tcPr>
          <w:p w:rsidR="002858FA" w:rsidRPr="00AD707C" w:rsidRDefault="00304575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8D3F28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="00C14508">
              <w:rPr>
                <w:rFonts w:ascii="Arial" w:hAnsi="Arial" w:cs="Arial"/>
              </w:rPr>
              <w:t>pirene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117574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8D3F28"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C14508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b-myrcene</w:t>
            </w:r>
          </w:p>
        </w:tc>
        <w:tc>
          <w:tcPr>
            <w:tcW w:w="1099" w:type="dxa"/>
            <w:vAlign w:val="center"/>
          </w:tcPr>
          <w:p w:rsidR="002858FA" w:rsidRPr="00AD707C" w:rsidRDefault="00304575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8D3F28"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imonene</w:t>
            </w:r>
          </w:p>
        </w:tc>
        <w:tc>
          <w:tcPr>
            <w:tcW w:w="1099" w:type="dxa"/>
            <w:vAlign w:val="center"/>
          </w:tcPr>
          <w:p w:rsidR="002858FA" w:rsidRPr="00AD707C" w:rsidRDefault="008D3F28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304575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24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Pr="00AD707C">
              <w:rPr>
                <w:rFonts w:ascii="Arial" w:hAnsi="Arial" w:cs="Arial"/>
              </w:rPr>
              <w:t>cimene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6C0E40" w:rsidP="006C0E4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3232BA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inalool</w:t>
            </w:r>
          </w:p>
        </w:tc>
        <w:tc>
          <w:tcPr>
            <w:tcW w:w="1099" w:type="dxa"/>
            <w:vAlign w:val="center"/>
          </w:tcPr>
          <w:p w:rsidR="002858FA" w:rsidRPr="00AD707C" w:rsidRDefault="00D96069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</w:t>
            </w:r>
            <w:r w:rsidR="008D3F28">
              <w:rPr>
                <w:rFonts w:ascii="Arial" w:hAnsi="Arial" w:cs="Arial"/>
                <w:bCs/>
              </w:rPr>
              <w:t>25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C14508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C14508" w:rsidRPr="00AD707C" w:rsidRDefault="00C14508" w:rsidP="007B06F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Pr="00AD707C">
              <w:rPr>
                <w:rFonts w:ascii="Arial" w:hAnsi="Arial" w:cs="Arial"/>
              </w:rPr>
              <w:t>caryophyllene</w:t>
            </w:r>
            <w:proofErr w:type="spellEnd"/>
          </w:p>
        </w:tc>
        <w:tc>
          <w:tcPr>
            <w:tcW w:w="1099" w:type="dxa"/>
            <w:vAlign w:val="center"/>
          </w:tcPr>
          <w:p w:rsidR="00C14508" w:rsidRPr="00AD707C" w:rsidRDefault="00D96069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633A3D">
              <w:rPr>
                <w:rFonts w:ascii="Arial" w:hAnsi="Arial" w:cs="Arial"/>
                <w:bCs/>
              </w:rPr>
              <w:t>.</w:t>
            </w:r>
            <w:r w:rsidR="008D3F28">
              <w:rPr>
                <w:rFonts w:ascii="Arial" w:hAnsi="Arial" w:cs="Arial"/>
                <w:bCs/>
              </w:rPr>
              <w:t>43</w:t>
            </w:r>
          </w:p>
        </w:tc>
        <w:tc>
          <w:tcPr>
            <w:tcW w:w="971" w:type="dxa"/>
            <w:vAlign w:val="center"/>
          </w:tcPr>
          <w:p w:rsidR="00C14508" w:rsidRPr="00AD707C" w:rsidRDefault="00C14508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C14508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C14508" w:rsidRPr="00AD707C" w:rsidRDefault="00C14508" w:rsidP="007B06F5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</w:t>
            </w:r>
            <w:r w:rsidRPr="00AD707C">
              <w:rPr>
                <w:rFonts w:ascii="Arial" w:hAnsi="Arial" w:cs="Arial"/>
              </w:rPr>
              <w:t>umulene</w:t>
            </w:r>
            <w:proofErr w:type="spellEnd"/>
          </w:p>
        </w:tc>
        <w:tc>
          <w:tcPr>
            <w:tcW w:w="1099" w:type="dxa"/>
            <w:vAlign w:val="center"/>
          </w:tcPr>
          <w:p w:rsidR="00C14508" w:rsidRPr="00AD707C" w:rsidRDefault="008D3F28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CE4957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55</w:t>
            </w:r>
          </w:p>
        </w:tc>
        <w:tc>
          <w:tcPr>
            <w:tcW w:w="971" w:type="dxa"/>
            <w:vAlign w:val="center"/>
          </w:tcPr>
          <w:p w:rsidR="00C14508" w:rsidRPr="00AD707C" w:rsidRDefault="00C14508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2858FA" w:rsidRDefault="002858FA" w:rsidP="002858FA">
      <w:pPr>
        <w:rPr>
          <w:rFonts w:ascii="Arial" w:hAnsi="Arial" w:cs="Arial"/>
        </w:rPr>
      </w:pPr>
    </w:p>
    <w:p w:rsidR="00C14508" w:rsidRDefault="00C14508" w:rsidP="002858FA">
      <w:pPr>
        <w:rPr>
          <w:rFonts w:ascii="Arial" w:hAnsi="Arial" w:cs="Arial"/>
        </w:rPr>
      </w:pPr>
    </w:p>
    <w:p w:rsidR="008D3F28" w:rsidRDefault="008D3F28" w:rsidP="002858FA">
      <w:pPr>
        <w:rPr>
          <w:rFonts w:ascii="Arial" w:hAnsi="Arial" w:cs="Arial"/>
        </w:rPr>
      </w:pPr>
    </w:p>
    <w:p w:rsidR="00D23259" w:rsidRDefault="00D23259" w:rsidP="002858FA">
      <w:pPr>
        <w:rPr>
          <w:rFonts w:ascii="Arial" w:hAnsi="Arial" w:cs="Arial"/>
        </w:rPr>
      </w:pPr>
    </w:p>
    <w:p w:rsidR="00484BD2" w:rsidRDefault="00484BD2" w:rsidP="002858FA">
      <w:pPr>
        <w:rPr>
          <w:rFonts w:ascii="Arial" w:hAnsi="Arial" w:cs="Arial"/>
        </w:rPr>
      </w:pPr>
    </w:p>
    <w:p w:rsidR="00EB71D8" w:rsidRPr="00AD707C" w:rsidRDefault="00EB71D8" w:rsidP="002858FA">
      <w:pPr>
        <w:rPr>
          <w:rFonts w:ascii="Arial" w:hAnsi="Arial" w:cs="Arial"/>
        </w:rPr>
      </w:pPr>
    </w:p>
    <w:p w:rsidR="002858FA" w:rsidRDefault="002858FA" w:rsidP="002858FA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GC</w:t>
      </w:r>
      <w:proofErr w:type="gramStart"/>
      <w:r w:rsidRPr="00AD707C">
        <w:rPr>
          <w:rFonts w:ascii="Arial" w:hAnsi="Arial" w:cs="Arial"/>
          <w:b/>
        </w:rPr>
        <w:t>,  GC</w:t>
      </w:r>
      <w:proofErr w:type="gramEnd"/>
      <w:r w:rsidRPr="00AD707C">
        <w:rPr>
          <w:rFonts w:ascii="Arial" w:hAnsi="Arial" w:cs="Arial"/>
          <w:b/>
        </w:rPr>
        <w:t>/MS</w:t>
      </w:r>
    </w:p>
    <w:p w:rsidR="00C14508" w:rsidRPr="00AD707C" w:rsidRDefault="00C14508" w:rsidP="002858FA">
      <w:pPr>
        <w:ind w:firstLine="720"/>
        <w:rPr>
          <w:rFonts w:ascii="Arial" w:hAnsi="Arial" w:cs="Arial"/>
          <w:b/>
        </w:rPr>
      </w:pPr>
    </w:p>
    <w:p w:rsidR="002858FA" w:rsidRPr="00AD707C" w:rsidRDefault="002858FA" w:rsidP="002858FA">
      <w:pPr>
        <w:ind w:firstLine="72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2858FA" w:rsidRDefault="002858FA" w:rsidP="002858FA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05321">
        <w:rPr>
          <w:rFonts w:ascii="Arial" w:hAnsi="Arial" w:cs="Arial"/>
          <w:sz w:val="21"/>
          <w:szCs w:val="21"/>
        </w:rPr>
        <w:t>/</w:t>
      </w:r>
      <w:r w:rsidR="00E5202C">
        <w:rPr>
          <w:rFonts w:ascii="Arial" w:hAnsi="Arial" w:cs="Arial"/>
          <w:sz w:val="21"/>
          <w:szCs w:val="21"/>
        </w:rPr>
        <w:t>2019</w:t>
      </w:r>
    </w:p>
    <w:p w:rsidR="00C14508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C14508" w:rsidRPr="00AD707C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2858FA" w:rsidRPr="00AD707C" w:rsidRDefault="002858FA" w:rsidP="002858FA">
      <w:pPr>
        <w:ind w:left="4320" w:firstLine="72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7" type="#_x0000_t75" style="width:139.5pt;height:34.5pt">
            <v:imagedata r:id="rId8" o:title="Signature 2 jpg"/>
          </v:shape>
        </w:pict>
      </w:r>
    </w:p>
    <w:p w:rsidR="002858FA" w:rsidRDefault="002858FA" w:rsidP="002858FA">
      <w:pPr>
        <w:ind w:left="576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727FC1" w:rsidRDefault="00727FC1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0D24FB" w:rsidRDefault="000D24FB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02/27 – 03/01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1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DF1C42" w:rsidRPr="00AD707C" w:rsidRDefault="00DF1C42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204"/>
        <w:gridCol w:w="236"/>
        <w:gridCol w:w="1140"/>
        <w:gridCol w:w="1170"/>
        <w:gridCol w:w="1440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PESTICIDES  LC  (MS/MS)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Abamectin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Acequinocyl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Azadiractin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Bifenazate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Chlormequat Chloride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Cyfluthrin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Daminozide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270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Etoxazole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Fenoxycarb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Imazalil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Imidacloprid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Myclobutanil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18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Paclobutrazol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13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Pyrethrum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Spinosad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Spiromesifen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Spirotetramat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Trifloxystrobin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  <w:t xml:space="preserve">LOQ = </w:t>
      </w:r>
      <w:proofErr w:type="gramStart"/>
      <w:r w:rsidRPr="00AD707C">
        <w:rPr>
          <w:rFonts w:ascii="Arial" w:hAnsi="Arial" w:cs="Arial"/>
        </w:rPr>
        <w:t>1.0  µ</w:t>
      </w:r>
      <w:proofErr w:type="gramEnd"/>
      <w:r w:rsidRPr="00AD707C">
        <w:rPr>
          <w:rFonts w:ascii="Arial" w:hAnsi="Arial" w:cs="Arial"/>
        </w:rPr>
        <w:t xml:space="preserve">g/kg     LOD = 0.1 µg/kg     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LC – MS/MS   (Restek Method)</w:t>
      </w: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FAO - WHO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8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02/27 – 02/28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2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D752B8" w:rsidRPr="00AD707C" w:rsidRDefault="00D752B8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771"/>
        <w:gridCol w:w="773"/>
        <w:gridCol w:w="236"/>
        <w:gridCol w:w="1140"/>
        <w:gridCol w:w="1170"/>
        <w:gridCol w:w="1440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MYCOTOXINS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191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 (Mod)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Ochratoxin-A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&lt;561&gt;</w:t>
      </w:r>
    </w:p>
    <w:p w:rsidR="00D752B8" w:rsidRPr="00AD707C" w:rsidRDefault="00D752B8" w:rsidP="00AE5DD0">
      <w:pPr>
        <w:ind w:left="21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Articles of Botanical Origin:  Aflatoxins Method 2 (modified for Ochratoxin)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sz w:val="10"/>
          <w:szCs w:val="10"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9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02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3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D752B8" w:rsidRPr="00AD707C" w:rsidRDefault="00D752B8" w:rsidP="00A83A1B">
      <w:pPr>
        <w:rPr>
          <w:rFonts w:ascii="Arial" w:hAnsi="Arial" w:cs="Arial"/>
          <w:b/>
        </w:rPr>
      </w:pPr>
    </w:p>
    <w:tbl>
      <w:tblPr>
        <w:tblW w:w="77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771"/>
        <w:gridCol w:w="1710"/>
        <w:gridCol w:w="2248"/>
      </w:tblGrid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51"/>
          <w:jc w:val="center"/>
        </w:trPr>
        <w:tc>
          <w:tcPr>
            <w:tcW w:w="3771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8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3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 xml:space="preserve">CANNABINOIDS  (% </w:t>
            </w:r>
            <w:r>
              <w:rPr>
                <w:rFonts w:ascii="Arial" w:hAnsi="Arial" w:cs="Arial"/>
                <w:b/>
                <w:bCs/>
                <w:u w:val="single"/>
              </w:rPr>
              <w:t>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8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4F7C2C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4F7C2C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CBDA</w:t>
            </w:r>
          </w:p>
        </w:tc>
        <w:tc>
          <w:tcPr>
            <w:tcW w:w="1710" w:type="dxa"/>
            <w:vAlign w:val="center"/>
          </w:tcPr>
          <w:p w:rsidR="004F7C2C" w:rsidRDefault="004F7C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4F7C2C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4F7C2C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10" w:type="dxa"/>
            <w:vAlign w:val="center"/>
          </w:tcPr>
          <w:p w:rsidR="004F7C2C" w:rsidRDefault="008D3F28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3.17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CBG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10" w:type="dxa"/>
            <w:vAlign w:val="center"/>
          </w:tcPr>
          <w:p w:rsidR="00D752B8" w:rsidRPr="00AD707C" w:rsidRDefault="004F7C2C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CBN</w:t>
            </w:r>
          </w:p>
        </w:tc>
        <w:tc>
          <w:tcPr>
            <w:tcW w:w="1710" w:type="dxa"/>
            <w:vAlign w:val="center"/>
          </w:tcPr>
          <w:p w:rsidR="00D752B8" w:rsidRPr="00AD707C" w:rsidRDefault="008A1902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THC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2.39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CBC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9C581F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THCA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82.21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HPLC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D752B8" w:rsidRPr="009255D6" w:rsidRDefault="00D752B8" w:rsidP="00D752B8">
      <w:pPr>
        <w:ind w:left="1080"/>
        <w:rPr>
          <w:rFonts w:ascii="Arial" w:hAnsi="Arial" w:cs="Arial"/>
          <w:i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30" type="#_x0000_t75" style="width:139.5pt;height:34.5pt">
            <v:imagedata r:id="rId8" o:title="Signature 2 jpg"/>
          </v:shape>
        </w:pict>
      </w:r>
    </w:p>
    <w:p w:rsidR="00D752B8" w:rsidRPr="009255D6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2A56C0" w:rsidRPr="00D752B8" w:rsidRDefault="002A56C0" w:rsidP="00D752B8"/>
    <w:p w:rsidR="00F07221" w:rsidRDefault="00F07221"/>
    <w:p w:rsidR="002D3DB3" w:rsidRDefault="002D3DB3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923FDD" w:rsidRDefault="00923FDD"/>
    <w:p w:rsidR="00923FDD" w:rsidRDefault="00923FDD"/>
    <w:p w:rsidR="00923FDD" w:rsidRDefault="00923FDD"/>
    <w:p w:rsidR="00923FDD" w:rsidRDefault="00923FDD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1377" w:type="dxa"/>
        <w:jc w:val="center"/>
        <w:tblInd w:w="-217" w:type="dxa"/>
        <w:tblLayout w:type="fixed"/>
        <w:tblLook w:val="04A0"/>
      </w:tblPr>
      <w:tblGrid>
        <w:gridCol w:w="733"/>
        <w:gridCol w:w="1595"/>
        <w:gridCol w:w="3093"/>
        <w:gridCol w:w="270"/>
        <w:gridCol w:w="1980"/>
        <w:gridCol w:w="360"/>
        <w:gridCol w:w="2393"/>
        <w:gridCol w:w="953"/>
      </w:tblGrid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Tr="000D24FB">
        <w:trPr>
          <w:gridBefore w:val="1"/>
          <w:wBefore w:w="733" w:type="dxa"/>
          <w:cantSplit/>
          <w:trHeight w:val="209"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06516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  <w:gridSpan w:val="2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4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117574" w:rsidTr="000D24FB">
        <w:trPr>
          <w:gridBefore w:val="1"/>
          <w:wBefore w:w="733" w:type="dxa"/>
          <w:cantSplit/>
          <w:trHeight w:val="68"/>
          <w:jc w:val="center"/>
        </w:trPr>
        <w:tc>
          <w:tcPr>
            <w:tcW w:w="4688" w:type="dxa"/>
            <w:gridSpan w:val="2"/>
          </w:tcPr>
          <w:p w:rsidR="00117574" w:rsidRDefault="00117574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117574" w:rsidRDefault="00117574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17574" w:rsidRDefault="00117574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6" w:type="dxa"/>
            <w:gridSpan w:val="3"/>
          </w:tcPr>
          <w:p w:rsidR="00117574" w:rsidRDefault="00117574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D24FB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4661AF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2151E1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500mg)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15.85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 w:rsidP="00E00B3B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A1902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11.95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8D3F28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411.05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pict>
          <v:shape id="_x0000_i1031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923FDD" w:rsidRDefault="00923FDD" w:rsidP="00117574"/>
    <w:p w:rsidR="00923FDD" w:rsidRDefault="00923FDD" w:rsidP="00117574"/>
    <w:p w:rsidR="00923FDD" w:rsidRDefault="00923FDD" w:rsidP="00117574"/>
    <w:p w:rsidR="00923FDD" w:rsidRDefault="00923FDD" w:rsidP="00117574"/>
    <w:p w:rsidR="00117574" w:rsidRDefault="00117574" w:rsidP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0644" w:type="dxa"/>
        <w:jc w:val="center"/>
        <w:tblInd w:w="516" w:type="dxa"/>
        <w:tblLayout w:type="fixed"/>
        <w:tblLook w:val="04A0"/>
      </w:tblPr>
      <w:tblGrid>
        <w:gridCol w:w="4688"/>
        <w:gridCol w:w="270"/>
        <w:gridCol w:w="2340"/>
        <w:gridCol w:w="3346"/>
      </w:tblGrid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Tr="000D24FB">
        <w:trPr>
          <w:cantSplit/>
          <w:trHeight w:val="209"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</w:t>
            </w:r>
            <w:smartTag w:uri="urn:schemas-microsoft-com:office:smarttags" w:element="PostalCode">
              <w:r>
                <w:rPr>
                  <w:rFonts w:ascii="Arial" w:hAnsi="Arial" w:cs="Arial"/>
                  <w:b/>
                </w:rPr>
                <w:t>06516</w:t>
              </w:r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</w:tcPr>
          <w:p w:rsidR="00D96069" w:rsidRPr="00956BD3" w:rsidRDefault="00D96069" w:rsidP="008D3F28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</w:t>
            </w:r>
            <w:r w:rsidR="008D3F28">
              <w:rPr>
                <w:rFonts w:ascii="Arial" w:hAnsi="Arial" w:cs="Arial"/>
                <w:b/>
                <w:bCs/>
                <w:u w:val="single"/>
              </w:rPr>
              <w:t>2</w:t>
            </w:r>
          </w:p>
        </w:tc>
      </w:tr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5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</w:tbl>
    <w:p w:rsidR="00117574" w:rsidRDefault="00117574" w:rsidP="00117574">
      <w:pPr>
        <w:rPr>
          <w:rFonts w:ascii="Arial" w:hAnsi="Arial" w:cs="Arial"/>
          <w:b/>
        </w:rPr>
      </w:pPr>
    </w:p>
    <w:tbl>
      <w:tblPr>
        <w:tblW w:w="10945" w:type="dxa"/>
        <w:jc w:val="center"/>
        <w:tblInd w:w="-21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444"/>
        <w:gridCol w:w="8501"/>
      </w:tblGrid>
      <w:tr w:rsidR="000D24FB" w:rsidRPr="00AD707C" w:rsidTr="00304575">
        <w:tblPrEx>
          <w:tblCellMar>
            <w:top w:w="0" w:type="dxa"/>
            <w:bottom w:w="0" w:type="dxa"/>
          </w:tblCellMar>
        </w:tblPrEx>
        <w:trPr>
          <w:cantSplit/>
          <w:trHeight w:val="594"/>
          <w:jc w:val="center"/>
        </w:trPr>
        <w:tc>
          <w:tcPr>
            <w:tcW w:w="24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5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4661AF" w:rsidTr="00304575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2444" w:type="dxa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501" w:type="dxa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8D3F28" w:rsidRPr="00AD707C" w:rsidTr="00304575">
        <w:tblPrEx>
          <w:tblCellMar>
            <w:top w:w="0" w:type="dxa"/>
            <w:bottom w:w="0" w:type="dxa"/>
          </w:tblCellMar>
        </w:tblPrEx>
        <w:trPr>
          <w:cantSplit/>
          <w:trHeight w:val="461"/>
          <w:jc w:val="center"/>
        </w:trPr>
        <w:tc>
          <w:tcPr>
            <w:tcW w:w="2444" w:type="dxa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501" w:type="dxa"/>
            <w:tcBorders>
              <w:top w:val="nil"/>
              <w:bottom w:val="nil"/>
            </w:tcBorders>
            <w:vAlign w:val="center"/>
          </w:tcPr>
          <w:p w:rsidR="008D3F28" w:rsidRPr="00AD707C" w:rsidRDefault="008D3F28" w:rsidP="001343C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1976684-02</w:t>
            </w:r>
          </w:p>
        </w:tc>
      </w:tr>
      <w:tr w:rsidR="008D3F28" w:rsidRPr="002151E1" w:rsidTr="00304575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444" w:type="dxa"/>
            <w:tcBorders>
              <w:top w:val="nil"/>
              <w:bottom w:val="single" w:sz="8" w:space="0" w:color="auto"/>
            </w:tcBorders>
            <w:vAlign w:val="center"/>
          </w:tcPr>
          <w:p w:rsidR="008D3F28" w:rsidRPr="00AD707C" w:rsidRDefault="008D3F28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501" w:type="dxa"/>
            <w:tcBorders>
              <w:top w:val="nil"/>
              <w:bottom w:val="single" w:sz="8" w:space="0" w:color="auto"/>
            </w:tcBorders>
            <w:vAlign w:val="center"/>
          </w:tcPr>
          <w:p w:rsidR="008D3F28" w:rsidRPr="002151E1" w:rsidRDefault="008D3F28" w:rsidP="001343C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CPN-190222-RS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1,000mg)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 w:rsidP="00C6373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31.70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A190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 w:rsidP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23.90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D3F2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8D3F28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822.10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pict>
          <v:shape id="_x0000_i1032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A64BA2" w:rsidRDefault="00A64BA2" w:rsidP="00937D0B">
      <w:pPr>
        <w:outlineLvl w:val="0"/>
        <w:rPr>
          <w:rFonts w:ascii="Arial" w:hAnsi="Arial" w:cs="Arial"/>
        </w:rPr>
      </w:pPr>
    </w:p>
    <w:sectPr w:rsidR="00A64BA2" w:rsidSect="009E0B49">
      <w:headerReference w:type="default" r:id="rId16"/>
      <w:footerReference w:type="default" r:id="rId17"/>
      <w:pgSz w:w="12240" w:h="15840" w:code="1"/>
      <w:pgMar w:top="475" w:right="446" w:bottom="432" w:left="446" w:header="576" w:footer="432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069" w:rsidRDefault="00D96069" w:rsidP="005B5F2E">
      <w:r>
        <w:separator/>
      </w:r>
    </w:p>
  </w:endnote>
  <w:endnote w:type="continuationSeparator" w:id="0">
    <w:p w:rsidR="00D96069" w:rsidRDefault="00D96069" w:rsidP="005B5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69" w:rsidRPr="00E86DE1" w:rsidRDefault="00D96069">
    <w:pPr>
      <w:pStyle w:val="Footer"/>
      <w:jc w:val="center"/>
      <w:rPr>
        <w:b/>
        <w:sz w:val="22"/>
        <w:szCs w:val="22"/>
      </w:rPr>
    </w:pPr>
    <w:r w:rsidRPr="00E86DE1">
      <w:rPr>
        <w:b/>
        <w:sz w:val="22"/>
        <w:szCs w:val="22"/>
      </w:rPr>
      <w:t xml:space="preserve">Northeast Laboratories, Inc.  </w:t>
    </w:r>
    <w:smartTag w:uri="urn:schemas-microsoft-com:office:smarttags" w:element="address">
      <w:smartTag w:uri="urn:schemas-microsoft-com:office:smarttags" w:element="Street">
        <w:r w:rsidRPr="00E86DE1">
          <w:rPr>
            <w:b/>
            <w:sz w:val="22"/>
            <w:szCs w:val="22"/>
          </w:rPr>
          <w:t>129 Mill Street</w:t>
        </w:r>
      </w:smartTag>
      <w:r w:rsidRPr="00E86DE1">
        <w:rPr>
          <w:b/>
          <w:sz w:val="22"/>
          <w:szCs w:val="22"/>
        </w:rPr>
        <w:t xml:space="preserve"> </w:t>
      </w:r>
      <w:smartTag w:uri="urn:schemas-microsoft-com:office:smarttags" w:element="City">
        <w:r w:rsidRPr="00E86DE1">
          <w:rPr>
            <w:b/>
            <w:sz w:val="22"/>
            <w:szCs w:val="22"/>
          </w:rPr>
          <w:t>Berlin</w:t>
        </w:r>
      </w:smartTag>
      <w:r w:rsidRPr="00E86DE1">
        <w:rPr>
          <w:b/>
          <w:sz w:val="22"/>
          <w:szCs w:val="22"/>
        </w:rPr>
        <w:t xml:space="preserve">, </w:t>
      </w:r>
      <w:smartTag w:uri="urn:schemas-microsoft-com:office:smarttags" w:element="State">
        <w:r w:rsidRPr="00E86DE1">
          <w:rPr>
            <w:b/>
            <w:sz w:val="22"/>
            <w:szCs w:val="22"/>
          </w:rPr>
          <w:t>CT</w:t>
        </w:r>
      </w:smartTag>
      <w:r w:rsidRPr="00E86DE1">
        <w:rPr>
          <w:b/>
          <w:sz w:val="22"/>
          <w:szCs w:val="22"/>
        </w:rPr>
        <w:t xml:space="preserve">  </w:t>
      </w:r>
      <w:smartTag w:uri="urn:schemas-microsoft-com:office:smarttags" w:element="PostalCode">
        <w:r w:rsidRPr="00E86DE1">
          <w:rPr>
            <w:b/>
            <w:sz w:val="22"/>
            <w:szCs w:val="22"/>
          </w:rPr>
          <w:t>06037</w:t>
        </w:r>
      </w:smartTag>
    </w:smartTag>
    <w:r w:rsidRPr="00E86DE1">
      <w:rPr>
        <w:b/>
        <w:sz w:val="22"/>
        <w:szCs w:val="22"/>
      </w:rPr>
      <w:t xml:space="preserve">   </w:t>
    </w:r>
    <w:hyperlink r:id="rId1" w:history="1">
      <w:r w:rsidRPr="00E86DE1">
        <w:rPr>
          <w:rStyle w:val="Hyperlink"/>
          <w:b/>
          <w:sz w:val="22"/>
          <w:szCs w:val="22"/>
        </w:rPr>
        <w:t>www.nelabsct.com</w:t>
      </w:r>
    </w:hyperlink>
  </w:p>
  <w:p w:rsidR="00D96069" w:rsidRDefault="00D96069" w:rsidP="00E86DE1">
    <w:pPr>
      <w:pStyle w:val="Footer"/>
      <w:jc w:val="center"/>
    </w:pPr>
    <w:r>
      <w:t>Telephone:    860-828-9787      Toll Free (In State) 800-826-0105      (Out of State) 800-654-1230      Fax: 860-829-1050</w:t>
    </w:r>
  </w:p>
  <w:p w:rsidR="00D96069" w:rsidRPr="00E86DE1" w:rsidRDefault="00D96069" w:rsidP="00E86DE1"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CT Cert. #PH-0404     EPA Cert. #CT-024     USDA Cert. #0976     FDA Reg. #086650488     CT CSL #0000624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069" w:rsidRDefault="00D96069" w:rsidP="005B5F2E">
      <w:r>
        <w:separator/>
      </w:r>
    </w:p>
  </w:footnote>
  <w:footnote w:type="continuationSeparator" w:id="0">
    <w:p w:rsidR="00D96069" w:rsidRDefault="00D96069" w:rsidP="005B5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69" w:rsidRDefault="00D96069">
    <w:pPr>
      <w:pStyle w:val="Header"/>
    </w:pPr>
    <w:r>
      <w:rPr>
        <w:rFonts w:ascii="Bookman Old Style" w:hAnsi="Bookman Old Style"/>
        <w:sz w:val="21"/>
        <w:szCs w:val="21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36pt;height:42.75pt" o:borderrightcolor="this">
          <v:imagedata r:id="rId1" o:title="MCj03074600000[1]"/>
          <w10:borderright type="single" width="4"/>
        </v:shape>
      </w:pict>
    </w:r>
    <w:r>
      <w:rPr>
        <w:rFonts w:ascii="Bookman Old Style" w:hAnsi="Bookman Old Style"/>
        <w:sz w:val="21"/>
        <w:szCs w:val="21"/>
        <w:u w:val="single"/>
      </w:rPr>
      <w:t xml:space="preserve"> </w:t>
    </w:r>
    <w:r w:rsidRPr="00E86DE1">
      <w:rPr>
        <w:rFonts w:ascii="Bookman Old Style" w:hAnsi="Bookman Old Style"/>
        <w:b/>
        <w:sz w:val="22"/>
        <w:szCs w:val="15"/>
        <w:u w:val="single"/>
      </w:rPr>
      <w:t>Northeast Laboratories, Inc</w:t>
    </w:r>
    <w:r w:rsidRPr="00E86DE1">
      <w:rPr>
        <w:rFonts w:ascii="Bookman Old Style" w:hAnsi="Bookman Old Style"/>
        <w:b/>
        <w:szCs w:val="15"/>
        <w:u w:val="single"/>
      </w:rPr>
      <w:t>.</w:t>
    </w:r>
    <w:r>
      <w:rPr>
        <w:b/>
        <w:sz w:val="24"/>
        <w:szCs w:val="38"/>
        <w:u w:val="single"/>
      </w:rPr>
      <w:t xml:space="preserve">                        </w:t>
    </w:r>
    <w:r w:rsidRPr="00024B14">
      <w:rPr>
        <w:b/>
        <w:sz w:val="52"/>
        <w:szCs w:val="52"/>
        <w:u w:val="single"/>
      </w:rPr>
      <w:t>Analytical Report</w:t>
    </w:r>
    <w:r>
      <w:rPr>
        <w:b/>
        <w:sz w:val="38"/>
        <w:szCs w:val="38"/>
        <w:u w:val="single"/>
      </w:rPr>
      <w:t xml:space="preserve">       </w:t>
    </w:r>
    <w:r>
      <w:rPr>
        <w:rStyle w:val="PageNumber"/>
        <w:b/>
        <w:sz w:val="19"/>
        <w:szCs w:val="19"/>
        <w:u w:val="single"/>
      </w:rPr>
      <w:t xml:space="preserve">Page </w:t>
    </w:r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PAGE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8D3F28">
      <w:rPr>
        <w:rStyle w:val="PageNumber"/>
        <w:b/>
        <w:noProof/>
        <w:sz w:val="19"/>
        <w:szCs w:val="19"/>
        <w:u w:val="single"/>
      </w:rPr>
      <w:t>8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</w:t>
    </w:r>
    <w:proofErr w:type="gramStart"/>
    <w:r>
      <w:rPr>
        <w:rStyle w:val="PageNumber"/>
        <w:b/>
        <w:sz w:val="19"/>
        <w:szCs w:val="19"/>
        <w:u w:val="single"/>
      </w:rPr>
      <w:t xml:space="preserve">of  </w:t>
    </w:r>
    <w:proofErr w:type="gramEnd"/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NUMPAGES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8D3F28">
      <w:rPr>
        <w:rStyle w:val="PageNumber"/>
        <w:b/>
        <w:noProof/>
        <w:sz w:val="19"/>
        <w:szCs w:val="19"/>
        <w:u w:val="single"/>
      </w:rPr>
      <w:t>8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258CA"/>
    <w:multiLevelType w:val="hybridMultilevel"/>
    <w:tmpl w:val="E3EEE3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ED620E7"/>
    <w:multiLevelType w:val="hybridMultilevel"/>
    <w:tmpl w:val="FCD8B07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207345"/>
    <w:multiLevelType w:val="hybridMultilevel"/>
    <w:tmpl w:val="93A6ECD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 w:cryptProviderType="rsaFull" w:cryptAlgorithmClass="hash" w:cryptAlgorithmType="typeAny" w:cryptAlgorithmSid="4" w:cryptSpinCount="100000" w:hash="fJdSCA4jvmVj47X7TGtIIQ1Pblo=" w:salt="fsjMwiQdsW0s9NIhunHgHA=="/>
  <w:zoom w:percent="100"/>
  <w:printFractionalCharacterWidth/>
  <w:hideSpellingErrors/>
  <w:hideGrammaticalErrors/>
  <w:activeWritingStyle w:appName="MSWord" w:lang="en-US" w:vendorID="64" w:dllVersion="131078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B6A"/>
    <w:rsid w:val="00002DD5"/>
    <w:rsid w:val="00007BEA"/>
    <w:rsid w:val="00010065"/>
    <w:rsid w:val="000108D2"/>
    <w:rsid w:val="00010F2C"/>
    <w:rsid w:val="00015BAC"/>
    <w:rsid w:val="00015C0F"/>
    <w:rsid w:val="00023517"/>
    <w:rsid w:val="0002442E"/>
    <w:rsid w:val="00024B14"/>
    <w:rsid w:val="00026E0F"/>
    <w:rsid w:val="00030820"/>
    <w:rsid w:val="00033A1B"/>
    <w:rsid w:val="000352ED"/>
    <w:rsid w:val="0004213C"/>
    <w:rsid w:val="000425E1"/>
    <w:rsid w:val="00043586"/>
    <w:rsid w:val="00044E3D"/>
    <w:rsid w:val="0004638C"/>
    <w:rsid w:val="000465FF"/>
    <w:rsid w:val="00050D5A"/>
    <w:rsid w:val="000644E5"/>
    <w:rsid w:val="000656E6"/>
    <w:rsid w:val="00065809"/>
    <w:rsid w:val="0007128A"/>
    <w:rsid w:val="00076A05"/>
    <w:rsid w:val="00081185"/>
    <w:rsid w:val="00083E81"/>
    <w:rsid w:val="0009025B"/>
    <w:rsid w:val="000906B3"/>
    <w:rsid w:val="000A5C30"/>
    <w:rsid w:val="000B105E"/>
    <w:rsid w:val="000B47EB"/>
    <w:rsid w:val="000B76E4"/>
    <w:rsid w:val="000B794A"/>
    <w:rsid w:val="000C1C59"/>
    <w:rsid w:val="000D24FB"/>
    <w:rsid w:val="000E257D"/>
    <w:rsid w:val="000E5117"/>
    <w:rsid w:val="000E7A99"/>
    <w:rsid w:val="000F57BD"/>
    <w:rsid w:val="0010424F"/>
    <w:rsid w:val="0011353F"/>
    <w:rsid w:val="001143F8"/>
    <w:rsid w:val="00115D8C"/>
    <w:rsid w:val="00115E61"/>
    <w:rsid w:val="00117574"/>
    <w:rsid w:val="00117E9B"/>
    <w:rsid w:val="001237E8"/>
    <w:rsid w:val="00124BE5"/>
    <w:rsid w:val="00126973"/>
    <w:rsid w:val="00126B61"/>
    <w:rsid w:val="00131AB2"/>
    <w:rsid w:val="00143639"/>
    <w:rsid w:val="00145C33"/>
    <w:rsid w:val="00151DCF"/>
    <w:rsid w:val="001540C8"/>
    <w:rsid w:val="00157C06"/>
    <w:rsid w:val="0016092D"/>
    <w:rsid w:val="00164482"/>
    <w:rsid w:val="00166BEB"/>
    <w:rsid w:val="00166F51"/>
    <w:rsid w:val="001817F9"/>
    <w:rsid w:val="00182449"/>
    <w:rsid w:val="00184D79"/>
    <w:rsid w:val="0018526C"/>
    <w:rsid w:val="001C3B4E"/>
    <w:rsid w:val="001D6C38"/>
    <w:rsid w:val="001F0DA6"/>
    <w:rsid w:val="001F4E54"/>
    <w:rsid w:val="001F64BC"/>
    <w:rsid w:val="001F698A"/>
    <w:rsid w:val="0020163D"/>
    <w:rsid w:val="0020203D"/>
    <w:rsid w:val="0020257F"/>
    <w:rsid w:val="002030CE"/>
    <w:rsid w:val="00203BCC"/>
    <w:rsid w:val="002151E1"/>
    <w:rsid w:val="00221DF9"/>
    <w:rsid w:val="00224D58"/>
    <w:rsid w:val="002310D0"/>
    <w:rsid w:val="00237396"/>
    <w:rsid w:val="00240D6E"/>
    <w:rsid w:val="00250AAA"/>
    <w:rsid w:val="00250B73"/>
    <w:rsid w:val="00254FAE"/>
    <w:rsid w:val="002620DF"/>
    <w:rsid w:val="002812E2"/>
    <w:rsid w:val="002832D8"/>
    <w:rsid w:val="00284F83"/>
    <w:rsid w:val="002858FA"/>
    <w:rsid w:val="002900A8"/>
    <w:rsid w:val="00297FB5"/>
    <w:rsid w:val="002A23BB"/>
    <w:rsid w:val="002A526C"/>
    <w:rsid w:val="002A56C0"/>
    <w:rsid w:val="002A6286"/>
    <w:rsid w:val="002B1F44"/>
    <w:rsid w:val="002B3255"/>
    <w:rsid w:val="002B5320"/>
    <w:rsid w:val="002C566C"/>
    <w:rsid w:val="002D07A2"/>
    <w:rsid w:val="002D140D"/>
    <w:rsid w:val="002D1A12"/>
    <w:rsid w:val="002D3DB3"/>
    <w:rsid w:val="002D5318"/>
    <w:rsid w:val="002D6686"/>
    <w:rsid w:val="002E08AB"/>
    <w:rsid w:val="002E1053"/>
    <w:rsid w:val="002E422C"/>
    <w:rsid w:val="002E47FB"/>
    <w:rsid w:val="002E5923"/>
    <w:rsid w:val="002F4018"/>
    <w:rsid w:val="002F78BD"/>
    <w:rsid w:val="003013EA"/>
    <w:rsid w:val="00302885"/>
    <w:rsid w:val="00304575"/>
    <w:rsid w:val="00305F0A"/>
    <w:rsid w:val="00306BB7"/>
    <w:rsid w:val="00307494"/>
    <w:rsid w:val="003116E3"/>
    <w:rsid w:val="00315AA6"/>
    <w:rsid w:val="00315D52"/>
    <w:rsid w:val="00317537"/>
    <w:rsid w:val="003223E5"/>
    <w:rsid w:val="003232BA"/>
    <w:rsid w:val="00331273"/>
    <w:rsid w:val="00331F52"/>
    <w:rsid w:val="003360BC"/>
    <w:rsid w:val="003414AA"/>
    <w:rsid w:val="003435E3"/>
    <w:rsid w:val="00345684"/>
    <w:rsid w:val="003460DD"/>
    <w:rsid w:val="0034683C"/>
    <w:rsid w:val="003479EF"/>
    <w:rsid w:val="00350523"/>
    <w:rsid w:val="00357362"/>
    <w:rsid w:val="0036034A"/>
    <w:rsid w:val="0036475C"/>
    <w:rsid w:val="003671E2"/>
    <w:rsid w:val="00375930"/>
    <w:rsid w:val="00381EE8"/>
    <w:rsid w:val="00382ED8"/>
    <w:rsid w:val="00383BF5"/>
    <w:rsid w:val="00385AA4"/>
    <w:rsid w:val="00387F02"/>
    <w:rsid w:val="00390E6C"/>
    <w:rsid w:val="0039271C"/>
    <w:rsid w:val="00395D21"/>
    <w:rsid w:val="003976EB"/>
    <w:rsid w:val="003A158F"/>
    <w:rsid w:val="003A4B38"/>
    <w:rsid w:val="003A5233"/>
    <w:rsid w:val="003A5BBD"/>
    <w:rsid w:val="003B6559"/>
    <w:rsid w:val="003C6557"/>
    <w:rsid w:val="003C769F"/>
    <w:rsid w:val="003D0176"/>
    <w:rsid w:val="003D5340"/>
    <w:rsid w:val="003D5703"/>
    <w:rsid w:val="003D65D3"/>
    <w:rsid w:val="003E1F79"/>
    <w:rsid w:val="003E2531"/>
    <w:rsid w:val="003F249D"/>
    <w:rsid w:val="003F4F5A"/>
    <w:rsid w:val="003F5B1C"/>
    <w:rsid w:val="004003A8"/>
    <w:rsid w:val="00405872"/>
    <w:rsid w:val="00407E2C"/>
    <w:rsid w:val="00412BF0"/>
    <w:rsid w:val="00414B2A"/>
    <w:rsid w:val="00414DDA"/>
    <w:rsid w:val="004235A2"/>
    <w:rsid w:val="00434E69"/>
    <w:rsid w:val="00436490"/>
    <w:rsid w:val="00446289"/>
    <w:rsid w:val="004472C0"/>
    <w:rsid w:val="00447906"/>
    <w:rsid w:val="004625B4"/>
    <w:rsid w:val="00463145"/>
    <w:rsid w:val="004661AF"/>
    <w:rsid w:val="00466983"/>
    <w:rsid w:val="004711AA"/>
    <w:rsid w:val="00473664"/>
    <w:rsid w:val="00476329"/>
    <w:rsid w:val="0047674F"/>
    <w:rsid w:val="00476BCF"/>
    <w:rsid w:val="004808A2"/>
    <w:rsid w:val="00484BD2"/>
    <w:rsid w:val="004852F7"/>
    <w:rsid w:val="00485CFF"/>
    <w:rsid w:val="00490280"/>
    <w:rsid w:val="00497A8C"/>
    <w:rsid w:val="004A2051"/>
    <w:rsid w:val="004B353B"/>
    <w:rsid w:val="004B3C5A"/>
    <w:rsid w:val="004B6D1A"/>
    <w:rsid w:val="004C5A4A"/>
    <w:rsid w:val="004C6DC2"/>
    <w:rsid w:val="004D09CA"/>
    <w:rsid w:val="004D3CD8"/>
    <w:rsid w:val="004D4072"/>
    <w:rsid w:val="004D4101"/>
    <w:rsid w:val="004D6355"/>
    <w:rsid w:val="004D78AF"/>
    <w:rsid w:val="004D7C75"/>
    <w:rsid w:val="004E015A"/>
    <w:rsid w:val="004E23EC"/>
    <w:rsid w:val="004E6DC9"/>
    <w:rsid w:val="004F0BDD"/>
    <w:rsid w:val="004F0FE1"/>
    <w:rsid w:val="004F41C7"/>
    <w:rsid w:val="004F5416"/>
    <w:rsid w:val="004F7C2C"/>
    <w:rsid w:val="005022FE"/>
    <w:rsid w:val="00514100"/>
    <w:rsid w:val="00520252"/>
    <w:rsid w:val="005205BC"/>
    <w:rsid w:val="0052450F"/>
    <w:rsid w:val="0053240A"/>
    <w:rsid w:val="0054084D"/>
    <w:rsid w:val="0055075A"/>
    <w:rsid w:val="00557640"/>
    <w:rsid w:val="00560A37"/>
    <w:rsid w:val="0056556D"/>
    <w:rsid w:val="005729BB"/>
    <w:rsid w:val="005748EF"/>
    <w:rsid w:val="00574B10"/>
    <w:rsid w:val="00574CCD"/>
    <w:rsid w:val="00575E2E"/>
    <w:rsid w:val="00577114"/>
    <w:rsid w:val="005774E0"/>
    <w:rsid w:val="00581F3B"/>
    <w:rsid w:val="00582883"/>
    <w:rsid w:val="00584C83"/>
    <w:rsid w:val="005856E5"/>
    <w:rsid w:val="005859F9"/>
    <w:rsid w:val="00587DE8"/>
    <w:rsid w:val="0059233C"/>
    <w:rsid w:val="0059569F"/>
    <w:rsid w:val="005A34EE"/>
    <w:rsid w:val="005A4AA4"/>
    <w:rsid w:val="005A7744"/>
    <w:rsid w:val="005B306E"/>
    <w:rsid w:val="005B32BF"/>
    <w:rsid w:val="005B5F2E"/>
    <w:rsid w:val="005C1470"/>
    <w:rsid w:val="005C1BA0"/>
    <w:rsid w:val="005C24E3"/>
    <w:rsid w:val="005D114A"/>
    <w:rsid w:val="005D30EC"/>
    <w:rsid w:val="005D7E42"/>
    <w:rsid w:val="005E002C"/>
    <w:rsid w:val="005E3057"/>
    <w:rsid w:val="006017B6"/>
    <w:rsid w:val="006125C9"/>
    <w:rsid w:val="006127B9"/>
    <w:rsid w:val="006258E5"/>
    <w:rsid w:val="00626711"/>
    <w:rsid w:val="006312EF"/>
    <w:rsid w:val="00633A3D"/>
    <w:rsid w:val="00633A87"/>
    <w:rsid w:val="006347ED"/>
    <w:rsid w:val="00636204"/>
    <w:rsid w:val="00637B11"/>
    <w:rsid w:val="0064573D"/>
    <w:rsid w:val="00647AC8"/>
    <w:rsid w:val="0065530A"/>
    <w:rsid w:val="00655CB6"/>
    <w:rsid w:val="00655F1A"/>
    <w:rsid w:val="0066155C"/>
    <w:rsid w:val="006642A8"/>
    <w:rsid w:val="00670B9E"/>
    <w:rsid w:val="00673A1F"/>
    <w:rsid w:val="006836D7"/>
    <w:rsid w:val="006845C4"/>
    <w:rsid w:val="00684D7B"/>
    <w:rsid w:val="00687352"/>
    <w:rsid w:val="00691789"/>
    <w:rsid w:val="006922BA"/>
    <w:rsid w:val="006958CC"/>
    <w:rsid w:val="006979AC"/>
    <w:rsid w:val="006B1902"/>
    <w:rsid w:val="006B74DD"/>
    <w:rsid w:val="006C0E40"/>
    <w:rsid w:val="006D00C9"/>
    <w:rsid w:val="006D5F25"/>
    <w:rsid w:val="006E2854"/>
    <w:rsid w:val="006E73F8"/>
    <w:rsid w:val="007005E4"/>
    <w:rsid w:val="0070304E"/>
    <w:rsid w:val="00705200"/>
    <w:rsid w:val="0071530C"/>
    <w:rsid w:val="00715511"/>
    <w:rsid w:val="00716AAB"/>
    <w:rsid w:val="00721953"/>
    <w:rsid w:val="00727FC1"/>
    <w:rsid w:val="00731288"/>
    <w:rsid w:val="00731B4A"/>
    <w:rsid w:val="007336E5"/>
    <w:rsid w:val="007379C1"/>
    <w:rsid w:val="00737A96"/>
    <w:rsid w:val="0074274F"/>
    <w:rsid w:val="007511CD"/>
    <w:rsid w:val="007528F2"/>
    <w:rsid w:val="00754CEC"/>
    <w:rsid w:val="00756736"/>
    <w:rsid w:val="0076005A"/>
    <w:rsid w:val="007610EC"/>
    <w:rsid w:val="00765CE3"/>
    <w:rsid w:val="0076606C"/>
    <w:rsid w:val="007722ED"/>
    <w:rsid w:val="00782EF0"/>
    <w:rsid w:val="00784F69"/>
    <w:rsid w:val="00786AA6"/>
    <w:rsid w:val="00786B5A"/>
    <w:rsid w:val="00790406"/>
    <w:rsid w:val="007A0E34"/>
    <w:rsid w:val="007A421E"/>
    <w:rsid w:val="007A76F7"/>
    <w:rsid w:val="007B06F5"/>
    <w:rsid w:val="007B32EC"/>
    <w:rsid w:val="007C200A"/>
    <w:rsid w:val="007C5223"/>
    <w:rsid w:val="007C6B17"/>
    <w:rsid w:val="007C7C7D"/>
    <w:rsid w:val="007D427E"/>
    <w:rsid w:val="007E1F0A"/>
    <w:rsid w:val="007E4681"/>
    <w:rsid w:val="007E483D"/>
    <w:rsid w:val="007E4BB4"/>
    <w:rsid w:val="007E7F44"/>
    <w:rsid w:val="007F1CAB"/>
    <w:rsid w:val="007F5250"/>
    <w:rsid w:val="007F5DA2"/>
    <w:rsid w:val="007F72F2"/>
    <w:rsid w:val="0080076C"/>
    <w:rsid w:val="0080464B"/>
    <w:rsid w:val="008109E1"/>
    <w:rsid w:val="00811A99"/>
    <w:rsid w:val="00812CCA"/>
    <w:rsid w:val="008155DB"/>
    <w:rsid w:val="008243D8"/>
    <w:rsid w:val="0082507E"/>
    <w:rsid w:val="00825D16"/>
    <w:rsid w:val="00826D8A"/>
    <w:rsid w:val="00827008"/>
    <w:rsid w:val="008329C1"/>
    <w:rsid w:val="008418E5"/>
    <w:rsid w:val="0084592F"/>
    <w:rsid w:val="0085261D"/>
    <w:rsid w:val="0086104D"/>
    <w:rsid w:val="008704FD"/>
    <w:rsid w:val="00873E33"/>
    <w:rsid w:val="0087705C"/>
    <w:rsid w:val="0088456B"/>
    <w:rsid w:val="00892235"/>
    <w:rsid w:val="008929FB"/>
    <w:rsid w:val="00895978"/>
    <w:rsid w:val="008964A7"/>
    <w:rsid w:val="008A1407"/>
    <w:rsid w:val="008A1902"/>
    <w:rsid w:val="008A2610"/>
    <w:rsid w:val="008A7712"/>
    <w:rsid w:val="008B71A2"/>
    <w:rsid w:val="008B77BE"/>
    <w:rsid w:val="008D1515"/>
    <w:rsid w:val="008D184F"/>
    <w:rsid w:val="008D3F28"/>
    <w:rsid w:val="008E2D00"/>
    <w:rsid w:val="008E3609"/>
    <w:rsid w:val="008E3EA8"/>
    <w:rsid w:val="008F1317"/>
    <w:rsid w:val="008F6FC3"/>
    <w:rsid w:val="00900919"/>
    <w:rsid w:val="00901534"/>
    <w:rsid w:val="009029BD"/>
    <w:rsid w:val="00902A1C"/>
    <w:rsid w:val="00913EA4"/>
    <w:rsid w:val="00920035"/>
    <w:rsid w:val="00923FDD"/>
    <w:rsid w:val="009255D6"/>
    <w:rsid w:val="00925CF1"/>
    <w:rsid w:val="00925D01"/>
    <w:rsid w:val="00926D32"/>
    <w:rsid w:val="009272C5"/>
    <w:rsid w:val="00927B95"/>
    <w:rsid w:val="00932FCF"/>
    <w:rsid w:val="00933F67"/>
    <w:rsid w:val="009347AE"/>
    <w:rsid w:val="009363F5"/>
    <w:rsid w:val="00937D0B"/>
    <w:rsid w:val="00941149"/>
    <w:rsid w:val="00944FC6"/>
    <w:rsid w:val="009554E6"/>
    <w:rsid w:val="00956BD3"/>
    <w:rsid w:val="00963621"/>
    <w:rsid w:val="009679D8"/>
    <w:rsid w:val="009705A8"/>
    <w:rsid w:val="00971D8B"/>
    <w:rsid w:val="009848FE"/>
    <w:rsid w:val="00985CAC"/>
    <w:rsid w:val="00991585"/>
    <w:rsid w:val="00991991"/>
    <w:rsid w:val="00991CA7"/>
    <w:rsid w:val="0099305D"/>
    <w:rsid w:val="00995145"/>
    <w:rsid w:val="009A368B"/>
    <w:rsid w:val="009A5E02"/>
    <w:rsid w:val="009A647C"/>
    <w:rsid w:val="009A6954"/>
    <w:rsid w:val="009B30A9"/>
    <w:rsid w:val="009B39EC"/>
    <w:rsid w:val="009B665A"/>
    <w:rsid w:val="009C05C2"/>
    <w:rsid w:val="009C213E"/>
    <w:rsid w:val="009C344A"/>
    <w:rsid w:val="009C581F"/>
    <w:rsid w:val="009C7DCB"/>
    <w:rsid w:val="009D0465"/>
    <w:rsid w:val="009D0DA7"/>
    <w:rsid w:val="009D7A23"/>
    <w:rsid w:val="009E0B49"/>
    <w:rsid w:val="009E150E"/>
    <w:rsid w:val="009E7876"/>
    <w:rsid w:val="009F1BC1"/>
    <w:rsid w:val="009F1E0E"/>
    <w:rsid w:val="009F4E1B"/>
    <w:rsid w:val="00A011BA"/>
    <w:rsid w:val="00A019A0"/>
    <w:rsid w:val="00A02663"/>
    <w:rsid w:val="00A061AA"/>
    <w:rsid w:val="00A06E90"/>
    <w:rsid w:val="00A10184"/>
    <w:rsid w:val="00A12283"/>
    <w:rsid w:val="00A13699"/>
    <w:rsid w:val="00A1629A"/>
    <w:rsid w:val="00A17B8A"/>
    <w:rsid w:val="00A23B2E"/>
    <w:rsid w:val="00A25881"/>
    <w:rsid w:val="00A27998"/>
    <w:rsid w:val="00A35D2C"/>
    <w:rsid w:val="00A40F2E"/>
    <w:rsid w:val="00A41B3C"/>
    <w:rsid w:val="00A41CAD"/>
    <w:rsid w:val="00A41E35"/>
    <w:rsid w:val="00A51C18"/>
    <w:rsid w:val="00A54CAC"/>
    <w:rsid w:val="00A56578"/>
    <w:rsid w:val="00A56FB3"/>
    <w:rsid w:val="00A61AAA"/>
    <w:rsid w:val="00A64BA2"/>
    <w:rsid w:val="00A73E5A"/>
    <w:rsid w:val="00A802CF"/>
    <w:rsid w:val="00A80D72"/>
    <w:rsid w:val="00A8194A"/>
    <w:rsid w:val="00A81AEF"/>
    <w:rsid w:val="00A83A1B"/>
    <w:rsid w:val="00A9040F"/>
    <w:rsid w:val="00A92F43"/>
    <w:rsid w:val="00A94232"/>
    <w:rsid w:val="00A94C33"/>
    <w:rsid w:val="00A97DBA"/>
    <w:rsid w:val="00AA0F45"/>
    <w:rsid w:val="00AA2A61"/>
    <w:rsid w:val="00AA30CB"/>
    <w:rsid w:val="00AB2164"/>
    <w:rsid w:val="00AB49C6"/>
    <w:rsid w:val="00AC1D9E"/>
    <w:rsid w:val="00AC2C98"/>
    <w:rsid w:val="00AD1E8A"/>
    <w:rsid w:val="00AD2A57"/>
    <w:rsid w:val="00AD707C"/>
    <w:rsid w:val="00AE2752"/>
    <w:rsid w:val="00AE5DD0"/>
    <w:rsid w:val="00AF17BE"/>
    <w:rsid w:val="00AF5991"/>
    <w:rsid w:val="00B020C6"/>
    <w:rsid w:val="00B0410B"/>
    <w:rsid w:val="00B06064"/>
    <w:rsid w:val="00B07C09"/>
    <w:rsid w:val="00B171E3"/>
    <w:rsid w:val="00B235F1"/>
    <w:rsid w:val="00B26429"/>
    <w:rsid w:val="00B30AB9"/>
    <w:rsid w:val="00B3431C"/>
    <w:rsid w:val="00B367CD"/>
    <w:rsid w:val="00B40A4A"/>
    <w:rsid w:val="00B41102"/>
    <w:rsid w:val="00B60DF3"/>
    <w:rsid w:val="00B66452"/>
    <w:rsid w:val="00B66DE4"/>
    <w:rsid w:val="00B66E6A"/>
    <w:rsid w:val="00B74A0F"/>
    <w:rsid w:val="00B80AF4"/>
    <w:rsid w:val="00B81D2F"/>
    <w:rsid w:val="00B82F8B"/>
    <w:rsid w:val="00B86173"/>
    <w:rsid w:val="00B86568"/>
    <w:rsid w:val="00B86823"/>
    <w:rsid w:val="00B871C4"/>
    <w:rsid w:val="00B8720C"/>
    <w:rsid w:val="00B9416B"/>
    <w:rsid w:val="00BA00DA"/>
    <w:rsid w:val="00BA1A89"/>
    <w:rsid w:val="00BA22AC"/>
    <w:rsid w:val="00BA254A"/>
    <w:rsid w:val="00BA78CC"/>
    <w:rsid w:val="00BB0DEA"/>
    <w:rsid w:val="00BB44E6"/>
    <w:rsid w:val="00BB666D"/>
    <w:rsid w:val="00BB7B17"/>
    <w:rsid w:val="00BC0FE4"/>
    <w:rsid w:val="00BC2448"/>
    <w:rsid w:val="00BC5289"/>
    <w:rsid w:val="00BD0B4A"/>
    <w:rsid w:val="00BE0BDF"/>
    <w:rsid w:val="00BE0C07"/>
    <w:rsid w:val="00BE3155"/>
    <w:rsid w:val="00BE37BD"/>
    <w:rsid w:val="00BE5C1A"/>
    <w:rsid w:val="00BF4241"/>
    <w:rsid w:val="00BF5A68"/>
    <w:rsid w:val="00BF6846"/>
    <w:rsid w:val="00BF6C41"/>
    <w:rsid w:val="00C02D2E"/>
    <w:rsid w:val="00C07234"/>
    <w:rsid w:val="00C115C3"/>
    <w:rsid w:val="00C1299A"/>
    <w:rsid w:val="00C14508"/>
    <w:rsid w:val="00C1779A"/>
    <w:rsid w:val="00C26D6C"/>
    <w:rsid w:val="00C31CC3"/>
    <w:rsid w:val="00C3349F"/>
    <w:rsid w:val="00C33838"/>
    <w:rsid w:val="00C43F6F"/>
    <w:rsid w:val="00C47B77"/>
    <w:rsid w:val="00C53DB1"/>
    <w:rsid w:val="00C54BFC"/>
    <w:rsid w:val="00C63739"/>
    <w:rsid w:val="00C649A0"/>
    <w:rsid w:val="00C656B8"/>
    <w:rsid w:val="00C657D5"/>
    <w:rsid w:val="00C66877"/>
    <w:rsid w:val="00C90227"/>
    <w:rsid w:val="00C90EC8"/>
    <w:rsid w:val="00C91C26"/>
    <w:rsid w:val="00C92EBF"/>
    <w:rsid w:val="00C953DB"/>
    <w:rsid w:val="00C95BCF"/>
    <w:rsid w:val="00C97F83"/>
    <w:rsid w:val="00CA0685"/>
    <w:rsid w:val="00CA0D1A"/>
    <w:rsid w:val="00CA62F7"/>
    <w:rsid w:val="00CB105B"/>
    <w:rsid w:val="00CB4FB8"/>
    <w:rsid w:val="00CB568D"/>
    <w:rsid w:val="00CC0503"/>
    <w:rsid w:val="00CC0559"/>
    <w:rsid w:val="00CC1BF3"/>
    <w:rsid w:val="00CC2468"/>
    <w:rsid w:val="00CC2E3C"/>
    <w:rsid w:val="00CC74D5"/>
    <w:rsid w:val="00CD2582"/>
    <w:rsid w:val="00CD59FF"/>
    <w:rsid w:val="00CE2631"/>
    <w:rsid w:val="00CE4957"/>
    <w:rsid w:val="00CE7562"/>
    <w:rsid w:val="00CF0DE2"/>
    <w:rsid w:val="00CF1A0F"/>
    <w:rsid w:val="00CF1ECC"/>
    <w:rsid w:val="00CF6A8D"/>
    <w:rsid w:val="00CF6D1D"/>
    <w:rsid w:val="00D00E3B"/>
    <w:rsid w:val="00D03CD2"/>
    <w:rsid w:val="00D04CCE"/>
    <w:rsid w:val="00D06F24"/>
    <w:rsid w:val="00D15B3E"/>
    <w:rsid w:val="00D173DB"/>
    <w:rsid w:val="00D2198C"/>
    <w:rsid w:val="00D23259"/>
    <w:rsid w:val="00D24848"/>
    <w:rsid w:val="00D31D2A"/>
    <w:rsid w:val="00D3247B"/>
    <w:rsid w:val="00D33CC4"/>
    <w:rsid w:val="00D35E40"/>
    <w:rsid w:val="00D36E8F"/>
    <w:rsid w:val="00D404E9"/>
    <w:rsid w:val="00D4184D"/>
    <w:rsid w:val="00D44E1C"/>
    <w:rsid w:val="00D61601"/>
    <w:rsid w:val="00D6356B"/>
    <w:rsid w:val="00D63FAD"/>
    <w:rsid w:val="00D640D0"/>
    <w:rsid w:val="00D64431"/>
    <w:rsid w:val="00D70061"/>
    <w:rsid w:val="00D7482C"/>
    <w:rsid w:val="00D752B8"/>
    <w:rsid w:val="00D77282"/>
    <w:rsid w:val="00D80D9A"/>
    <w:rsid w:val="00D849CC"/>
    <w:rsid w:val="00D861E5"/>
    <w:rsid w:val="00D86B65"/>
    <w:rsid w:val="00D94FF3"/>
    <w:rsid w:val="00D9508C"/>
    <w:rsid w:val="00D96069"/>
    <w:rsid w:val="00DA2526"/>
    <w:rsid w:val="00DA3EF9"/>
    <w:rsid w:val="00DB03A5"/>
    <w:rsid w:val="00DB12B2"/>
    <w:rsid w:val="00DB4321"/>
    <w:rsid w:val="00DB7E7D"/>
    <w:rsid w:val="00DC0E89"/>
    <w:rsid w:val="00DC0EE8"/>
    <w:rsid w:val="00DC3650"/>
    <w:rsid w:val="00DC5D52"/>
    <w:rsid w:val="00DD6BE6"/>
    <w:rsid w:val="00DE1FA7"/>
    <w:rsid w:val="00DE56E6"/>
    <w:rsid w:val="00DF1C42"/>
    <w:rsid w:val="00DF27BE"/>
    <w:rsid w:val="00E00B3B"/>
    <w:rsid w:val="00E04B6A"/>
    <w:rsid w:val="00E04E18"/>
    <w:rsid w:val="00E05321"/>
    <w:rsid w:val="00E05673"/>
    <w:rsid w:val="00E12971"/>
    <w:rsid w:val="00E14CC4"/>
    <w:rsid w:val="00E21B3C"/>
    <w:rsid w:val="00E2206F"/>
    <w:rsid w:val="00E273A1"/>
    <w:rsid w:val="00E33B4D"/>
    <w:rsid w:val="00E3645D"/>
    <w:rsid w:val="00E40302"/>
    <w:rsid w:val="00E42A4D"/>
    <w:rsid w:val="00E43AFD"/>
    <w:rsid w:val="00E43B93"/>
    <w:rsid w:val="00E46A57"/>
    <w:rsid w:val="00E50E94"/>
    <w:rsid w:val="00E51D21"/>
    <w:rsid w:val="00E5202C"/>
    <w:rsid w:val="00E52D5B"/>
    <w:rsid w:val="00E54E18"/>
    <w:rsid w:val="00E621ED"/>
    <w:rsid w:val="00E62F5F"/>
    <w:rsid w:val="00E662BB"/>
    <w:rsid w:val="00E7028A"/>
    <w:rsid w:val="00E70A72"/>
    <w:rsid w:val="00E74F4B"/>
    <w:rsid w:val="00E75847"/>
    <w:rsid w:val="00E770DD"/>
    <w:rsid w:val="00E77607"/>
    <w:rsid w:val="00E86DE1"/>
    <w:rsid w:val="00E936AC"/>
    <w:rsid w:val="00E940CE"/>
    <w:rsid w:val="00E94386"/>
    <w:rsid w:val="00E96FB6"/>
    <w:rsid w:val="00EA4BE7"/>
    <w:rsid w:val="00EA7948"/>
    <w:rsid w:val="00EB71D8"/>
    <w:rsid w:val="00EB7D0E"/>
    <w:rsid w:val="00EB7F95"/>
    <w:rsid w:val="00EC2D87"/>
    <w:rsid w:val="00EC41D7"/>
    <w:rsid w:val="00EC58A0"/>
    <w:rsid w:val="00EC6020"/>
    <w:rsid w:val="00ED0B81"/>
    <w:rsid w:val="00ED4CAA"/>
    <w:rsid w:val="00ED64AE"/>
    <w:rsid w:val="00EE0A4B"/>
    <w:rsid w:val="00EE7FA3"/>
    <w:rsid w:val="00EF144E"/>
    <w:rsid w:val="00EF7F9B"/>
    <w:rsid w:val="00F00F4B"/>
    <w:rsid w:val="00F0174D"/>
    <w:rsid w:val="00F03821"/>
    <w:rsid w:val="00F0636E"/>
    <w:rsid w:val="00F07221"/>
    <w:rsid w:val="00F07E47"/>
    <w:rsid w:val="00F209FF"/>
    <w:rsid w:val="00F20F4F"/>
    <w:rsid w:val="00F23207"/>
    <w:rsid w:val="00F3458A"/>
    <w:rsid w:val="00F359F3"/>
    <w:rsid w:val="00F4333F"/>
    <w:rsid w:val="00F47567"/>
    <w:rsid w:val="00F47582"/>
    <w:rsid w:val="00F503A3"/>
    <w:rsid w:val="00F5156B"/>
    <w:rsid w:val="00F5298B"/>
    <w:rsid w:val="00F61D1B"/>
    <w:rsid w:val="00F67B2C"/>
    <w:rsid w:val="00F745D6"/>
    <w:rsid w:val="00F77214"/>
    <w:rsid w:val="00F820D4"/>
    <w:rsid w:val="00F90D48"/>
    <w:rsid w:val="00FA3A6F"/>
    <w:rsid w:val="00FA78B3"/>
    <w:rsid w:val="00FB2D26"/>
    <w:rsid w:val="00FB6731"/>
    <w:rsid w:val="00FB7D73"/>
    <w:rsid w:val="00FB7F92"/>
    <w:rsid w:val="00FC285D"/>
    <w:rsid w:val="00FD2147"/>
    <w:rsid w:val="00FD4B94"/>
    <w:rsid w:val="00FD66A6"/>
    <w:rsid w:val="00FE1D96"/>
    <w:rsid w:val="00FE28D1"/>
    <w:rsid w:val="00FE332B"/>
    <w:rsid w:val="00FF0572"/>
    <w:rsid w:val="00FF65A5"/>
    <w:rsid w:val="00FF7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33F"/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Indent"/>
    <w:qFormat/>
    <w:pPr>
      <w:ind w:left="360"/>
      <w:outlineLvl w:val="2"/>
    </w:pPr>
    <w:rPr>
      <w:b/>
      <w:sz w:val="24"/>
    </w:rPr>
  </w:style>
  <w:style w:type="paragraph" w:styleId="Heading4">
    <w:name w:val="heading 4"/>
    <w:basedOn w:val="Normal"/>
    <w:next w:val="NormalIndent"/>
    <w:qFormat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pPr>
      <w:ind w:left="720"/>
      <w:outlineLvl w:val="8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link w:val="FootnoteTextChar"/>
    <w:semiHidden/>
  </w:style>
  <w:style w:type="paragraph" w:customStyle="1" w:styleId="To">
    <w:name w:val="To"/>
    <w:basedOn w:val="Normal"/>
    <w:rPr>
      <w:rFonts w:ascii="Arial" w:hAnsi="Arial"/>
      <w:sz w:val="36"/>
    </w:rPr>
  </w:style>
  <w:style w:type="paragraph" w:customStyle="1" w:styleId="ToCompany">
    <w:name w:val="ToCompany"/>
    <w:basedOn w:val="Normal"/>
    <w:rPr>
      <w:rFonts w:ascii="Arial" w:hAnsi="Arial"/>
      <w:sz w:val="28"/>
    </w:rPr>
  </w:style>
  <w:style w:type="paragraph" w:customStyle="1" w:styleId="ToFax">
    <w:name w:val="ToFax"/>
    <w:basedOn w:val="Normal"/>
    <w:rPr>
      <w:rFonts w:ascii="Arial" w:hAnsi="Arial"/>
      <w:sz w:val="28"/>
    </w:rPr>
  </w:style>
  <w:style w:type="paragraph" w:customStyle="1" w:styleId="From">
    <w:name w:val="From"/>
    <w:basedOn w:val="Normal"/>
    <w:pPr>
      <w:spacing w:before="360"/>
    </w:pPr>
    <w:rPr>
      <w:rFonts w:ascii="Arial" w:hAnsi="Arial"/>
      <w:sz w:val="36"/>
    </w:rPr>
  </w:style>
  <w:style w:type="paragraph" w:customStyle="1" w:styleId="FromCompany">
    <w:name w:val="FromCompany"/>
    <w:basedOn w:val="Normal"/>
    <w:rPr>
      <w:rFonts w:ascii="Arial" w:hAnsi="Arial"/>
      <w:sz w:val="28"/>
    </w:rPr>
  </w:style>
  <w:style w:type="paragraph" w:customStyle="1" w:styleId="FromPhone">
    <w:name w:val="FromPhone"/>
    <w:basedOn w:val="Normal"/>
    <w:rPr>
      <w:rFonts w:ascii="Arial" w:hAnsi="Arial"/>
      <w:sz w:val="28"/>
    </w:rPr>
  </w:style>
  <w:style w:type="paragraph" w:customStyle="1" w:styleId="FromFax">
    <w:name w:val="FromFax"/>
    <w:basedOn w:val="Normal"/>
    <w:rPr>
      <w:rFonts w:ascii="Arial" w:hAnsi="Arial"/>
      <w:sz w:val="28"/>
    </w:rPr>
  </w:style>
  <w:style w:type="paragraph" w:styleId="Date">
    <w:name w:val="Date"/>
    <w:basedOn w:val="Normal"/>
    <w:pPr>
      <w:spacing w:before="360"/>
    </w:pPr>
    <w:rPr>
      <w:rFonts w:ascii="Arial" w:hAnsi="Arial"/>
      <w:sz w:val="28"/>
    </w:rPr>
  </w:style>
  <w:style w:type="paragraph" w:customStyle="1" w:styleId="Pages">
    <w:name w:val="Pages"/>
    <w:basedOn w:val="Normal"/>
    <w:rPr>
      <w:rFonts w:ascii="Arial" w:hAnsi="Arial"/>
      <w:sz w:val="28"/>
    </w:rPr>
  </w:style>
  <w:style w:type="paragraph" w:customStyle="1" w:styleId="Comments">
    <w:name w:val="Comments"/>
    <w:basedOn w:val="Normal"/>
    <w:next w:val="Normal"/>
    <w:pPr>
      <w:spacing w:before="240" w:after="120"/>
    </w:pPr>
    <w:rPr>
      <w:rFonts w:ascii="Arial" w:hAnsi="Arial"/>
      <w:b/>
      <w:sz w:val="28"/>
    </w:rPr>
  </w:style>
  <w:style w:type="paragraph" w:customStyle="1" w:styleId="ToPhone">
    <w:name w:val="ToPhone"/>
    <w:basedOn w:val="ToCompany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E002C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4A20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lonergan@adancedgrowlabs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onergan@adancedgrowlabs.com" TargetMode="External"/><Relationship Id="rId12" Type="http://schemas.openxmlformats.org/officeDocument/2006/relationships/hyperlink" Target="mailto:elonergan@adancedgrowlabs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lonergan@adancedgrowlabs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lonergan@adancedgrowlabs.com" TargetMode="External"/><Relationship Id="rId10" Type="http://schemas.openxmlformats.org/officeDocument/2006/relationships/hyperlink" Target="mailto:elonergan@adancedgrowlab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lonergan@adancedgrowlabs.com" TargetMode="External"/><Relationship Id="rId14" Type="http://schemas.openxmlformats.org/officeDocument/2006/relationships/hyperlink" Target="mailto:elonergan@adancedgrowlab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labs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Wcol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Wcoli</Template>
  <TotalTime>0</TotalTime>
  <Pages>8</Pages>
  <Words>1151</Words>
  <Characters>7573</Characters>
  <Application>Microsoft Office Word</Application>
  <DocSecurity>6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LABORATORY REPORT -- WATER SUPPLY TESTING</vt:lpstr>
    </vt:vector>
  </TitlesOfParts>
  <Company>Northeast Laboratories of Danbury</Company>
  <LinksUpToDate>false</LinksUpToDate>
  <CharactersWithSpaces>8707</CharactersWithSpaces>
  <SharedDoc>false</SharedDoc>
  <HLinks>
    <vt:vector size="54" baseType="variant">
      <vt:variant>
        <vt:i4>1703987</vt:i4>
      </vt:variant>
      <vt:variant>
        <vt:i4>21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18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15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12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9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6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3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0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4587613</vt:i4>
      </vt:variant>
      <vt:variant>
        <vt:i4>6</vt:i4>
      </vt:variant>
      <vt:variant>
        <vt:i4>0</vt:i4>
      </vt:variant>
      <vt:variant>
        <vt:i4>5</vt:i4>
      </vt:variant>
      <vt:variant>
        <vt:lpwstr>http://www.nelabsct.com/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REPORT -- WATER SUPPLY TESTING</dc:title>
  <dc:creator>Jill Craig</dc:creator>
  <cp:lastModifiedBy>Larissa</cp:lastModifiedBy>
  <cp:revision>2</cp:revision>
  <cp:lastPrinted>2017-02-17T17:15:00Z</cp:lastPrinted>
  <dcterms:created xsi:type="dcterms:W3CDTF">2019-03-08T17:41:00Z</dcterms:created>
  <dcterms:modified xsi:type="dcterms:W3CDTF">2019-03-08T17:41:00Z</dcterms:modified>
</cp:coreProperties>
</file>