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F607B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/</w:t>
            </w:r>
            <w:r w:rsidR="00F607BA">
              <w:rPr>
                <w:rFonts w:ascii="Arial" w:hAnsi="Arial" w:cs="Arial"/>
                <w:b/>
              </w:rPr>
              <w:t>01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F607BA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F607BA">
              <w:rPr>
                <w:rFonts w:ascii="Arial" w:hAnsi="Arial" w:cs="Arial"/>
                <w:b/>
                <w:bCs/>
              </w:rPr>
              <w:t>04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7379C1" w:rsidRDefault="00304575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04575" w:rsidRPr="00956BD3" w:rsidRDefault="00304575" w:rsidP="00F607BA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976</w:t>
            </w:r>
            <w:r w:rsidR="00F607BA">
              <w:rPr>
                <w:rFonts w:ascii="Arial" w:hAnsi="Arial" w:cs="Arial"/>
                <w:b/>
                <w:bCs/>
                <w:u w:val="single"/>
              </w:rPr>
              <w:t>745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-0</w:t>
            </w:r>
            <w:r w:rsidR="00F607BA">
              <w:rPr>
                <w:rFonts w:ascii="Arial" w:hAnsi="Arial" w:cs="Arial"/>
                <w:b/>
                <w:bCs/>
                <w:u w:val="single"/>
              </w:rPr>
              <w:t>3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937D0B" w:rsidRDefault="00304575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04575" w:rsidRPr="00AD707C" w:rsidRDefault="00304575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04575" w:rsidRPr="00AD707C" w:rsidRDefault="005205BC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E05321">
              <w:rPr>
                <w:rFonts w:ascii="Arial" w:hAnsi="Arial" w:cs="Arial"/>
                <w:b/>
                <w:bCs/>
              </w:rPr>
              <w:t>3</w:t>
            </w:r>
            <w:r w:rsidR="00304575">
              <w:rPr>
                <w:rFonts w:ascii="Arial" w:hAnsi="Arial" w:cs="Arial"/>
                <w:b/>
                <w:bCs/>
              </w:rPr>
              <w:t>/</w:t>
            </w:r>
            <w:r w:rsidR="00F607BA">
              <w:rPr>
                <w:rFonts w:ascii="Arial" w:hAnsi="Arial" w:cs="Arial"/>
                <w:b/>
                <w:bCs/>
              </w:rPr>
              <w:t>14</w:t>
            </w:r>
            <w:r w:rsidR="00304575">
              <w:rPr>
                <w:rFonts w:ascii="Arial" w:hAnsi="Arial" w:cs="Arial"/>
                <w:b/>
                <w:bCs/>
              </w:rPr>
              <w:t>/201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E5202C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E5202C" w:rsidRPr="00AD707C" w:rsidRDefault="00E5202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E5202C" w:rsidRPr="004661AF" w:rsidRDefault="00E5202C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F607B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/</w:t>
            </w:r>
            <w:r w:rsidR="00F607BA">
              <w:rPr>
                <w:rFonts w:ascii="Arial" w:hAnsi="Arial" w:cs="Arial"/>
                <w:b/>
              </w:rPr>
              <w:t>01</w:t>
            </w:r>
            <w:r>
              <w:rPr>
                <w:rFonts w:ascii="Arial" w:hAnsi="Arial" w:cs="Arial"/>
                <w:b/>
              </w:rPr>
              <w:t>/201</w:t>
            </w:r>
            <w:r w:rsidR="00E05321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 xml:space="preserve">   11:</w:t>
            </w:r>
            <w:r w:rsidR="00F607BA">
              <w:rPr>
                <w:rFonts w:ascii="Arial" w:hAnsi="Arial" w:cs="Arial"/>
                <w:b/>
              </w:rPr>
              <w:t>00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 w:rsidR="00F607BA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 w:rsidR="00F607BA"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232BA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232BA" w:rsidRPr="00AD707C" w:rsidRDefault="003232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232BA" w:rsidRPr="00AD707C" w:rsidRDefault="00E05321" w:rsidP="00F607BA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</w:t>
            </w:r>
            <w:r w:rsidR="00F607BA">
              <w:rPr>
                <w:rFonts w:ascii="Arial" w:hAnsi="Arial" w:cs="Arial"/>
                <w:b/>
                <w:u w:val="single"/>
              </w:rPr>
              <w:t>745</w:t>
            </w:r>
            <w:r w:rsidR="003232BA">
              <w:rPr>
                <w:rFonts w:ascii="Arial" w:hAnsi="Arial" w:cs="Arial"/>
                <w:b/>
                <w:u w:val="single"/>
              </w:rPr>
              <w:t>-0</w:t>
            </w:r>
            <w:r w:rsidR="00F607BA">
              <w:rPr>
                <w:rFonts w:ascii="Arial" w:hAnsi="Arial" w:cs="Arial"/>
                <w:b/>
                <w:u w:val="single"/>
              </w:rPr>
              <w:t>3</w:t>
            </w:r>
          </w:p>
        </w:tc>
      </w:tr>
      <w:tr w:rsidR="003232BA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232BA" w:rsidRPr="00AD707C" w:rsidRDefault="003232BA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232BA" w:rsidRPr="002151E1" w:rsidRDefault="00F607BA" w:rsidP="00F607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FL-F2H19-190228-CR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0E94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F5A24" w:rsidRPr="004F5A24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03/05 – 03/09 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7379C1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F607BA" w:rsidRPr="00956BD3" w:rsidRDefault="00F607BA" w:rsidP="00F607BA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N1976745-03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937D0B" w:rsidRDefault="00F607BA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1976745-03</w:t>
            </w:r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F607BA" w:rsidRPr="002151E1" w:rsidRDefault="00F607BA" w:rsidP="00F607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FL-F2H19-190228-CR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F5A24" w:rsidRPr="004F5A24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 &amp; 03/07 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03/04 &amp; 03/12 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7379C1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F607BA" w:rsidRPr="00956BD3" w:rsidRDefault="00F607BA" w:rsidP="00F607BA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N1976745-03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937D0B" w:rsidRDefault="00F607BA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&amp;  03/07/2019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</w:rPr>
              <w:t>W.Clark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1976745-03 / 1976793-01</w:t>
            </w:r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F607BA" w:rsidRPr="002151E1" w:rsidRDefault="00F607BA" w:rsidP="00F607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FL-F2H19-190228-CR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pirene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C14508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b-myrcene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6C0E40" w:rsidP="006C0E4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232BA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8D3F2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0.51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C14508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14508" w:rsidRPr="00AD707C" w:rsidRDefault="00C14508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  <w:vAlign w:val="center"/>
          </w:tcPr>
          <w:p w:rsidR="00C14508" w:rsidRPr="00AD707C" w:rsidRDefault="00D96069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633A3D">
              <w:rPr>
                <w:rFonts w:ascii="Arial" w:hAnsi="Arial" w:cs="Arial"/>
                <w:bCs/>
              </w:rPr>
              <w:t>.</w:t>
            </w:r>
            <w:r w:rsidR="00F607BA">
              <w:rPr>
                <w:rFonts w:ascii="Arial" w:hAnsi="Arial" w:cs="Arial"/>
                <w:bCs/>
              </w:rPr>
              <w:t>60</w:t>
            </w:r>
          </w:p>
        </w:tc>
        <w:tc>
          <w:tcPr>
            <w:tcW w:w="971" w:type="dxa"/>
            <w:vAlign w:val="center"/>
          </w:tcPr>
          <w:p w:rsidR="00C14508" w:rsidRPr="00AD707C" w:rsidRDefault="00C14508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C14508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14508" w:rsidRPr="00AD707C" w:rsidRDefault="00C14508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  <w:vAlign w:val="center"/>
          </w:tcPr>
          <w:p w:rsidR="00C14508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0.44</w:t>
            </w:r>
          </w:p>
        </w:tc>
        <w:tc>
          <w:tcPr>
            <w:tcW w:w="971" w:type="dxa"/>
            <w:vAlign w:val="center"/>
          </w:tcPr>
          <w:p w:rsidR="00C14508" w:rsidRPr="00AD707C" w:rsidRDefault="00C14508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F607BA" w:rsidRPr="00AD707C" w:rsidTr="00F607BA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F607BA" w:rsidRPr="00AD707C" w:rsidRDefault="00F607BA" w:rsidP="00F607BA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 Alcohol</w:t>
            </w:r>
          </w:p>
        </w:tc>
        <w:tc>
          <w:tcPr>
            <w:tcW w:w="1099" w:type="dxa"/>
            <w:vAlign w:val="center"/>
          </w:tcPr>
          <w:p w:rsidR="00F607B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971" w:type="dxa"/>
            <w:vAlign w:val="center"/>
          </w:tcPr>
          <w:p w:rsidR="00F607BA" w:rsidRPr="00AD707C" w:rsidRDefault="00F607BA" w:rsidP="00F607BA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C14508" w:rsidRDefault="00C14508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</w:t>
      </w:r>
      <w:r w:rsidR="00F55FEF">
        <w:rPr>
          <w:rFonts w:ascii="Arial" w:hAnsi="Arial" w:cs="Arial"/>
          <w:sz w:val="21"/>
          <w:szCs w:val="21"/>
        </w:rPr>
        <w:t>1</w:t>
      </w:r>
      <w:r w:rsidR="00F607BA">
        <w:rPr>
          <w:rFonts w:ascii="Arial" w:hAnsi="Arial" w:cs="Arial"/>
          <w:sz w:val="21"/>
          <w:szCs w:val="21"/>
        </w:rPr>
        <w:t xml:space="preserve"> &amp; 03/07 </w:t>
      </w:r>
      <w:r w:rsidR="00E5202C">
        <w:rPr>
          <w:rFonts w:ascii="Arial" w:hAnsi="Arial" w:cs="Arial"/>
          <w:sz w:val="21"/>
          <w:szCs w:val="21"/>
        </w:rPr>
        <w:t>2019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F5A24" w:rsidRPr="004F5A24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03/07 – 03/08 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7379C1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F607BA" w:rsidRPr="00956BD3" w:rsidRDefault="00F607BA" w:rsidP="00F607BA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N1976745-03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937D0B" w:rsidRDefault="00F607BA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1976745-03</w:t>
            </w:r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F607BA" w:rsidRPr="002151E1" w:rsidRDefault="00F607BA" w:rsidP="00F607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FL-F2H19-190228-CR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F5A24" w:rsidRPr="004F5A24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03/07 &amp; 03/08 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7379C1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F607BA" w:rsidRPr="00956BD3" w:rsidRDefault="00F607BA" w:rsidP="00F607BA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N1976745-03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937D0B" w:rsidRDefault="00F607BA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1976745-03</w:t>
            </w:r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F607BA" w:rsidRPr="002151E1" w:rsidRDefault="00F607BA" w:rsidP="00F607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FL-F2H19-190228-CR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F5A24" w:rsidRPr="004F5A24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03/02/2019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7379C1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F607BA" w:rsidRPr="00956BD3" w:rsidRDefault="00F607BA" w:rsidP="00F607BA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N1976745-03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937D0B" w:rsidRDefault="00F607BA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1976745-03</w:t>
            </w:r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F607BA" w:rsidRPr="002151E1" w:rsidRDefault="00F607BA" w:rsidP="00F607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FL-F2H19-190228-CR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1D4E1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86.82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1D4E1A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3.63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8A1902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1D4E1A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3.09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 w:rsidR="00F607BA"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9C581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  <w:vAlign w:val="center"/>
          </w:tcPr>
          <w:p w:rsidR="00D752B8" w:rsidRPr="00AD707C" w:rsidRDefault="001D4E1A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F5A24" w:rsidRPr="004F5A24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F607BA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Default="00F607BA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03/02/2019</w:t>
            </w:r>
          </w:p>
        </w:tc>
      </w:tr>
      <w:tr w:rsidR="00F607BA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F607BA" w:rsidRPr="00956BD3" w:rsidRDefault="00F607BA" w:rsidP="00F607BA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N1976745-03</w:t>
            </w:r>
          </w:p>
        </w:tc>
      </w:tr>
      <w:tr w:rsidR="00F607BA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Default="00F607BA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F607BA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1976745-03</w:t>
            </w:r>
          </w:p>
        </w:tc>
      </w:tr>
      <w:tr w:rsidR="00F607BA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F607BA" w:rsidRPr="002151E1" w:rsidRDefault="00F607BA" w:rsidP="00F607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FL-F2H19-190228-CR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1D4E1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434.10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1D4E1A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18.15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1D4E1A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15.45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607BA" w:rsidRDefault="001D4E1A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4F5A24" w:rsidRPr="004F5A24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F607BA" w:rsidTr="000D24FB">
        <w:trPr>
          <w:cantSplit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Tr="000D24FB">
        <w:trPr>
          <w:cantSplit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03/02/2019</w:t>
            </w:r>
          </w:p>
        </w:tc>
      </w:tr>
      <w:tr w:rsidR="00F607BA" w:rsidTr="000D24FB">
        <w:trPr>
          <w:cantSplit/>
          <w:trHeight w:val="209"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F607BA" w:rsidRPr="00956BD3" w:rsidRDefault="00F607BA" w:rsidP="00F607BA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N1976745-03</w:t>
            </w:r>
          </w:p>
        </w:tc>
      </w:tr>
      <w:tr w:rsidR="00F607BA" w:rsidTr="000D24FB">
        <w:trPr>
          <w:cantSplit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F607BA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1976745-03</w:t>
            </w:r>
          </w:p>
        </w:tc>
      </w:tr>
      <w:tr w:rsidR="00F607BA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F607BA" w:rsidRPr="00AD707C" w:rsidRDefault="00F607BA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F607BA" w:rsidRPr="002151E1" w:rsidRDefault="00F607BA" w:rsidP="00F607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FL-F2H19-190228-CR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1D4E1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868.20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1D4E1A" w:rsidP="00C6373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36.30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1D4E1A" w:rsidP="008D3F2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30.90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607BA" w:rsidRDefault="001D4E1A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4F5A24" w:rsidRPr="004F5A24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7BA" w:rsidRDefault="00F607BA" w:rsidP="005B5F2E">
      <w:r>
        <w:separator/>
      </w:r>
    </w:p>
  </w:endnote>
  <w:endnote w:type="continuationSeparator" w:id="0">
    <w:p w:rsidR="00F607BA" w:rsidRDefault="00F607BA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7BA" w:rsidRPr="00E86DE1" w:rsidRDefault="00F607BA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F607BA" w:rsidRDefault="00F607BA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F607BA" w:rsidRPr="00E86DE1" w:rsidRDefault="00F607BA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7BA" w:rsidRDefault="00F607BA" w:rsidP="005B5F2E">
      <w:r>
        <w:separator/>
      </w:r>
    </w:p>
  </w:footnote>
  <w:footnote w:type="continuationSeparator" w:id="0">
    <w:p w:rsidR="00F607BA" w:rsidRDefault="00F607BA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7BA" w:rsidRDefault="004F5A24">
    <w:pPr>
      <w:pStyle w:val="Header"/>
    </w:pPr>
    <w:r w:rsidRPr="004F5A24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 w:rsidR="00F607BA">
      <w:rPr>
        <w:rFonts w:ascii="Bookman Old Style" w:hAnsi="Bookman Old Style"/>
        <w:sz w:val="21"/>
        <w:szCs w:val="21"/>
        <w:u w:val="single"/>
      </w:rPr>
      <w:t xml:space="preserve"> </w:t>
    </w:r>
    <w:r w:rsidR="00F607BA"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="00F607BA" w:rsidRPr="00E86DE1">
      <w:rPr>
        <w:rFonts w:ascii="Bookman Old Style" w:hAnsi="Bookman Old Style"/>
        <w:b/>
        <w:szCs w:val="15"/>
        <w:u w:val="single"/>
      </w:rPr>
      <w:t>.</w:t>
    </w:r>
    <w:r w:rsidR="00F607BA">
      <w:rPr>
        <w:b/>
        <w:sz w:val="24"/>
        <w:szCs w:val="38"/>
        <w:u w:val="single"/>
      </w:rPr>
      <w:t xml:space="preserve">                        </w:t>
    </w:r>
    <w:r w:rsidR="00F607BA" w:rsidRPr="00024B14">
      <w:rPr>
        <w:b/>
        <w:sz w:val="52"/>
        <w:szCs w:val="52"/>
        <w:u w:val="single"/>
      </w:rPr>
      <w:t>Analytical Report</w:t>
    </w:r>
    <w:r w:rsidR="00F607BA">
      <w:rPr>
        <w:b/>
        <w:sz w:val="38"/>
        <w:szCs w:val="38"/>
        <w:u w:val="single"/>
      </w:rPr>
      <w:t xml:space="preserve">       </w:t>
    </w:r>
    <w:r w:rsidR="00F607BA"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 w:rsidR="00F607BA"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F55FEF">
      <w:rPr>
        <w:rStyle w:val="PageNumber"/>
        <w:b/>
        <w:noProof/>
        <w:sz w:val="19"/>
        <w:szCs w:val="19"/>
        <w:u w:val="single"/>
      </w:rPr>
      <w:t>3</w:t>
    </w:r>
    <w:r>
      <w:rPr>
        <w:rStyle w:val="PageNumber"/>
        <w:b/>
        <w:sz w:val="19"/>
        <w:szCs w:val="19"/>
        <w:u w:val="single"/>
      </w:rPr>
      <w:fldChar w:fldCharType="end"/>
    </w:r>
    <w:r w:rsidR="00F607BA">
      <w:rPr>
        <w:rStyle w:val="PageNumber"/>
        <w:b/>
        <w:sz w:val="19"/>
        <w:szCs w:val="19"/>
        <w:u w:val="single"/>
      </w:rPr>
      <w:t xml:space="preserve"> </w:t>
    </w:r>
    <w:proofErr w:type="gramStart"/>
    <w:r w:rsidR="00F607BA"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 w:rsidR="00F607BA"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F55FEF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 w:rsidR="00F607BA"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20DF"/>
    <w:rsid w:val="002812E2"/>
    <w:rsid w:val="002832D8"/>
    <w:rsid w:val="00284F83"/>
    <w:rsid w:val="002858FA"/>
    <w:rsid w:val="002900A8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60B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A4A"/>
    <w:rsid w:val="004C6DC2"/>
    <w:rsid w:val="004D09CA"/>
    <w:rsid w:val="004D3CD8"/>
    <w:rsid w:val="004D4072"/>
    <w:rsid w:val="004D4101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5A24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62BB"/>
    <w:rsid w:val="00E7028A"/>
    <w:rsid w:val="00E70A72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458A"/>
    <w:rsid w:val="00F359F3"/>
    <w:rsid w:val="00F4333F"/>
    <w:rsid w:val="00F47567"/>
    <w:rsid w:val="00F47582"/>
    <w:rsid w:val="00F503A3"/>
    <w:rsid w:val="00F5156B"/>
    <w:rsid w:val="00F5298B"/>
    <w:rsid w:val="00F55FEF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1</TotalTime>
  <Pages>8</Pages>
  <Words>1170</Words>
  <Characters>7662</Characters>
  <Application>Microsoft Office Word</Application>
  <DocSecurity>6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8815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2</cp:revision>
  <cp:lastPrinted>2017-02-17T17:15:00Z</cp:lastPrinted>
  <dcterms:created xsi:type="dcterms:W3CDTF">2019-03-14T19:27:00Z</dcterms:created>
  <dcterms:modified xsi:type="dcterms:W3CDTF">2019-03-14T19:27:00Z</dcterms:modified>
</cp:coreProperties>
</file>