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09" w:rsidRPr="00AD707C" w:rsidRDefault="00065809" w:rsidP="00065809">
      <w:pPr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3D0B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F607BA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/</w:t>
            </w:r>
            <w:r w:rsidR="003D0BCD">
              <w:rPr>
                <w:rFonts w:ascii="Arial" w:hAnsi="Arial" w:cs="Arial"/>
                <w:b/>
              </w:rPr>
              <w:t>07</w:t>
            </w:r>
            <w:r>
              <w:rPr>
                <w:rFonts w:ascii="Arial" w:hAnsi="Arial" w:cs="Arial"/>
                <w:b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3D0B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F607BA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F607BA">
              <w:rPr>
                <w:rFonts w:ascii="Arial" w:hAnsi="Arial" w:cs="Arial"/>
                <w:b/>
                <w:bCs/>
              </w:rPr>
              <w:t>0</w:t>
            </w:r>
            <w:r w:rsidR="003D0BCD">
              <w:rPr>
                <w:rFonts w:ascii="Arial" w:hAnsi="Arial" w:cs="Arial"/>
                <w:b/>
                <w:bCs/>
              </w:rPr>
              <w:t>8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7379C1" w:rsidRDefault="00304575" w:rsidP="00926D32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04575" w:rsidRPr="00956BD3" w:rsidRDefault="00304575" w:rsidP="003D0BCD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</w:t>
            </w:r>
            <w:r w:rsidR="00E5202C">
              <w:rPr>
                <w:rFonts w:ascii="Arial" w:hAnsi="Arial" w:cs="Arial"/>
                <w:b/>
                <w:bCs/>
                <w:u w:val="single"/>
              </w:rPr>
              <w:t>976</w:t>
            </w:r>
            <w:r w:rsidR="00F607BA">
              <w:rPr>
                <w:rFonts w:ascii="Arial" w:hAnsi="Arial" w:cs="Arial"/>
                <w:b/>
                <w:bCs/>
                <w:u w:val="single"/>
              </w:rPr>
              <w:t>7</w:t>
            </w:r>
            <w:r w:rsidR="003D0BCD">
              <w:rPr>
                <w:rFonts w:ascii="Arial" w:hAnsi="Arial" w:cs="Arial"/>
                <w:b/>
                <w:bCs/>
                <w:u w:val="single"/>
              </w:rPr>
              <w:t>93</w:t>
            </w:r>
            <w:r w:rsidR="00E5202C">
              <w:rPr>
                <w:rFonts w:ascii="Arial" w:hAnsi="Arial" w:cs="Arial"/>
                <w:b/>
                <w:bCs/>
                <w:u w:val="single"/>
              </w:rPr>
              <w:t>-0</w:t>
            </w:r>
            <w:r w:rsidR="003D0BCD">
              <w:rPr>
                <w:rFonts w:ascii="Arial" w:hAnsi="Arial" w:cs="Arial"/>
                <w:b/>
                <w:bCs/>
                <w:u w:val="single"/>
              </w:rPr>
              <w:t>1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937D0B" w:rsidRDefault="00304575" w:rsidP="00412BF0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7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04575" w:rsidRPr="00AD707C" w:rsidRDefault="00304575" w:rsidP="005B306E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5B306E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04575" w:rsidRPr="00AD707C" w:rsidRDefault="005205BC" w:rsidP="003D0B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E05321">
              <w:rPr>
                <w:rFonts w:ascii="Arial" w:hAnsi="Arial" w:cs="Arial"/>
                <w:b/>
                <w:bCs/>
              </w:rPr>
              <w:t>3</w:t>
            </w:r>
            <w:r w:rsidR="00304575">
              <w:rPr>
                <w:rFonts w:ascii="Arial" w:hAnsi="Arial" w:cs="Arial"/>
                <w:b/>
                <w:bCs/>
              </w:rPr>
              <w:t>/</w:t>
            </w:r>
            <w:r w:rsidR="003D0BCD">
              <w:rPr>
                <w:rFonts w:ascii="Arial" w:hAnsi="Arial" w:cs="Arial"/>
                <w:b/>
                <w:bCs/>
              </w:rPr>
              <w:t>22</w:t>
            </w:r>
            <w:r w:rsidR="00304575">
              <w:rPr>
                <w:rFonts w:ascii="Arial" w:hAnsi="Arial" w:cs="Arial"/>
                <w:b/>
                <w:bCs/>
              </w:rPr>
              <w:t>/201</w:t>
            </w:r>
            <w:r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926D32" w:rsidRPr="00AD707C" w:rsidTr="00937D0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926D32" w:rsidRPr="00926D32" w:rsidRDefault="00926D32" w:rsidP="00065809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26D32" w:rsidRPr="00AD707C" w:rsidRDefault="00926D32" w:rsidP="0006580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926D32" w:rsidRPr="00065809" w:rsidRDefault="00926D32" w:rsidP="00065809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926D32" w:rsidRPr="00065809" w:rsidRDefault="00926D32" w:rsidP="00065809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65809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926D32" w:rsidP="00065809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65809" w:rsidRPr="00AD707C" w:rsidRDefault="00926D32" w:rsidP="00065809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="00065809"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3D0BCD" w:rsidRPr="004661AF" w:rsidRDefault="003D0BCD" w:rsidP="00AA73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03/07/2019   11:07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AA733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1976793-02</w:t>
            </w:r>
          </w:p>
        </w:tc>
      </w:tr>
      <w:tr w:rsidR="003D0BCD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bookmarkStart w:id="0" w:name="_Hlk497163333"/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D0BCD" w:rsidRPr="002151E1" w:rsidRDefault="003D0BCD" w:rsidP="00AA733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PC-F9H3-190307-SH</w:t>
            </w:r>
          </w:p>
        </w:tc>
      </w:tr>
      <w:bookmarkEnd w:id="0"/>
    </w:tbl>
    <w:p w:rsidR="00065809" w:rsidRPr="00AD707C" w:rsidRDefault="00065809" w:rsidP="00065809">
      <w:pPr>
        <w:rPr>
          <w:rFonts w:ascii="Arial" w:hAnsi="Arial" w:cs="Arial"/>
          <w:b/>
        </w:rPr>
      </w:pPr>
    </w:p>
    <w:tbl>
      <w:tblPr>
        <w:tblW w:w="1041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675"/>
        <w:gridCol w:w="1620"/>
        <w:gridCol w:w="1170"/>
        <w:gridCol w:w="1365"/>
        <w:gridCol w:w="2587"/>
      </w:tblGrid>
      <w:tr w:rsidR="00065809" w:rsidRPr="00AD707C" w:rsidTr="00065809">
        <w:trPr>
          <w:cantSplit/>
          <w:trHeight w:val="515"/>
          <w:jc w:val="center"/>
        </w:trPr>
        <w:tc>
          <w:tcPr>
            <w:tcW w:w="367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36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Recommended Limits *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Total Aerobic Microbial Count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:rsidR="00B020C6" w:rsidRPr="00AD707C" w:rsidRDefault="00117574" w:rsidP="002B532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B020C6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Total Yeast &amp; Mold Count</w:t>
            </w:r>
            <w:r w:rsidR="00D23259">
              <w:rPr>
                <w:rFonts w:ascii="Arial" w:hAnsi="Arial" w:cs="Arial"/>
              </w:rPr>
              <w:t xml:space="preserve"> </w:t>
            </w:r>
          </w:p>
          <w:p w:rsidR="00B020C6" w:rsidRPr="00985CAC" w:rsidRDefault="00B020C6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B020C6" w:rsidRPr="00AD707C" w:rsidRDefault="00383BF5" w:rsidP="009C58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</w:t>
            </w:r>
            <w:r w:rsidR="00117574">
              <w:rPr>
                <w:rFonts w:ascii="Arial" w:hAnsi="Arial" w:cs="Arial"/>
              </w:rPr>
              <w:t>00</w:t>
            </w:r>
          </w:p>
        </w:tc>
        <w:tc>
          <w:tcPr>
            <w:tcW w:w="1170" w:type="dxa"/>
            <w:vAlign w:val="center"/>
          </w:tcPr>
          <w:p w:rsidR="00B020C6" w:rsidRPr="00985CAC" w:rsidRDefault="00B020C6" w:rsidP="00065809">
            <w:pPr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10,000</w:t>
            </w:r>
          </w:p>
        </w:tc>
      </w:tr>
      <w:tr w:rsidR="00065809" w:rsidRPr="00AD707C" w:rsidTr="00065809">
        <w:trPr>
          <w:cantSplit/>
          <w:trHeight w:val="80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Bile Tolerant Gram Negative Bacteria</w:t>
            </w:r>
          </w:p>
        </w:tc>
        <w:tc>
          <w:tcPr>
            <w:tcW w:w="1620" w:type="dxa"/>
            <w:vAlign w:val="center"/>
          </w:tcPr>
          <w:p w:rsidR="00065809" w:rsidRPr="00AD707C" w:rsidRDefault="00B30AB9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Coliform</w:t>
            </w:r>
          </w:p>
        </w:tc>
        <w:tc>
          <w:tcPr>
            <w:tcW w:w="1620" w:type="dxa"/>
            <w:vAlign w:val="center"/>
          </w:tcPr>
          <w:p w:rsidR="00065809" w:rsidRPr="00AD707C" w:rsidRDefault="00436490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&lt;1</w:t>
            </w:r>
            <w:r w:rsidR="00D80D9A">
              <w:rPr>
                <w:rFonts w:ascii="Arial" w:hAnsi="Arial" w:cs="Arial"/>
                <w:bCs/>
              </w:rPr>
              <w:t>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Enteropathogenic E.coli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Salmonella species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</w:tbl>
    <w:p w:rsidR="00065809" w:rsidRPr="00AD707C" w:rsidRDefault="00065809" w:rsidP="00065809">
      <w:pPr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* RECOMMENDED 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Microbial and Fungal Recommended Limits </w:t>
      </w:r>
    </w:p>
    <w:p w:rsidR="00065809" w:rsidRPr="00AD707C" w:rsidRDefault="00065809" w:rsidP="00065809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065809" w:rsidRPr="00AD707C" w:rsidRDefault="00065809" w:rsidP="00065809">
      <w:pPr>
        <w:ind w:firstLine="720"/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2021</w:t>
      </w:r>
      <w:proofErr w:type="gramStart"/>
      <w:r w:rsidRPr="00AD707C">
        <w:rPr>
          <w:rFonts w:ascii="Arial" w:hAnsi="Arial" w:cs="Arial"/>
          <w:b/>
        </w:rPr>
        <w:t>,  USP</w:t>
      </w:r>
      <w:proofErr w:type="gramEnd"/>
      <w:r w:rsidRPr="00AD707C">
        <w:rPr>
          <w:rFonts w:ascii="Arial" w:hAnsi="Arial" w:cs="Arial"/>
          <w:b/>
        </w:rPr>
        <w:t xml:space="preserve"> 2022,   FDA-BAM,  AOAC 996.09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065809" w:rsidRPr="00AD707C" w:rsidRDefault="00065809" w:rsidP="0006580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0E94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</w:t>
      </w:r>
      <w:r w:rsidR="003D0BCD">
        <w:rPr>
          <w:rFonts w:ascii="Arial" w:hAnsi="Arial" w:cs="Arial"/>
          <w:sz w:val="21"/>
          <w:szCs w:val="21"/>
        </w:rPr>
        <w:t>7</w:t>
      </w:r>
      <w:r w:rsidR="00E50E94">
        <w:rPr>
          <w:rFonts w:ascii="Arial" w:hAnsi="Arial" w:cs="Arial"/>
          <w:sz w:val="21"/>
          <w:szCs w:val="21"/>
        </w:rPr>
        <w:t>/201</w:t>
      </w:r>
      <w:r w:rsidR="00E5202C">
        <w:rPr>
          <w:rFonts w:ascii="Arial" w:hAnsi="Arial" w:cs="Arial"/>
          <w:sz w:val="21"/>
          <w:szCs w:val="21"/>
        </w:rPr>
        <w:t>9</w:t>
      </w:r>
    </w:p>
    <w:p w:rsidR="00065809" w:rsidRPr="00AD707C" w:rsidRDefault="00065809" w:rsidP="00065809">
      <w:pPr>
        <w:ind w:left="720"/>
        <w:rPr>
          <w:rFonts w:ascii="Arial" w:hAnsi="Arial" w:cs="Arial"/>
          <w:sz w:val="21"/>
          <w:szCs w:val="21"/>
        </w:rPr>
      </w:pPr>
    </w:p>
    <w:p w:rsidR="00065809" w:rsidRPr="00AD707C" w:rsidRDefault="00065809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C34F69" w:rsidRPr="00C34F69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5pt;height:34.5pt">
            <v:imagedata r:id="rId8" o:title="Signature 2 jpg"/>
          </v:shape>
        </w:pict>
      </w:r>
    </w:p>
    <w:p w:rsidR="00065809" w:rsidRPr="00AD707C" w:rsidRDefault="00065809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D0BC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D0BCD" w:rsidRPr="00406EC7" w:rsidRDefault="003D0BCD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050D5A" w:rsidRDefault="003D0BCD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D0BCD" w:rsidRPr="00AD707C" w:rsidRDefault="003D0BCD" w:rsidP="00AA73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03/07/2019</w:t>
            </w:r>
          </w:p>
        </w:tc>
      </w:tr>
      <w:tr w:rsidR="003D0BC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D0BCD" w:rsidRPr="00406EC7" w:rsidRDefault="003D0BCD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050D5A" w:rsidRDefault="003D0BC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D0BCD" w:rsidRPr="00AD707C" w:rsidRDefault="003D0BCD" w:rsidP="003D0B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</w:t>
            </w:r>
            <w:r>
              <w:rPr>
                <w:rFonts w:ascii="Arial" w:hAnsi="Arial" w:cs="Arial"/>
                <w:b/>
                <w:bCs/>
              </w:rPr>
              <w:t xml:space="preserve">12 – 03/15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3D0BCD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D0BCD" w:rsidRDefault="003D0BC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D0BCD" w:rsidRDefault="003D0BC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D0BCD" w:rsidRPr="00406EC7" w:rsidRDefault="003D0BCD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7379C1" w:rsidRDefault="003D0BCD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D0BCD" w:rsidRPr="00956BD3" w:rsidRDefault="003D0BCD" w:rsidP="00AA733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N1976793-01</w:t>
            </w:r>
          </w:p>
        </w:tc>
      </w:tr>
      <w:tr w:rsidR="003D0BC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D0BCD" w:rsidRPr="00937D0B" w:rsidRDefault="003D0BCD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9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050D5A" w:rsidRDefault="003D0BC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D0BCD" w:rsidRPr="00AD707C" w:rsidRDefault="003D0BCD" w:rsidP="00AA733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03/22/2019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3D0BC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3D0BCD" w:rsidRPr="004661AF" w:rsidRDefault="003D0BCD" w:rsidP="00AA73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03/07/2019   11:07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D0BC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AA733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1976793-02</w:t>
            </w:r>
          </w:p>
        </w:tc>
      </w:tr>
      <w:tr w:rsidR="003D0BC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D0BCD" w:rsidRPr="002151E1" w:rsidRDefault="003D0BCD" w:rsidP="00AA733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PC-F9H3-190307-SH</w:t>
            </w:r>
          </w:p>
        </w:tc>
      </w:tr>
    </w:tbl>
    <w:p w:rsidR="00D752B8" w:rsidRPr="00AD707C" w:rsidRDefault="00D752B8" w:rsidP="00B86173">
      <w:pPr>
        <w:rPr>
          <w:rFonts w:ascii="Arial" w:hAnsi="Arial" w:cs="Arial"/>
          <w:b/>
        </w:rPr>
      </w:pPr>
    </w:p>
    <w:tbl>
      <w:tblPr>
        <w:tblW w:w="894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440"/>
        <w:gridCol w:w="1770"/>
        <w:gridCol w:w="1440"/>
        <w:gridCol w:w="1957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HEAVY METALS: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77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4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Arsenic, Total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&lt;0.0005</w:t>
            </w:r>
          </w:p>
        </w:tc>
        <w:tc>
          <w:tcPr>
            <w:tcW w:w="17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&lt;0.14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Cadmium,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&lt;0.09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Lead,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Mercury,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&lt;0.005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Daily Dose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1 gram</w:t>
      </w:r>
    </w:p>
    <w:p w:rsidR="00D752B8" w:rsidRPr="00AD707C" w:rsidRDefault="00D752B8" w:rsidP="00D752B8">
      <w:pPr>
        <w:ind w:left="4320" w:firstLine="72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Body Weight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50 kilograms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&lt;232&gt; and &lt;233&gt; (Modified)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proofErr w:type="gramStart"/>
      <w:r w:rsidRPr="00AD707C">
        <w:rPr>
          <w:rFonts w:ascii="Arial" w:hAnsi="Arial" w:cs="Arial"/>
          <w:b/>
        </w:rPr>
        <w:t>AOAC  986.15</w:t>
      </w:r>
      <w:proofErr w:type="gramEnd"/>
      <w:r w:rsidRPr="00AD707C">
        <w:rPr>
          <w:rFonts w:ascii="Arial" w:hAnsi="Arial" w:cs="Arial"/>
          <w:b/>
        </w:rPr>
        <w:t>,  935.50,  971.21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  <w:t>FCC 7</w:t>
      </w:r>
      <w:proofErr w:type="gramStart"/>
      <w:r w:rsidRPr="00AD707C">
        <w:rPr>
          <w:rFonts w:ascii="Arial" w:hAnsi="Arial" w:cs="Arial"/>
          <w:b/>
        </w:rPr>
        <w:t>,  Appendix</w:t>
      </w:r>
      <w:proofErr w:type="gramEnd"/>
      <w:r w:rsidRPr="00AD707C">
        <w:rPr>
          <w:rFonts w:ascii="Arial" w:hAnsi="Arial" w:cs="Arial"/>
          <w:b/>
        </w:rPr>
        <w:t xml:space="preserve"> 3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Heavy Metals Recommended Limits </w:t>
      </w:r>
    </w:p>
    <w:p w:rsidR="00D752B8" w:rsidRPr="00AD707C" w:rsidRDefault="00D752B8" w:rsidP="00D752B8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D752B8" w:rsidRPr="00AD707C" w:rsidRDefault="00D752B8" w:rsidP="00D752B8">
      <w:pPr>
        <w:ind w:firstLine="720"/>
        <w:rPr>
          <w:rFonts w:ascii="Arial" w:hAnsi="Arial" w:cs="Arial"/>
          <w:sz w:val="21"/>
          <w:szCs w:val="21"/>
          <w:u w:val="single"/>
        </w:rPr>
      </w:pPr>
    </w:p>
    <w:p w:rsidR="00D752B8" w:rsidRPr="00AD707C" w:rsidRDefault="00D752B8" w:rsidP="00D752B8">
      <w:pPr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Pr="00AD707C" w:rsidRDefault="00D752B8" w:rsidP="00D752B8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</w:t>
      </w:r>
      <w:r w:rsidR="003D0BCD">
        <w:rPr>
          <w:rFonts w:ascii="Arial" w:hAnsi="Arial" w:cs="Arial"/>
          <w:sz w:val="21"/>
          <w:szCs w:val="21"/>
        </w:rPr>
        <w:t>7</w:t>
      </w:r>
      <w:r w:rsidR="00E5202C">
        <w:rPr>
          <w:rFonts w:ascii="Arial" w:hAnsi="Arial" w:cs="Arial"/>
          <w:sz w:val="21"/>
          <w:szCs w:val="21"/>
        </w:rPr>
        <w:t>/2019</w:t>
      </w:r>
    </w:p>
    <w:p w:rsidR="00D752B8" w:rsidRPr="00AD707C" w:rsidRDefault="00D752B8" w:rsidP="00D752B8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C34F69" w:rsidRPr="00C34F69">
        <w:rPr>
          <w:rFonts w:ascii="Arial" w:hAnsi="Arial" w:cs="Arial"/>
        </w:rPr>
        <w:pict>
          <v:shape id="_x0000_i1026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D0BC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D0BCD" w:rsidRPr="00406EC7" w:rsidRDefault="003D0BCD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050D5A" w:rsidRDefault="003D0BCD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D0BCD" w:rsidRPr="00AD707C" w:rsidRDefault="003D0BCD" w:rsidP="00AA73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03/07/2019</w:t>
            </w:r>
          </w:p>
        </w:tc>
      </w:tr>
      <w:tr w:rsidR="003D0BC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D0BCD" w:rsidRPr="00406EC7" w:rsidRDefault="003D0BCD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 w:rsidRPr="00406EC7"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050D5A" w:rsidRDefault="003D0BC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D0BCD" w:rsidRPr="00AD707C" w:rsidRDefault="003D0BCD" w:rsidP="003D0B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</w:t>
            </w:r>
            <w:r>
              <w:rPr>
                <w:rFonts w:ascii="Arial" w:hAnsi="Arial" w:cs="Arial"/>
                <w:b/>
                <w:bCs/>
              </w:rPr>
              <w:t xml:space="preserve">11 &amp; 03/12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3D0BCD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D0BCD" w:rsidRDefault="003D0BC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D0BCD" w:rsidRDefault="003D0BC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D0BCD" w:rsidRPr="00406EC7" w:rsidRDefault="003D0BCD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7379C1" w:rsidRDefault="003D0BCD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D0BCD" w:rsidRPr="00956BD3" w:rsidRDefault="003D0BCD" w:rsidP="00AA733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N1976793-01</w:t>
            </w:r>
          </w:p>
        </w:tc>
      </w:tr>
      <w:tr w:rsidR="003D0BC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D0BCD" w:rsidRPr="00937D0B" w:rsidRDefault="003D0BCD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0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050D5A" w:rsidRDefault="003D0BC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D0BCD" w:rsidRPr="00AD707C" w:rsidRDefault="003D0BCD" w:rsidP="00AA733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03/22/2019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3D0BC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3D0BCD" w:rsidRPr="004661AF" w:rsidRDefault="003D0BCD" w:rsidP="00AA73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03/07/2019   11:07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D0BC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AA733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1976793-02</w:t>
            </w:r>
          </w:p>
        </w:tc>
      </w:tr>
      <w:tr w:rsidR="003D0BC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D0BCD" w:rsidRPr="002151E1" w:rsidRDefault="003D0BCD" w:rsidP="00AA733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PC-F9H3-190307-SH</w:t>
            </w:r>
          </w:p>
        </w:tc>
      </w:tr>
    </w:tbl>
    <w:p w:rsidR="002858FA" w:rsidRDefault="002858FA" w:rsidP="002858FA">
      <w:pPr>
        <w:rPr>
          <w:rFonts w:ascii="Arial" w:hAnsi="Arial" w:cs="Arial"/>
          <w:b/>
        </w:rPr>
      </w:pPr>
    </w:p>
    <w:p w:rsidR="00C14508" w:rsidRPr="00AD707C" w:rsidRDefault="00C14508" w:rsidP="002858FA">
      <w:pPr>
        <w:rPr>
          <w:rFonts w:ascii="Arial" w:hAnsi="Arial" w:cs="Arial"/>
          <w:b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2858FA" w:rsidRPr="00AD707C" w:rsidTr="00B871C4">
        <w:trPr>
          <w:cantSplit/>
          <w:trHeight w:val="351"/>
          <w:jc w:val="center"/>
        </w:trPr>
        <w:tc>
          <w:tcPr>
            <w:tcW w:w="2924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TERPENES </w:t>
            </w:r>
          </w:p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(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%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Dry 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971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a-pinene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04575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="00C14508">
              <w:rPr>
                <w:rFonts w:ascii="Arial" w:hAnsi="Arial" w:cs="Arial"/>
              </w:rPr>
              <w:t>pirene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117574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C14508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b-myrcene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imonene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</w:t>
            </w:r>
            <w:r w:rsidRPr="00AD707C">
              <w:rPr>
                <w:rFonts w:ascii="Arial" w:hAnsi="Arial" w:cs="Arial"/>
              </w:rPr>
              <w:t>cimene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6C0E40" w:rsidP="006C0E4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232BA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inalool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3D0BCD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0.</w:t>
            </w:r>
            <w:r w:rsidR="003D0BCD"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C14508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C14508" w:rsidRPr="00AD707C" w:rsidRDefault="00C14508" w:rsidP="007B06F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Pr="00AD707C">
              <w:rPr>
                <w:rFonts w:ascii="Arial" w:hAnsi="Arial" w:cs="Arial"/>
              </w:rPr>
              <w:t>caryophyllene</w:t>
            </w:r>
            <w:proofErr w:type="spellEnd"/>
          </w:p>
        </w:tc>
        <w:tc>
          <w:tcPr>
            <w:tcW w:w="1099" w:type="dxa"/>
            <w:vAlign w:val="center"/>
          </w:tcPr>
          <w:p w:rsidR="00C14508" w:rsidRPr="00AD707C" w:rsidRDefault="003D0BCD" w:rsidP="009F7F5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0.67</w:t>
            </w:r>
          </w:p>
        </w:tc>
        <w:tc>
          <w:tcPr>
            <w:tcW w:w="971" w:type="dxa"/>
            <w:vAlign w:val="center"/>
          </w:tcPr>
          <w:p w:rsidR="00C14508" w:rsidRPr="00AD707C" w:rsidRDefault="00C14508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C14508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C14508" w:rsidRPr="00AD707C" w:rsidRDefault="00C14508" w:rsidP="007B06F5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</w:t>
            </w:r>
            <w:r w:rsidRPr="00AD707C">
              <w:rPr>
                <w:rFonts w:ascii="Arial" w:hAnsi="Arial" w:cs="Arial"/>
              </w:rPr>
              <w:t>umulene</w:t>
            </w:r>
            <w:proofErr w:type="spellEnd"/>
          </w:p>
        </w:tc>
        <w:tc>
          <w:tcPr>
            <w:tcW w:w="1099" w:type="dxa"/>
            <w:vAlign w:val="center"/>
          </w:tcPr>
          <w:p w:rsidR="00C14508" w:rsidRPr="00AD707C" w:rsidRDefault="00F607BA" w:rsidP="003D0BCD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0.</w:t>
            </w:r>
            <w:r w:rsidR="003D0BCD"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971" w:type="dxa"/>
            <w:vAlign w:val="center"/>
          </w:tcPr>
          <w:p w:rsidR="00C14508" w:rsidRPr="00AD707C" w:rsidRDefault="00C14508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2858FA" w:rsidRDefault="002858FA" w:rsidP="002858FA">
      <w:pPr>
        <w:rPr>
          <w:rFonts w:ascii="Arial" w:hAnsi="Arial" w:cs="Arial"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F607BA" w:rsidRPr="00AD707C" w:rsidTr="00F607BA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F607BA" w:rsidRPr="00AD707C" w:rsidRDefault="00F607BA" w:rsidP="00F607BA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Residual Alcohol</w:t>
            </w:r>
          </w:p>
        </w:tc>
        <w:tc>
          <w:tcPr>
            <w:tcW w:w="1099" w:type="dxa"/>
            <w:vAlign w:val="center"/>
          </w:tcPr>
          <w:p w:rsidR="00F607BA" w:rsidRPr="00AD707C" w:rsidRDefault="009F7F57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0.41</w:t>
            </w:r>
          </w:p>
        </w:tc>
        <w:tc>
          <w:tcPr>
            <w:tcW w:w="971" w:type="dxa"/>
            <w:vAlign w:val="center"/>
          </w:tcPr>
          <w:p w:rsidR="00F607BA" w:rsidRPr="00AD707C" w:rsidRDefault="00F607BA" w:rsidP="00F607BA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C14508" w:rsidRDefault="00C14508" w:rsidP="002858FA">
      <w:pPr>
        <w:rPr>
          <w:rFonts w:ascii="Arial" w:hAnsi="Arial" w:cs="Arial"/>
        </w:rPr>
      </w:pPr>
    </w:p>
    <w:p w:rsidR="008D3F28" w:rsidRDefault="008D3F28" w:rsidP="002858FA">
      <w:pPr>
        <w:rPr>
          <w:rFonts w:ascii="Arial" w:hAnsi="Arial" w:cs="Arial"/>
        </w:rPr>
      </w:pPr>
    </w:p>
    <w:p w:rsidR="00D23259" w:rsidRDefault="00D23259" w:rsidP="002858FA">
      <w:pPr>
        <w:rPr>
          <w:rFonts w:ascii="Arial" w:hAnsi="Arial" w:cs="Arial"/>
        </w:rPr>
      </w:pPr>
    </w:p>
    <w:p w:rsidR="00484BD2" w:rsidRDefault="00484BD2" w:rsidP="002858FA">
      <w:pPr>
        <w:rPr>
          <w:rFonts w:ascii="Arial" w:hAnsi="Arial" w:cs="Arial"/>
        </w:rPr>
      </w:pPr>
    </w:p>
    <w:p w:rsidR="00EB71D8" w:rsidRPr="00AD707C" w:rsidRDefault="00EB71D8" w:rsidP="002858FA">
      <w:pPr>
        <w:rPr>
          <w:rFonts w:ascii="Arial" w:hAnsi="Arial" w:cs="Arial"/>
        </w:rPr>
      </w:pPr>
    </w:p>
    <w:p w:rsidR="002858FA" w:rsidRDefault="002858FA" w:rsidP="002858FA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GC</w:t>
      </w:r>
      <w:proofErr w:type="gramStart"/>
      <w:r w:rsidRPr="00AD707C">
        <w:rPr>
          <w:rFonts w:ascii="Arial" w:hAnsi="Arial" w:cs="Arial"/>
          <w:b/>
        </w:rPr>
        <w:t>,  GC</w:t>
      </w:r>
      <w:proofErr w:type="gramEnd"/>
      <w:r w:rsidRPr="00AD707C">
        <w:rPr>
          <w:rFonts w:ascii="Arial" w:hAnsi="Arial" w:cs="Arial"/>
          <w:b/>
        </w:rPr>
        <w:t>/MS</w:t>
      </w:r>
    </w:p>
    <w:p w:rsidR="00C14508" w:rsidRPr="00AD707C" w:rsidRDefault="00C14508" w:rsidP="002858FA">
      <w:pPr>
        <w:ind w:firstLine="720"/>
        <w:rPr>
          <w:rFonts w:ascii="Arial" w:hAnsi="Arial" w:cs="Arial"/>
          <w:b/>
        </w:rPr>
      </w:pPr>
    </w:p>
    <w:p w:rsidR="002858FA" w:rsidRPr="00AD707C" w:rsidRDefault="002858FA" w:rsidP="002858FA">
      <w:pPr>
        <w:ind w:firstLine="72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2858FA" w:rsidRDefault="002858FA" w:rsidP="002858FA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</w:t>
      </w:r>
      <w:r w:rsidR="003D0BCD">
        <w:rPr>
          <w:rFonts w:ascii="Arial" w:hAnsi="Arial" w:cs="Arial"/>
          <w:sz w:val="21"/>
          <w:szCs w:val="21"/>
        </w:rPr>
        <w:t>7</w:t>
      </w:r>
      <w:r w:rsidR="009F7F57">
        <w:rPr>
          <w:rFonts w:ascii="Arial" w:hAnsi="Arial" w:cs="Arial"/>
          <w:sz w:val="21"/>
          <w:szCs w:val="21"/>
        </w:rPr>
        <w:t>/</w:t>
      </w:r>
      <w:r w:rsidR="00E5202C">
        <w:rPr>
          <w:rFonts w:ascii="Arial" w:hAnsi="Arial" w:cs="Arial"/>
          <w:sz w:val="21"/>
          <w:szCs w:val="21"/>
        </w:rPr>
        <w:t>2019</w:t>
      </w:r>
    </w:p>
    <w:p w:rsidR="00C14508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C14508" w:rsidRPr="00AD707C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2858FA" w:rsidRPr="00AD707C" w:rsidRDefault="002858FA" w:rsidP="002858FA">
      <w:pPr>
        <w:ind w:left="4320" w:firstLine="72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C34F69" w:rsidRPr="00C34F69">
        <w:rPr>
          <w:rFonts w:ascii="Arial" w:hAnsi="Arial" w:cs="Arial"/>
        </w:rPr>
        <w:pict>
          <v:shape id="_x0000_i1027" type="#_x0000_t75" style="width:139.5pt;height:34.5pt">
            <v:imagedata r:id="rId8" o:title="Signature 2 jpg"/>
          </v:shape>
        </w:pict>
      </w:r>
    </w:p>
    <w:p w:rsidR="002858FA" w:rsidRDefault="002858FA" w:rsidP="002858FA">
      <w:pPr>
        <w:ind w:left="576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727FC1" w:rsidRDefault="00727FC1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0D24FB" w:rsidRDefault="000D24FB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D0BC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D0BCD" w:rsidRPr="00406EC7" w:rsidRDefault="003D0BCD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050D5A" w:rsidRDefault="003D0BCD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D0BCD" w:rsidRPr="00AD707C" w:rsidRDefault="003D0BCD" w:rsidP="00AA73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03/07/2019</w:t>
            </w:r>
          </w:p>
        </w:tc>
      </w:tr>
      <w:tr w:rsidR="003D0BC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D0BCD" w:rsidRPr="00406EC7" w:rsidRDefault="003D0BCD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050D5A" w:rsidRDefault="003D0BC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D0BCD" w:rsidRPr="00AD707C" w:rsidRDefault="003D0BCD" w:rsidP="003D0B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</w:t>
            </w:r>
            <w:r>
              <w:rPr>
                <w:rFonts w:ascii="Arial" w:hAnsi="Arial" w:cs="Arial"/>
                <w:b/>
                <w:bCs/>
              </w:rPr>
              <w:t xml:space="preserve">13 – 03/14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3D0BCD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D0BCD" w:rsidRDefault="003D0BC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D0BCD" w:rsidRDefault="003D0BC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D0BCD" w:rsidRPr="00406EC7" w:rsidRDefault="003D0BCD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7379C1" w:rsidRDefault="003D0BCD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D0BCD" w:rsidRPr="00956BD3" w:rsidRDefault="003D0BCD" w:rsidP="00AA733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N1976793-01</w:t>
            </w:r>
          </w:p>
        </w:tc>
      </w:tr>
      <w:tr w:rsidR="003D0BC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D0BCD" w:rsidRPr="00937D0B" w:rsidRDefault="003D0BCD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1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050D5A" w:rsidRDefault="003D0BC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D0BCD" w:rsidRPr="00AD707C" w:rsidRDefault="003D0BCD" w:rsidP="00AA733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03/22/2019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3D0BC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3D0BCD" w:rsidRPr="004661AF" w:rsidRDefault="003D0BCD" w:rsidP="00AA73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03/07/2019   11:07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D0BC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AA733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1976793-02</w:t>
            </w:r>
          </w:p>
        </w:tc>
      </w:tr>
      <w:tr w:rsidR="003D0BC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D0BCD" w:rsidRPr="002151E1" w:rsidRDefault="003D0BCD" w:rsidP="00AA733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PC-F9H3-190307-SH</w:t>
            </w:r>
          </w:p>
        </w:tc>
      </w:tr>
    </w:tbl>
    <w:p w:rsidR="00DF1C42" w:rsidRPr="00AD707C" w:rsidRDefault="00DF1C42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204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PESTICIDES  LC  (MS/MS)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Abamectin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Acequinocyl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Azadiractin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Bifenazate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Chlormequat Chloride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Cyfluthrin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Daminozide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270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Etoxazole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Fenoxycarb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Imazalil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Imidacloprid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Myclobutanil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18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Paclobutrazol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Pyrethrum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Spinosad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Spiromesifen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Spirotetramat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Trifloxystrobin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  <w:t xml:space="preserve">LOQ = </w:t>
      </w:r>
      <w:proofErr w:type="gramStart"/>
      <w:r w:rsidRPr="00AD707C">
        <w:rPr>
          <w:rFonts w:ascii="Arial" w:hAnsi="Arial" w:cs="Arial"/>
        </w:rPr>
        <w:t>1.0  µ</w:t>
      </w:r>
      <w:proofErr w:type="gramEnd"/>
      <w:r w:rsidRPr="00AD707C">
        <w:rPr>
          <w:rFonts w:ascii="Arial" w:hAnsi="Arial" w:cs="Arial"/>
        </w:rPr>
        <w:t xml:space="preserve">g/kg     LOD = 0.1 µg/kg     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LC – MS/MS   (Restek Method)</w:t>
      </w: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FAO - WHO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</w:t>
      </w:r>
      <w:r w:rsidR="003D0BCD">
        <w:rPr>
          <w:rFonts w:ascii="Arial" w:hAnsi="Arial" w:cs="Arial"/>
          <w:sz w:val="21"/>
          <w:szCs w:val="21"/>
        </w:rPr>
        <w:t>7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C34F69" w:rsidRPr="00C34F69">
        <w:rPr>
          <w:rFonts w:ascii="Arial" w:hAnsi="Arial" w:cs="Arial"/>
        </w:rPr>
        <w:pict>
          <v:shape id="_x0000_i1028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D0BC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D0BCD" w:rsidRPr="00406EC7" w:rsidRDefault="003D0BCD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050D5A" w:rsidRDefault="003D0BCD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D0BCD" w:rsidRPr="00AD707C" w:rsidRDefault="003D0BCD" w:rsidP="00AA73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03/07/2019</w:t>
            </w:r>
          </w:p>
        </w:tc>
      </w:tr>
      <w:tr w:rsidR="003D0BC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D0BCD" w:rsidRPr="00406EC7" w:rsidRDefault="003D0BCD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050D5A" w:rsidRDefault="003D0BC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D0BCD" w:rsidRPr="00AD707C" w:rsidRDefault="003D0BCD" w:rsidP="003D0B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</w:t>
            </w:r>
            <w:r>
              <w:rPr>
                <w:rFonts w:ascii="Arial" w:hAnsi="Arial" w:cs="Arial"/>
                <w:b/>
                <w:bCs/>
              </w:rPr>
              <w:t xml:space="preserve">13 – 03/14 </w:t>
            </w:r>
            <w:r>
              <w:rPr>
                <w:rFonts w:ascii="Arial" w:hAnsi="Arial" w:cs="Arial"/>
                <w:b/>
                <w:bCs/>
              </w:rPr>
              <w:t>2019</w:t>
            </w:r>
          </w:p>
        </w:tc>
      </w:tr>
      <w:tr w:rsidR="003D0BCD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D0BCD" w:rsidRDefault="003D0BC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D0BCD" w:rsidRDefault="003D0BC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D0BCD" w:rsidRPr="00406EC7" w:rsidRDefault="003D0BCD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7379C1" w:rsidRDefault="003D0BCD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D0BCD" w:rsidRPr="00956BD3" w:rsidRDefault="003D0BCD" w:rsidP="00AA733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N1976793-01</w:t>
            </w:r>
          </w:p>
        </w:tc>
      </w:tr>
      <w:tr w:rsidR="003D0BC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D0BCD" w:rsidRPr="00937D0B" w:rsidRDefault="003D0BCD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2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050D5A" w:rsidRDefault="003D0BC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D0BCD" w:rsidRPr="00AD707C" w:rsidRDefault="003D0BCD" w:rsidP="00AA733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03/22/2019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3D0BC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3D0BCD" w:rsidRPr="004661AF" w:rsidRDefault="003D0BCD" w:rsidP="00AA73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03/07/2019   11:07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D0BC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AA733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1976793-02</w:t>
            </w:r>
          </w:p>
        </w:tc>
      </w:tr>
      <w:tr w:rsidR="003D0BC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D0BCD" w:rsidRPr="002151E1" w:rsidRDefault="003D0BCD" w:rsidP="00AA733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PC-F9H3-190307-SH</w:t>
            </w:r>
          </w:p>
        </w:tc>
      </w:tr>
    </w:tbl>
    <w:p w:rsidR="00D752B8" w:rsidRPr="00AD707C" w:rsidRDefault="00D752B8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771"/>
        <w:gridCol w:w="773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MYCOTOXINS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191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 (Mod)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Ochratoxin-A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&lt;561&gt;</w:t>
      </w:r>
    </w:p>
    <w:p w:rsidR="00D752B8" w:rsidRPr="00AD707C" w:rsidRDefault="00D752B8" w:rsidP="00AE5DD0">
      <w:pPr>
        <w:ind w:left="21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Articles of Botanical Origin:  Aflatoxins Method 2 (modified for Ochratoxin)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sz w:val="10"/>
          <w:szCs w:val="10"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</w:t>
      </w:r>
      <w:r w:rsidR="003D0BCD">
        <w:rPr>
          <w:rFonts w:ascii="Arial" w:hAnsi="Arial" w:cs="Arial"/>
          <w:sz w:val="21"/>
          <w:szCs w:val="21"/>
        </w:rPr>
        <w:t>7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C34F69" w:rsidRPr="00C34F69">
        <w:rPr>
          <w:rFonts w:ascii="Arial" w:hAnsi="Arial" w:cs="Arial"/>
        </w:rPr>
        <w:pict>
          <v:shape id="_x0000_i1029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D0BC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D0BCD" w:rsidRPr="00406EC7" w:rsidRDefault="003D0BCD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050D5A" w:rsidRDefault="003D0BCD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D0BCD" w:rsidRPr="00AD707C" w:rsidRDefault="003D0BCD" w:rsidP="00AA73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03/07/2019</w:t>
            </w:r>
          </w:p>
        </w:tc>
      </w:tr>
      <w:tr w:rsidR="003D0BC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D0BCD" w:rsidRPr="00406EC7" w:rsidRDefault="003D0BCD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050D5A" w:rsidRDefault="003D0BC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D0BCD" w:rsidRPr="00AD707C" w:rsidRDefault="003D0BCD" w:rsidP="00AA733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03/08/2019</w:t>
            </w:r>
          </w:p>
        </w:tc>
      </w:tr>
      <w:tr w:rsidR="003D0BCD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D0BCD" w:rsidRDefault="003D0BC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D0BCD" w:rsidRDefault="003D0BCD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D0BCD" w:rsidRPr="00406EC7" w:rsidRDefault="003D0BCD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7379C1" w:rsidRDefault="003D0BCD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D0BCD" w:rsidRPr="00956BD3" w:rsidRDefault="003D0BCD" w:rsidP="00AA733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N1976793-01</w:t>
            </w:r>
          </w:p>
        </w:tc>
      </w:tr>
      <w:tr w:rsidR="003D0BCD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D0BCD" w:rsidRPr="00937D0B" w:rsidRDefault="003D0BCD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3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D0BCD" w:rsidRPr="00AD707C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Pr="00050D5A" w:rsidRDefault="003D0BCD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D0BCD" w:rsidRPr="00AD707C" w:rsidRDefault="003D0BCD" w:rsidP="00AA733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03/22/2019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3D0BC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3D0BCD" w:rsidRPr="004661AF" w:rsidRDefault="003D0BCD" w:rsidP="00AA73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03/07/2019   11:07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D0BC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D0BCD" w:rsidRPr="00AD707C" w:rsidRDefault="003D0BCD" w:rsidP="00AA7330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1976793-02</w:t>
            </w:r>
          </w:p>
        </w:tc>
      </w:tr>
      <w:tr w:rsidR="003D0BCD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D0BCD" w:rsidRPr="00AD707C" w:rsidRDefault="003D0BCD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D0BCD" w:rsidRPr="002151E1" w:rsidRDefault="003D0BCD" w:rsidP="00AA7330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PC-F9H3-190307-SH</w:t>
            </w:r>
          </w:p>
        </w:tc>
      </w:tr>
    </w:tbl>
    <w:p w:rsidR="00D752B8" w:rsidRPr="00AD707C" w:rsidRDefault="00D752B8" w:rsidP="00A83A1B">
      <w:pPr>
        <w:rPr>
          <w:rFonts w:ascii="Arial" w:hAnsi="Arial" w:cs="Arial"/>
          <w:b/>
        </w:rPr>
      </w:pPr>
    </w:p>
    <w:tbl>
      <w:tblPr>
        <w:tblW w:w="77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771"/>
        <w:gridCol w:w="1710"/>
        <w:gridCol w:w="2248"/>
      </w:tblGrid>
      <w:tr w:rsidR="00D752B8" w:rsidRPr="00AD707C" w:rsidTr="00A83A1B">
        <w:trPr>
          <w:cantSplit/>
          <w:trHeight w:val="351"/>
          <w:jc w:val="center"/>
        </w:trPr>
        <w:tc>
          <w:tcPr>
            <w:tcW w:w="3771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8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A83A1B">
        <w:trPr>
          <w:cantSplit/>
          <w:trHeight w:val="259"/>
          <w:jc w:val="center"/>
        </w:trPr>
        <w:tc>
          <w:tcPr>
            <w:tcW w:w="3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 xml:space="preserve">CANNABINOIDS  (% </w:t>
            </w:r>
            <w:r>
              <w:rPr>
                <w:rFonts w:ascii="Arial" w:hAnsi="Arial" w:cs="Arial"/>
                <w:b/>
                <w:bCs/>
                <w:u w:val="single"/>
              </w:rPr>
              <w:t>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8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10" w:type="dxa"/>
            <w:vAlign w:val="center"/>
          </w:tcPr>
          <w:p w:rsidR="004F7C2C" w:rsidRDefault="009F7F57" w:rsidP="003D0BCD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  <w:r w:rsidR="003D0BCD">
              <w:rPr>
                <w:rFonts w:ascii="Arial" w:hAnsi="Arial" w:cs="Arial"/>
                <w:bCs/>
              </w:rPr>
              <w:t>3</w:t>
            </w:r>
            <w:r>
              <w:rPr>
                <w:rFonts w:ascii="Arial" w:hAnsi="Arial" w:cs="Arial"/>
                <w:bCs/>
              </w:rPr>
              <w:t>.</w:t>
            </w:r>
            <w:r w:rsidR="003D0BCD"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10" w:type="dxa"/>
            <w:vAlign w:val="center"/>
          </w:tcPr>
          <w:p w:rsidR="004F7C2C" w:rsidRDefault="003D0BCD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8.55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10" w:type="dxa"/>
            <w:vAlign w:val="center"/>
          </w:tcPr>
          <w:p w:rsidR="00D752B8" w:rsidRPr="00AD707C" w:rsidRDefault="008D3F28" w:rsidP="00E0532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D752B8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10" w:type="dxa"/>
            <w:vAlign w:val="center"/>
          </w:tcPr>
          <w:p w:rsidR="00D752B8" w:rsidRPr="00AD707C" w:rsidRDefault="004F7C2C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10" w:type="dxa"/>
            <w:vAlign w:val="center"/>
          </w:tcPr>
          <w:p w:rsidR="00D752B8" w:rsidRPr="00AD707C" w:rsidRDefault="008A1902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10" w:type="dxa"/>
            <w:vAlign w:val="center"/>
          </w:tcPr>
          <w:p w:rsidR="00D752B8" w:rsidRPr="00AD707C" w:rsidRDefault="003D0BCD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1.05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D752B8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 w:rsidR="00F607BA">
              <w:rPr>
                <w:rFonts w:ascii="Arial" w:hAnsi="Arial" w:cs="Arial"/>
              </w:rPr>
              <w:t>N</w:t>
            </w:r>
          </w:p>
        </w:tc>
        <w:tc>
          <w:tcPr>
            <w:tcW w:w="1710" w:type="dxa"/>
            <w:vAlign w:val="center"/>
          </w:tcPr>
          <w:p w:rsidR="00D752B8" w:rsidRPr="00AD707C" w:rsidRDefault="008D3F28" w:rsidP="009C581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10" w:type="dxa"/>
            <w:vAlign w:val="center"/>
          </w:tcPr>
          <w:p w:rsidR="00D752B8" w:rsidRPr="00AD707C" w:rsidRDefault="003D0BCD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0.26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HPLC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</w:t>
      </w:r>
      <w:r w:rsidR="003D0BCD">
        <w:rPr>
          <w:rFonts w:ascii="Arial" w:hAnsi="Arial" w:cs="Arial"/>
          <w:sz w:val="21"/>
          <w:szCs w:val="21"/>
        </w:rPr>
        <w:t>7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D752B8" w:rsidRPr="009255D6" w:rsidRDefault="00D752B8" w:rsidP="00D752B8">
      <w:pPr>
        <w:ind w:left="1080"/>
        <w:rPr>
          <w:rFonts w:ascii="Arial" w:hAnsi="Arial" w:cs="Arial"/>
          <w:i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C34F69" w:rsidRPr="00C34F69">
        <w:rPr>
          <w:rFonts w:ascii="Arial" w:hAnsi="Arial" w:cs="Arial"/>
        </w:rPr>
        <w:pict>
          <v:shape id="_x0000_i1030" type="#_x0000_t75" style="width:139.5pt;height:34.5pt">
            <v:imagedata r:id="rId8" o:title="Signature 2 jpg"/>
          </v:shape>
        </w:pict>
      </w:r>
    </w:p>
    <w:p w:rsidR="00D752B8" w:rsidRPr="009255D6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2A56C0" w:rsidRPr="00D752B8" w:rsidRDefault="002A56C0" w:rsidP="00D752B8"/>
    <w:p w:rsidR="00F07221" w:rsidRDefault="00F07221"/>
    <w:p w:rsidR="002D3DB3" w:rsidRDefault="002D3DB3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923FDD" w:rsidRDefault="00923FDD"/>
    <w:p w:rsidR="00923FDD" w:rsidRDefault="00923FDD"/>
    <w:p w:rsidR="00923FDD" w:rsidRDefault="00923FDD"/>
    <w:p w:rsidR="00923FDD" w:rsidRDefault="00923FDD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1377" w:type="dxa"/>
        <w:jc w:val="center"/>
        <w:tblInd w:w="-217" w:type="dxa"/>
        <w:tblLayout w:type="fixed"/>
        <w:tblLook w:val="04A0"/>
      </w:tblPr>
      <w:tblGrid>
        <w:gridCol w:w="733"/>
        <w:gridCol w:w="1595"/>
        <w:gridCol w:w="3093"/>
        <w:gridCol w:w="270"/>
        <w:gridCol w:w="1980"/>
        <w:gridCol w:w="360"/>
        <w:gridCol w:w="2393"/>
        <w:gridCol w:w="953"/>
      </w:tblGrid>
      <w:tr w:rsidR="003D0BCD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3D0BCD" w:rsidRDefault="003D0BCD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D0BCD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Default="003D0BCD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  <w:gridSpan w:val="2"/>
          </w:tcPr>
          <w:p w:rsidR="003D0BCD" w:rsidRPr="00AD707C" w:rsidRDefault="003D0BCD" w:rsidP="00AA733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03/07/2019</w:t>
            </w:r>
          </w:p>
        </w:tc>
      </w:tr>
      <w:tr w:rsidR="003D0BCD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3D0BCD" w:rsidRDefault="003D0BCD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3D0BCD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Default="003D0BCD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  <w:gridSpan w:val="2"/>
          </w:tcPr>
          <w:p w:rsidR="003D0BCD" w:rsidRPr="00AD707C" w:rsidRDefault="003D0BCD" w:rsidP="00AA733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03/08/2019</w:t>
            </w:r>
          </w:p>
        </w:tc>
      </w:tr>
      <w:tr w:rsidR="003D0BCD" w:rsidTr="000D24FB">
        <w:trPr>
          <w:gridBefore w:val="1"/>
          <w:wBefore w:w="733" w:type="dxa"/>
          <w:cantSplit/>
          <w:trHeight w:val="209"/>
          <w:jc w:val="center"/>
        </w:trPr>
        <w:tc>
          <w:tcPr>
            <w:tcW w:w="4688" w:type="dxa"/>
            <w:gridSpan w:val="2"/>
          </w:tcPr>
          <w:p w:rsidR="003D0BCD" w:rsidRDefault="003D0BCD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3D0BCD" w:rsidRDefault="003D0BCD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06516</w:t>
            </w:r>
          </w:p>
          <w:p w:rsidR="003D0BCD" w:rsidRDefault="003D0BCD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D0BCD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Default="003D0BCD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  <w:gridSpan w:val="2"/>
          </w:tcPr>
          <w:p w:rsidR="003D0BCD" w:rsidRPr="00956BD3" w:rsidRDefault="003D0BCD" w:rsidP="00AA7330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N1976793-01</w:t>
            </w:r>
          </w:p>
        </w:tc>
      </w:tr>
      <w:tr w:rsidR="003D0BCD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3D0BCD" w:rsidRDefault="003D0BCD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4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D0BCD" w:rsidRDefault="003D0BCD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D0BCD" w:rsidRDefault="003D0BCD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  <w:gridSpan w:val="2"/>
          </w:tcPr>
          <w:p w:rsidR="003D0BCD" w:rsidRPr="00AD707C" w:rsidRDefault="003D0BCD" w:rsidP="00AA733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03/22/2019</w:t>
            </w:r>
          </w:p>
        </w:tc>
      </w:tr>
      <w:tr w:rsidR="00117574" w:rsidTr="000D24FB">
        <w:trPr>
          <w:gridBefore w:val="1"/>
          <w:wBefore w:w="733" w:type="dxa"/>
          <w:cantSplit/>
          <w:trHeight w:val="68"/>
          <w:jc w:val="center"/>
        </w:trPr>
        <w:tc>
          <w:tcPr>
            <w:tcW w:w="4688" w:type="dxa"/>
            <w:gridSpan w:val="2"/>
          </w:tcPr>
          <w:p w:rsidR="00117574" w:rsidRDefault="00117574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117574" w:rsidRDefault="00117574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17574" w:rsidRDefault="00117574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6" w:type="dxa"/>
            <w:gridSpan w:val="3"/>
          </w:tcPr>
          <w:p w:rsidR="00117574" w:rsidRDefault="0011757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D24FB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F607BA" w:rsidRPr="004661AF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F607BA" w:rsidRPr="004661AF" w:rsidRDefault="00F607BA" w:rsidP="003D0BC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</w:t>
            </w:r>
            <w:r w:rsidR="003D0BCD">
              <w:rPr>
                <w:rFonts w:ascii="Arial" w:hAnsi="Arial" w:cs="Arial"/>
                <w:b/>
              </w:rPr>
              <w:t>7</w:t>
            </w:r>
            <w:r>
              <w:rPr>
                <w:rFonts w:ascii="Arial" w:hAnsi="Arial" w:cs="Arial"/>
                <w:b/>
              </w:rPr>
              <w:t>/2019   11:0</w:t>
            </w:r>
            <w:r w:rsidR="003D0BCD">
              <w:rPr>
                <w:rFonts w:ascii="Arial" w:hAnsi="Arial" w:cs="Arial"/>
                <w:b/>
              </w:rPr>
              <w:t>7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9F7F57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9F7F57" w:rsidRPr="00AD707C" w:rsidRDefault="009F7F5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9F7F57" w:rsidRPr="00AD707C" w:rsidRDefault="009F7F57" w:rsidP="003D0BCD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</w:t>
            </w:r>
            <w:r w:rsidR="003D0BCD">
              <w:rPr>
                <w:rFonts w:ascii="Arial" w:hAnsi="Arial" w:cs="Arial"/>
                <w:b/>
                <w:u w:val="single"/>
              </w:rPr>
              <w:t>93</w:t>
            </w:r>
            <w:r>
              <w:rPr>
                <w:rFonts w:ascii="Arial" w:hAnsi="Arial" w:cs="Arial"/>
                <w:b/>
                <w:u w:val="single"/>
              </w:rPr>
              <w:t>-0</w:t>
            </w:r>
            <w:r w:rsidR="003D0BCD">
              <w:rPr>
                <w:rFonts w:ascii="Arial" w:hAnsi="Arial" w:cs="Arial"/>
                <w:b/>
                <w:u w:val="single"/>
              </w:rPr>
              <w:t>2</w:t>
            </w:r>
          </w:p>
        </w:tc>
      </w:tr>
      <w:tr w:rsidR="009F7F57" w:rsidRPr="002151E1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9F7F57" w:rsidRPr="00AD707C" w:rsidRDefault="009F7F5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9F7F57" w:rsidRPr="002151E1" w:rsidRDefault="003D0BCD" w:rsidP="003D0BCD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PC</w:t>
            </w:r>
            <w:r w:rsidR="009F7F57">
              <w:rPr>
                <w:rFonts w:ascii="Arial" w:hAnsi="Arial" w:cs="Arial"/>
                <w:b/>
                <w:sz w:val="24"/>
                <w:szCs w:val="24"/>
                <w:u w:val="single"/>
              </w:rPr>
              <w:t>-F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9</w:t>
            </w:r>
            <w:r w:rsidR="009F7F57">
              <w:rPr>
                <w:rFonts w:ascii="Arial" w:hAnsi="Arial" w:cs="Arial"/>
                <w:b/>
                <w:sz w:val="24"/>
                <w:szCs w:val="24"/>
                <w:u w:val="single"/>
              </w:rPr>
              <w:t>H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3</w:t>
            </w:r>
            <w:r w:rsidR="009F7F57">
              <w:rPr>
                <w:rFonts w:ascii="Arial" w:hAnsi="Arial" w:cs="Arial"/>
                <w:b/>
                <w:sz w:val="24"/>
                <w:szCs w:val="24"/>
                <w:u w:val="single"/>
              </w:rPr>
              <w:t>-19030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7</w:t>
            </w:r>
            <w:r w:rsidR="009F7F57">
              <w:rPr>
                <w:rFonts w:ascii="Arial" w:hAnsi="Arial" w:cs="Arial"/>
                <w:b/>
                <w:sz w:val="24"/>
                <w:szCs w:val="24"/>
                <w:u w:val="single"/>
              </w:rPr>
              <w:t>-SH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500mg)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3D0BCD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417.40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3D0BCD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42.75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E00B3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3D0BCD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5.25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607BA" w:rsidRDefault="003D0BCD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1.30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</w:t>
      </w:r>
      <w:r w:rsidR="003D0BCD">
        <w:rPr>
          <w:rFonts w:ascii="Arial" w:hAnsi="Arial" w:cs="Arial"/>
          <w:sz w:val="21"/>
          <w:szCs w:val="21"/>
        </w:rPr>
        <w:t>7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C34F69" w:rsidRPr="00C34F69">
        <w:rPr>
          <w:rFonts w:ascii="Arial" w:hAnsi="Arial" w:cs="Arial"/>
        </w:rPr>
        <w:pict>
          <v:shape id="_x0000_i1031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923FDD" w:rsidRDefault="00923FDD" w:rsidP="00117574"/>
    <w:p w:rsidR="00923FDD" w:rsidRDefault="00923FDD" w:rsidP="00117574"/>
    <w:p w:rsidR="00923FDD" w:rsidRDefault="00923FDD" w:rsidP="00117574"/>
    <w:p w:rsidR="00923FDD" w:rsidRDefault="00923FDD" w:rsidP="00117574"/>
    <w:p w:rsidR="00117574" w:rsidRDefault="00117574" w:rsidP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0644" w:type="dxa"/>
        <w:jc w:val="center"/>
        <w:tblInd w:w="516" w:type="dxa"/>
        <w:tblLayout w:type="fixed"/>
        <w:tblLook w:val="04A0"/>
      </w:tblPr>
      <w:tblGrid>
        <w:gridCol w:w="4688"/>
        <w:gridCol w:w="270"/>
        <w:gridCol w:w="2340"/>
        <w:gridCol w:w="3346"/>
      </w:tblGrid>
      <w:tr w:rsidR="00F607BA" w:rsidTr="000D24FB">
        <w:trPr>
          <w:cantSplit/>
          <w:jc w:val="center"/>
        </w:trPr>
        <w:tc>
          <w:tcPr>
            <w:tcW w:w="4688" w:type="dxa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607BA" w:rsidRDefault="00F607BA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</w:tcPr>
          <w:p w:rsidR="00F607BA" w:rsidRPr="00AD707C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03/01/2019</w:t>
            </w:r>
          </w:p>
        </w:tc>
      </w:tr>
      <w:tr w:rsidR="00F607BA" w:rsidTr="000D24FB">
        <w:trPr>
          <w:cantSplit/>
          <w:jc w:val="center"/>
        </w:trPr>
        <w:tc>
          <w:tcPr>
            <w:tcW w:w="4688" w:type="dxa"/>
          </w:tcPr>
          <w:p w:rsidR="00F607BA" w:rsidRDefault="00F607BA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607BA" w:rsidRDefault="00F607BA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03/02/2019</w:t>
            </w:r>
          </w:p>
        </w:tc>
      </w:tr>
      <w:tr w:rsidR="00F607BA" w:rsidTr="000D24FB">
        <w:trPr>
          <w:cantSplit/>
          <w:trHeight w:val="209"/>
          <w:jc w:val="center"/>
        </w:trPr>
        <w:tc>
          <w:tcPr>
            <w:tcW w:w="4688" w:type="dxa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</w:t>
            </w:r>
            <w:smartTag w:uri="urn:schemas-microsoft-com:office:smarttags" w:element="PostalCode">
              <w:r>
                <w:rPr>
                  <w:rFonts w:ascii="Arial" w:hAnsi="Arial" w:cs="Arial"/>
                  <w:b/>
                </w:rPr>
                <w:t>06516</w:t>
              </w:r>
            </w:smartTag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607BA" w:rsidRDefault="00F607BA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</w:tcPr>
          <w:p w:rsidR="00F607BA" w:rsidRPr="00956BD3" w:rsidRDefault="00F607BA" w:rsidP="009F7F5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N1976745-0</w:t>
            </w:r>
            <w:r w:rsidR="009F7F57">
              <w:rPr>
                <w:rFonts w:ascii="Arial" w:hAnsi="Arial" w:cs="Arial"/>
                <w:b/>
                <w:bCs/>
                <w:u w:val="single"/>
              </w:rPr>
              <w:t>4</w:t>
            </w:r>
          </w:p>
        </w:tc>
      </w:tr>
      <w:tr w:rsidR="00F607BA" w:rsidTr="000D24FB">
        <w:trPr>
          <w:cantSplit/>
          <w:jc w:val="center"/>
        </w:trPr>
        <w:tc>
          <w:tcPr>
            <w:tcW w:w="4688" w:type="dxa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5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607BA" w:rsidRDefault="00F607BA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03/14/2019</w:t>
            </w:r>
          </w:p>
        </w:tc>
      </w:tr>
    </w:tbl>
    <w:p w:rsidR="00117574" w:rsidRDefault="00117574" w:rsidP="00117574">
      <w:pPr>
        <w:rPr>
          <w:rFonts w:ascii="Arial" w:hAnsi="Arial" w:cs="Arial"/>
          <w:b/>
        </w:rPr>
      </w:pPr>
    </w:p>
    <w:tbl>
      <w:tblPr>
        <w:tblW w:w="10945" w:type="dxa"/>
        <w:jc w:val="center"/>
        <w:tblInd w:w="-2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444"/>
        <w:gridCol w:w="8501"/>
      </w:tblGrid>
      <w:tr w:rsidR="000D24FB" w:rsidRPr="00AD707C" w:rsidTr="00304575">
        <w:trPr>
          <w:cantSplit/>
          <w:trHeight w:val="594"/>
          <w:jc w:val="center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5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F607BA" w:rsidRPr="004661AF" w:rsidTr="00304575">
        <w:trPr>
          <w:cantSplit/>
          <w:trHeight w:val="306"/>
          <w:jc w:val="center"/>
        </w:trPr>
        <w:tc>
          <w:tcPr>
            <w:tcW w:w="2444" w:type="dxa"/>
            <w:tcBorders>
              <w:top w:val="single" w:sz="8" w:space="0" w:color="auto"/>
              <w:bottom w:val="nil"/>
            </w:tcBorders>
            <w:vAlign w:val="center"/>
          </w:tcPr>
          <w:p w:rsidR="00F607BA" w:rsidRPr="00AD707C" w:rsidRDefault="00F607BA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501" w:type="dxa"/>
            <w:tcBorders>
              <w:top w:val="single" w:sz="8" w:space="0" w:color="auto"/>
              <w:bottom w:val="nil"/>
            </w:tcBorders>
            <w:vAlign w:val="center"/>
          </w:tcPr>
          <w:p w:rsidR="00F607BA" w:rsidRPr="004661AF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03/01/2019   11:00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9F7F57" w:rsidRPr="00AD707C" w:rsidTr="00304575">
        <w:trPr>
          <w:cantSplit/>
          <w:trHeight w:val="461"/>
          <w:jc w:val="center"/>
        </w:trPr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:rsidR="009F7F57" w:rsidRPr="00AD707C" w:rsidRDefault="009F7F57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501" w:type="dxa"/>
            <w:tcBorders>
              <w:top w:val="nil"/>
              <w:bottom w:val="nil"/>
            </w:tcBorders>
            <w:vAlign w:val="center"/>
          </w:tcPr>
          <w:p w:rsidR="009F7F57" w:rsidRPr="00AD707C" w:rsidRDefault="009F7F57" w:rsidP="00E6153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1976745-04</w:t>
            </w:r>
          </w:p>
        </w:tc>
      </w:tr>
      <w:tr w:rsidR="009F7F57" w:rsidRPr="002151E1" w:rsidTr="00304575">
        <w:trPr>
          <w:cantSplit/>
          <w:trHeight w:val="299"/>
          <w:jc w:val="center"/>
        </w:trPr>
        <w:tc>
          <w:tcPr>
            <w:tcW w:w="2444" w:type="dxa"/>
            <w:tcBorders>
              <w:top w:val="nil"/>
              <w:bottom w:val="single" w:sz="8" w:space="0" w:color="auto"/>
            </w:tcBorders>
            <w:vAlign w:val="center"/>
          </w:tcPr>
          <w:p w:rsidR="009F7F57" w:rsidRPr="00AD707C" w:rsidRDefault="009F7F57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501" w:type="dxa"/>
            <w:tcBorders>
              <w:top w:val="nil"/>
              <w:bottom w:val="single" w:sz="8" w:space="0" w:color="auto"/>
            </w:tcBorders>
            <w:vAlign w:val="center"/>
          </w:tcPr>
          <w:p w:rsidR="009F7F57" w:rsidRPr="002151E1" w:rsidRDefault="009F7F57" w:rsidP="00E6153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AM-F10H3-190301-SH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1,000mg)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3D0BCD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834.8</w:t>
            </w:r>
            <w:r w:rsidR="009F7F57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3D0BCD" w:rsidP="00C6373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85</w:t>
            </w:r>
            <w:r w:rsidR="009F7F57">
              <w:rPr>
                <w:rFonts w:ascii="Arial" w:hAnsi="Arial" w:cs="Arial"/>
                <w:bCs/>
              </w:rPr>
              <w:t>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3D0BCD" w:rsidP="008D3F2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607BA" w:rsidRDefault="003D0BCD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2.60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01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C34F69" w:rsidRPr="00C34F69">
        <w:rPr>
          <w:rFonts w:ascii="Arial" w:hAnsi="Arial" w:cs="Arial"/>
        </w:rPr>
        <w:pict>
          <v:shape id="_x0000_i1032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A64BA2" w:rsidRDefault="00A64BA2" w:rsidP="00937D0B">
      <w:pPr>
        <w:outlineLvl w:val="0"/>
        <w:rPr>
          <w:rFonts w:ascii="Arial" w:hAnsi="Arial" w:cs="Arial"/>
        </w:rPr>
      </w:pPr>
    </w:p>
    <w:sectPr w:rsidR="00A64BA2" w:rsidSect="009E0B49">
      <w:headerReference w:type="default" r:id="rId16"/>
      <w:footerReference w:type="default" r:id="rId17"/>
      <w:pgSz w:w="12240" w:h="15840" w:code="1"/>
      <w:pgMar w:top="475" w:right="446" w:bottom="432" w:left="446" w:header="576" w:footer="432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7BA" w:rsidRDefault="00F607BA" w:rsidP="005B5F2E">
      <w:r>
        <w:separator/>
      </w:r>
    </w:p>
  </w:endnote>
  <w:endnote w:type="continuationSeparator" w:id="0">
    <w:p w:rsidR="00F607BA" w:rsidRDefault="00F607BA" w:rsidP="005B5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7BA" w:rsidRPr="00E86DE1" w:rsidRDefault="00F607BA">
    <w:pPr>
      <w:pStyle w:val="Footer"/>
      <w:jc w:val="center"/>
      <w:rPr>
        <w:b/>
        <w:sz w:val="22"/>
        <w:szCs w:val="22"/>
      </w:rPr>
    </w:pPr>
    <w:r w:rsidRPr="00E86DE1">
      <w:rPr>
        <w:b/>
        <w:sz w:val="22"/>
        <w:szCs w:val="22"/>
      </w:rPr>
      <w:t xml:space="preserve">Northeast Laboratories, Inc.  </w:t>
    </w:r>
    <w:smartTag w:uri="urn:schemas-microsoft-com:office:smarttags" w:element="address">
      <w:smartTag w:uri="urn:schemas-microsoft-com:office:smarttags" w:element="Street">
        <w:r w:rsidRPr="00E86DE1">
          <w:rPr>
            <w:b/>
            <w:sz w:val="22"/>
            <w:szCs w:val="22"/>
          </w:rPr>
          <w:t>129 Mill Street</w:t>
        </w:r>
      </w:smartTag>
      <w:r w:rsidRPr="00E86DE1">
        <w:rPr>
          <w:b/>
          <w:sz w:val="22"/>
          <w:szCs w:val="22"/>
        </w:rPr>
        <w:t xml:space="preserve"> </w:t>
      </w:r>
      <w:smartTag w:uri="urn:schemas-microsoft-com:office:smarttags" w:element="City">
        <w:r w:rsidRPr="00E86DE1">
          <w:rPr>
            <w:b/>
            <w:sz w:val="22"/>
            <w:szCs w:val="22"/>
          </w:rPr>
          <w:t>Berlin</w:t>
        </w:r>
      </w:smartTag>
      <w:r w:rsidRPr="00E86DE1">
        <w:rPr>
          <w:b/>
          <w:sz w:val="22"/>
          <w:szCs w:val="22"/>
        </w:rPr>
        <w:t xml:space="preserve">, </w:t>
      </w:r>
      <w:smartTag w:uri="urn:schemas-microsoft-com:office:smarttags" w:element="State">
        <w:r w:rsidRPr="00E86DE1">
          <w:rPr>
            <w:b/>
            <w:sz w:val="22"/>
            <w:szCs w:val="22"/>
          </w:rPr>
          <w:t>CT</w:t>
        </w:r>
      </w:smartTag>
      <w:r w:rsidRPr="00E86DE1">
        <w:rPr>
          <w:b/>
          <w:sz w:val="22"/>
          <w:szCs w:val="22"/>
        </w:rPr>
        <w:t xml:space="preserve">  </w:t>
      </w:r>
      <w:smartTag w:uri="urn:schemas-microsoft-com:office:smarttags" w:element="PostalCode">
        <w:r w:rsidRPr="00E86DE1">
          <w:rPr>
            <w:b/>
            <w:sz w:val="22"/>
            <w:szCs w:val="22"/>
          </w:rPr>
          <w:t>06037</w:t>
        </w:r>
      </w:smartTag>
    </w:smartTag>
    <w:r w:rsidRPr="00E86DE1">
      <w:rPr>
        <w:b/>
        <w:sz w:val="22"/>
        <w:szCs w:val="22"/>
      </w:rPr>
      <w:t xml:space="preserve">   </w:t>
    </w:r>
    <w:hyperlink r:id="rId1" w:history="1">
      <w:r w:rsidRPr="00E86DE1">
        <w:rPr>
          <w:rStyle w:val="Hyperlink"/>
          <w:b/>
          <w:sz w:val="22"/>
          <w:szCs w:val="22"/>
        </w:rPr>
        <w:t>www.nelabsct.com</w:t>
      </w:r>
    </w:hyperlink>
  </w:p>
  <w:p w:rsidR="00F607BA" w:rsidRDefault="00F607BA" w:rsidP="00E86DE1">
    <w:pPr>
      <w:pStyle w:val="Footer"/>
      <w:jc w:val="center"/>
    </w:pPr>
    <w:r>
      <w:t>Telephone:    860-828-9787      Toll Free (In State) 800-826-0105      (Out of State) 800-654-1230      Fax: 860-829-1050</w:t>
    </w:r>
  </w:p>
  <w:p w:rsidR="00F607BA" w:rsidRPr="00E86DE1" w:rsidRDefault="00F607BA" w:rsidP="00E86DE1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CT Cert. #PH-0404     EPA Cert. #CT-024     USDA Cert. #0976     FDA Reg. #086650488     CT CSL #0000624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7BA" w:rsidRDefault="00F607BA" w:rsidP="005B5F2E">
      <w:r>
        <w:separator/>
      </w:r>
    </w:p>
  </w:footnote>
  <w:footnote w:type="continuationSeparator" w:id="0">
    <w:p w:rsidR="00F607BA" w:rsidRDefault="00F607BA" w:rsidP="005B5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7BA" w:rsidRDefault="00C34F69">
    <w:pPr>
      <w:pStyle w:val="Header"/>
    </w:pPr>
    <w:r w:rsidRPr="00C34F69">
      <w:rPr>
        <w:rFonts w:ascii="Bookman Old Style" w:hAnsi="Bookman Old Style"/>
        <w:sz w:val="21"/>
        <w:szCs w:val="21"/>
        <w:u w:val="singl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36pt;height:42.75pt" o:borderrightcolor="this">
          <v:imagedata r:id="rId1" o:title="MCj03074600000[1]"/>
          <w10:borderright type="single" width="4"/>
        </v:shape>
      </w:pict>
    </w:r>
    <w:r w:rsidR="00F607BA">
      <w:rPr>
        <w:rFonts w:ascii="Bookman Old Style" w:hAnsi="Bookman Old Style"/>
        <w:sz w:val="21"/>
        <w:szCs w:val="21"/>
        <w:u w:val="single"/>
      </w:rPr>
      <w:t xml:space="preserve"> </w:t>
    </w:r>
    <w:r w:rsidR="00F607BA" w:rsidRPr="00E86DE1">
      <w:rPr>
        <w:rFonts w:ascii="Bookman Old Style" w:hAnsi="Bookman Old Style"/>
        <w:b/>
        <w:sz w:val="22"/>
        <w:szCs w:val="15"/>
        <w:u w:val="single"/>
      </w:rPr>
      <w:t>Northeast Laboratories, Inc</w:t>
    </w:r>
    <w:r w:rsidR="00F607BA" w:rsidRPr="00E86DE1">
      <w:rPr>
        <w:rFonts w:ascii="Bookman Old Style" w:hAnsi="Bookman Old Style"/>
        <w:b/>
        <w:szCs w:val="15"/>
        <w:u w:val="single"/>
      </w:rPr>
      <w:t>.</w:t>
    </w:r>
    <w:r w:rsidR="00F607BA">
      <w:rPr>
        <w:b/>
        <w:sz w:val="24"/>
        <w:szCs w:val="38"/>
        <w:u w:val="single"/>
      </w:rPr>
      <w:t xml:space="preserve">                        </w:t>
    </w:r>
    <w:r w:rsidR="00F607BA" w:rsidRPr="00024B14">
      <w:rPr>
        <w:b/>
        <w:sz w:val="52"/>
        <w:szCs w:val="52"/>
        <w:u w:val="single"/>
      </w:rPr>
      <w:t>Analytical Report</w:t>
    </w:r>
    <w:r w:rsidR="00F607BA">
      <w:rPr>
        <w:b/>
        <w:sz w:val="38"/>
        <w:szCs w:val="38"/>
        <w:u w:val="single"/>
      </w:rPr>
      <w:t xml:space="preserve">       </w:t>
    </w:r>
    <w:r w:rsidR="00F607BA">
      <w:rPr>
        <w:rStyle w:val="PageNumber"/>
        <w:b/>
        <w:sz w:val="19"/>
        <w:szCs w:val="19"/>
        <w:u w:val="single"/>
      </w:rPr>
      <w:t xml:space="preserve">Page </w:t>
    </w:r>
    <w:r>
      <w:rPr>
        <w:rStyle w:val="PageNumber"/>
        <w:b/>
        <w:sz w:val="19"/>
        <w:szCs w:val="19"/>
        <w:u w:val="single"/>
      </w:rPr>
      <w:fldChar w:fldCharType="begin"/>
    </w:r>
    <w:r w:rsidR="00F607BA">
      <w:rPr>
        <w:rStyle w:val="PageNumber"/>
        <w:b/>
        <w:sz w:val="19"/>
        <w:szCs w:val="19"/>
        <w:u w:val="single"/>
      </w:rPr>
      <w:instrText xml:space="preserve"> PAGE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3D0BCD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 w:rsidR="00F607BA">
      <w:rPr>
        <w:rStyle w:val="PageNumber"/>
        <w:b/>
        <w:sz w:val="19"/>
        <w:szCs w:val="19"/>
        <w:u w:val="single"/>
      </w:rPr>
      <w:t xml:space="preserve"> </w:t>
    </w:r>
    <w:proofErr w:type="gramStart"/>
    <w:r w:rsidR="00F607BA">
      <w:rPr>
        <w:rStyle w:val="PageNumber"/>
        <w:b/>
        <w:sz w:val="19"/>
        <w:szCs w:val="19"/>
        <w:u w:val="single"/>
      </w:rPr>
      <w:t xml:space="preserve">of  </w:t>
    </w:r>
    <w:proofErr w:type="gramEnd"/>
    <w:r>
      <w:rPr>
        <w:rStyle w:val="PageNumber"/>
        <w:b/>
        <w:sz w:val="19"/>
        <w:szCs w:val="19"/>
        <w:u w:val="single"/>
      </w:rPr>
      <w:fldChar w:fldCharType="begin"/>
    </w:r>
    <w:r w:rsidR="00F607BA">
      <w:rPr>
        <w:rStyle w:val="PageNumber"/>
        <w:b/>
        <w:sz w:val="19"/>
        <w:szCs w:val="19"/>
        <w:u w:val="single"/>
      </w:rPr>
      <w:instrText xml:space="preserve"> NUMPAGES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3D0BCD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 w:rsidR="00F607BA">
      <w:rPr>
        <w:rStyle w:val="PageNumber"/>
        <w:b/>
        <w:sz w:val="19"/>
        <w:szCs w:val="19"/>
        <w:u w:val="single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258CA"/>
    <w:multiLevelType w:val="hybridMultilevel"/>
    <w:tmpl w:val="E3EEE3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D620E7"/>
    <w:multiLevelType w:val="hybridMultilevel"/>
    <w:tmpl w:val="FCD8B07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207345"/>
    <w:multiLevelType w:val="hybridMultilevel"/>
    <w:tmpl w:val="93A6ECD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printFractionalCharacterWidth/>
  <w:hideSpellingErrors/>
  <w:hideGrammaticalErrors/>
  <w:activeWritingStyle w:appName="MSWord" w:lang="en-US" w:vendorID="64" w:dllVersion="131078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B6A"/>
    <w:rsid w:val="00002DD5"/>
    <w:rsid w:val="00007BEA"/>
    <w:rsid w:val="00010065"/>
    <w:rsid w:val="000108D2"/>
    <w:rsid w:val="00010F2C"/>
    <w:rsid w:val="00015BAC"/>
    <w:rsid w:val="00015C0F"/>
    <w:rsid w:val="00023517"/>
    <w:rsid w:val="0002442E"/>
    <w:rsid w:val="00024B14"/>
    <w:rsid w:val="00026E0F"/>
    <w:rsid w:val="00030820"/>
    <w:rsid w:val="00033A1B"/>
    <w:rsid w:val="000352ED"/>
    <w:rsid w:val="0004213C"/>
    <w:rsid w:val="000425E1"/>
    <w:rsid w:val="00043586"/>
    <w:rsid w:val="00044E3D"/>
    <w:rsid w:val="0004638C"/>
    <w:rsid w:val="000465FF"/>
    <w:rsid w:val="00050D5A"/>
    <w:rsid w:val="000644E5"/>
    <w:rsid w:val="000656E6"/>
    <w:rsid w:val="00065809"/>
    <w:rsid w:val="0007128A"/>
    <w:rsid w:val="00076A05"/>
    <w:rsid w:val="00081185"/>
    <w:rsid w:val="00083E81"/>
    <w:rsid w:val="0009025B"/>
    <w:rsid w:val="000906B3"/>
    <w:rsid w:val="000A5C30"/>
    <w:rsid w:val="000B105E"/>
    <w:rsid w:val="000B47EB"/>
    <w:rsid w:val="000B76E4"/>
    <w:rsid w:val="000B794A"/>
    <w:rsid w:val="000C1C59"/>
    <w:rsid w:val="000D24FB"/>
    <w:rsid w:val="000E257D"/>
    <w:rsid w:val="000E5117"/>
    <w:rsid w:val="000E7A99"/>
    <w:rsid w:val="000F57BD"/>
    <w:rsid w:val="0010424F"/>
    <w:rsid w:val="0011353F"/>
    <w:rsid w:val="001143F8"/>
    <w:rsid w:val="00115D8C"/>
    <w:rsid w:val="00115E61"/>
    <w:rsid w:val="00117574"/>
    <w:rsid w:val="00117E9B"/>
    <w:rsid w:val="001237E8"/>
    <w:rsid w:val="00124BE5"/>
    <w:rsid w:val="00126973"/>
    <w:rsid w:val="00126B61"/>
    <w:rsid w:val="00131AB2"/>
    <w:rsid w:val="00143639"/>
    <w:rsid w:val="00145C33"/>
    <w:rsid w:val="00151DCF"/>
    <w:rsid w:val="001540C8"/>
    <w:rsid w:val="00157C06"/>
    <w:rsid w:val="0016092D"/>
    <w:rsid w:val="00164482"/>
    <w:rsid w:val="00166BEB"/>
    <w:rsid w:val="00166F51"/>
    <w:rsid w:val="001817F9"/>
    <w:rsid w:val="00182449"/>
    <w:rsid w:val="00184D79"/>
    <w:rsid w:val="0018526C"/>
    <w:rsid w:val="001C3B4E"/>
    <w:rsid w:val="001D4E1A"/>
    <w:rsid w:val="001D6C38"/>
    <w:rsid w:val="001F0DA6"/>
    <w:rsid w:val="001F4E54"/>
    <w:rsid w:val="001F64BC"/>
    <w:rsid w:val="001F698A"/>
    <w:rsid w:val="0020163D"/>
    <w:rsid w:val="0020203D"/>
    <w:rsid w:val="0020257F"/>
    <w:rsid w:val="002030CE"/>
    <w:rsid w:val="00203BCC"/>
    <w:rsid w:val="002151E1"/>
    <w:rsid w:val="00221DF9"/>
    <w:rsid w:val="00224D58"/>
    <w:rsid w:val="002310D0"/>
    <w:rsid w:val="00237396"/>
    <w:rsid w:val="00240D6E"/>
    <w:rsid w:val="00250AAA"/>
    <w:rsid w:val="00250B73"/>
    <w:rsid w:val="00254FAE"/>
    <w:rsid w:val="002620DF"/>
    <w:rsid w:val="002812E2"/>
    <w:rsid w:val="002832D8"/>
    <w:rsid w:val="00284F83"/>
    <w:rsid w:val="002858FA"/>
    <w:rsid w:val="002900A8"/>
    <w:rsid w:val="00297FB5"/>
    <w:rsid w:val="002A23BB"/>
    <w:rsid w:val="002A526C"/>
    <w:rsid w:val="002A56C0"/>
    <w:rsid w:val="002A6286"/>
    <w:rsid w:val="002B1F44"/>
    <w:rsid w:val="002B3255"/>
    <w:rsid w:val="002B5320"/>
    <w:rsid w:val="002C4045"/>
    <w:rsid w:val="002C566C"/>
    <w:rsid w:val="002D07A2"/>
    <w:rsid w:val="002D140D"/>
    <w:rsid w:val="002D1A12"/>
    <w:rsid w:val="002D3DB3"/>
    <w:rsid w:val="002D5318"/>
    <w:rsid w:val="002D6686"/>
    <w:rsid w:val="002E08AB"/>
    <w:rsid w:val="002E1053"/>
    <w:rsid w:val="002E422C"/>
    <w:rsid w:val="002E47FB"/>
    <w:rsid w:val="002E5923"/>
    <w:rsid w:val="002F4018"/>
    <w:rsid w:val="002F78BD"/>
    <w:rsid w:val="003013EA"/>
    <w:rsid w:val="00302885"/>
    <w:rsid w:val="00304575"/>
    <w:rsid w:val="00305F0A"/>
    <w:rsid w:val="00306BB7"/>
    <w:rsid w:val="00307494"/>
    <w:rsid w:val="003116E3"/>
    <w:rsid w:val="00315AA6"/>
    <w:rsid w:val="00315D52"/>
    <w:rsid w:val="00317537"/>
    <w:rsid w:val="003223E5"/>
    <w:rsid w:val="003232BA"/>
    <w:rsid w:val="00331273"/>
    <w:rsid w:val="00331F52"/>
    <w:rsid w:val="003360BC"/>
    <w:rsid w:val="003414AA"/>
    <w:rsid w:val="003435E3"/>
    <w:rsid w:val="00345684"/>
    <w:rsid w:val="003460DD"/>
    <w:rsid w:val="0034683C"/>
    <w:rsid w:val="003479EF"/>
    <w:rsid w:val="00350523"/>
    <w:rsid w:val="00357362"/>
    <w:rsid w:val="0036034A"/>
    <w:rsid w:val="0036475C"/>
    <w:rsid w:val="003671E2"/>
    <w:rsid w:val="00375930"/>
    <w:rsid w:val="00381EE8"/>
    <w:rsid w:val="00382ED8"/>
    <w:rsid w:val="00383BF5"/>
    <w:rsid w:val="00385AA4"/>
    <w:rsid w:val="00387F02"/>
    <w:rsid w:val="00390E6C"/>
    <w:rsid w:val="0039271C"/>
    <w:rsid w:val="00395D21"/>
    <w:rsid w:val="003976EB"/>
    <w:rsid w:val="003A158F"/>
    <w:rsid w:val="003A4B38"/>
    <w:rsid w:val="003A5233"/>
    <w:rsid w:val="003A5BBD"/>
    <w:rsid w:val="003B6559"/>
    <w:rsid w:val="003C6557"/>
    <w:rsid w:val="003C769F"/>
    <w:rsid w:val="003D0176"/>
    <w:rsid w:val="003D0BCD"/>
    <w:rsid w:val="003D5340"/>
    <w:rsid w:val="003D5703"/>
    <w:rsid w:val="003D65D3"/>
    <w:rsid w:val="003E1F79"/>
    <w:rsid w:val="003E2531"/>
    <w:rsid w:val="003F249D"/>
    <w:rsid w:val="003F4F5A"/>
    <w:rsid w:val="003F5B1C"/>
    <w:rsid w:val="004003A8"/>
    <w:rsid w:val="00405872"/>
    <w:rsid w:val="00407E2C"/>
    <w:rsid w:val="00412BF0"/>
    <w:rsid w:val="00414B2A"/>
    <w:rsid w:val="00414DDA"/>
    <w:rsid w:val="004235A2"/>
    <w:rsid w:val="00434E69"/>
    <w:rsid w:val="00436490"/>
    <w:rsid w:val="00446289"/>
    <w:rsid w:val="004472C0"/>
    <w:rsid w:val="00447906"/>
    <w:rsid w:val="004625B4"/>
    <w:rsid w:val="00463145"/>
    <w:rsid w:val="004661AF"/>
    <w:rsid w:val="00466983"/>
    <w:rsid w:val="004711AA"/>
    <w:rsid w:val="00473664"/>
    <w:rsid w:val="00476329"/>
    <w:rsid w:val="0047674F"/>
    <w:rsid w:val="00476BCF"/>
    <w:rsid w:val="004808A2"/>
    <w:rsid w:val="00484BD2"/>
    <w:rsid w:val="004852F7"/>
    <w:rsid w:val="00485CFF"/>
    <w:rsid w:val="00490280"/>
    <w:rsid w:val="00497A8C"/>
    <w:rsid w:val="004A2051"/>
    <w:rsid w:val="004B353B"/>
    <w:rsid w:val="004B3C5A"/>
    <w:rsid w:val="004B6D1A"/>
    <w:rsid w:val="004C5A4A"/>
    <w:rsid w:val="004C6DC2"/>
    <w:rsid w:val="004D09CA"/>
    <w:rsid w:val="004D3CD8"/>
    <w:rsid w:val="004D4072"/>
    <w:rsid w:val="004D4101"/>
    <w:rsid w:val="004D6355"/>
    <w:rsid w:val="004D78AF"/>
    <w:rsid w:val="004D7C75"/>
    <w:rsid w:val="004E015A"/>
    <w:rsid w:val="004E23EC"/>
    <w:rsid w:val="004E6DC9"/>
    <w:rsid w:val="004F0BDD"/>
    <w:rsid w:val="004F0FE1"/>
    <w:rsid w:val="004F41C7"/>
    <w:rsid w:val="004F5416"/>
    <w:rsid w:val="004F7C2C"/>
    <w:rsid w:val="005022FE"/>
    <w:rsid w:val="00514100"/>
    <w:rsid w:val="00520252"/>
    <w:rsid w:val="005205BC"/>
    <w:rsid w:val="0052450F"/>
    <w:rsid w:val="0053240A"/>
    <w:rsid w:val="0054084D"/>
    <w:rsid w:val="0055075A"/>
    <w:rsid w:val="00557640"/>
    <w:rsid w:val="00560A37"/>
    <w:rsid w:val="0056556D"/>
    <w:rsid w:val="005729BB"/>
    <w:rsid w:val="005748EF"/>
    <w:rsid w:val="00574B10"/>
    <w:rsid w:val="00574CCD"/>
    <w:rsid w:val="00575E2E"/>
    <w:rsid w:val="00577114"/>
    <w:rsid w:val="005774E0"/>
    <w:rsid w:val="00581F3B"/>
    <w:rsid w:val="00582883"/>
    <w:rsid w:val="00584C83"/>
    <w:rsid w:val="005856E5"/>
    <w:rsid w:val="005859F9"/>
    <w:rsid w:val="00587DE8"/>
    <w:rsid w:val="0059233C"/>
    <w:rsid w:val="0059569F"/>
    <w:rsid w:val="005A34EE"/>
    <w:rsid w:val="005A4AA4"/>
    <w:rsid w:val="005A7744"/>
    <w:rsid w:val="005B306E"/>
    <w:rsid w:val="005B32BF"/>
    <w:rsid w:val="005B5F2E"/>
    <w:rsid w:val="005C1470"/>
    <w:rsid w:val="005C1BA0"/>
    <w:rsid w:val="005C24E3"/>
    <w:rsid w:val="005D114A"/>
    <w:rsid w:val="005D30EC"/>
    <w:rsid w:val="005D7E42"/>
    <w:rsid w:val="005E002C"/>
    <w:rsid w:val="005E3057"/>
    <w:rsid w:val="006017B6"/>
    <w:rsid w:val="006125C9"/>
    <w:rsid w:val="006127B9"/>
    <w:rsid w:val="006258E5"/>
    <w:rsid w:val="00626711"/>
    <w:rsid w:val="006312EF"/>
    <w:rsid w:val="00633A3D"/>
    <w:rsid w:val="00633A87"/>
    <w:rsid w:val="006347ED"/>
    <w:rsid w:val="00636204"/>
    <w:rsid w:val="00637B11"/>
    <w:rsid w:val="0064573D"/>
    <w:rsid w:val="00647AC8"/>
    <w:rsid w:val="0065530A"/>
    <w:rsid w:val="00655CB6"/>
    <w:rsid w:val="00655F1A"/>
    <w:rsid w:val="0066155C"/>
    <w:rsid w:val="006642A8"/>
    <w:rsid w:val="00670B9E"/>
    <w:rsid w:val="00673A1F"/>
    <w:rsid w:val="006836D7"/>
    <w:rsid w:val="006845C4"/>
    <w:rsid w:val="00684D7B"/>
    <w:rsid w:val="00687352"/>
    <w:rsid w:val="00691789"/>
    <w:rsid w:val="006922BA"/>
    <w:rsid w:val="006958CC"/>
    <w:rsid w:val="006979AC"/>
    <w:rsid w:val="006B1902"/>
    <w:rsid w:val="006B74DD"/>
    <w:rsid w:val="006C0E40"/>
    <w:rsid w:val="006D00C9"/>
    <w:rsid w:val="006D5F25"/>
    <w:rsid w:val="006E2854"/>
    <w:rsid w:val="006E73F8"/>
    <w:rsid w:val="007005E4"/>
    <w:rsid w:val="0070304E"/>
    <w:rsid w:val="00705200"/>
    <w:rsid w:val="0071530C"/>
    <w:rsid w:val="00715511"/>
    <w:rsid w:val="00716AAB"/>
    <w:rsid w:val="00721953"/>
    <w:rsid w:val="00727FC1"/>
    <w:rsid w:val="00731288"/>
    <w:rsid w:val="00731B4A"/>
    <w:rsid w:val="007336E5"/>
    <w:rsid w:val="007379C1"/>
    <w:rsid w:val="00737A96"/>
    <w:rsid w:val="0074274F"/>
    <w:rsid w:val="007511CD"/>
    <w:rsid w:val="007528F2"/>
    <w:rsid w:val="00754CEC"/>
    <w:rsid w:val="00756736"/>
    <w:rsid w:val="0076005A"/>
    <w:rsid w:val="007610EC"/>
    <w:rsid w:val="00765CE3"/>
    <w:rsid w:val="0076606C"/>
    <w:rsid w:val="007722ED"/>
    <w:rsid w:val="00782EF0"/>
    <w:rsid w:val="00784F69"/>
    <w:rsid w:val="00786AA6"/>
    <w:rsid w:val="00786B5A"/>
    <w:rsid w:val="00790406"/>
    <w:rsid w:val="007A0E34"/>
    <w:rsid w:val="007A421E"/>
    <w:rsid w:val="007A76F7"/>
    <w:rsid w:val="007B06F5"/>
    <w:rsid w:val="007B32EC"/>
    <w:rsid w:val="007C200A"/>
    <w:rsid w:val="007C5223"/>
    <w:rsid w:val="007C6B17"/>
    <w:rsid w:val="007C7C7D"/>
    <w:rsid w:val="007D427E"/>
    <w:rsid w:val="007E1F0A"/>
    <w:rsid w:val="007E4681"/>
    <w:rsid w:val="007E483D"/>
    <w:rsid w:val="007E4BB4"/>
    <w:rsid w:val="007E7F44"/>
    <w:rsid w:val="007F1CAB"/>
    <w:rsid w:val="007F5250"/>
    <w:rsid w:val="007F5DA2"/>
    <w:rsid w:val="007F72F2"/>
    <w:rsid w:val="0080076C"/>
    <w:rsid w:val="0080464B"/>
    <w:rsid w:val="008109E1"/>
    <w:rsid w:val="00811A99"/>
    <w:rsid w:val="00812CCA"/>
    <w:rsid w:val="008155DB"/>
    <w:rsid w:val="008243D8"/>
    <w:rsid w:val="0082507E"/>
    <w:rsid w:val="00825D16"/>
    <w:rsid w:val="00826D8A"/>
    <w:rsid w:val="00827008"/>
    <w:rsid w:val="008329C1"/>
    <w:rsid w:val="008418E5"/>
    <w:rsid w:val="0084592F"/>
    <w:rsid w:val="0085261D"/>
    <w:rsid w:val="0086104D"/>
    <w:rsid w:val="008704FD"/>
    <w:rsid w:val="00873E33"/>
    <w:rsid w:val="0087705C"/>
    <w:rsid w:val="0088456B"/>
    <w:rsid w:val="00892235"/>
    <w:rsid w:val="008929FB"/>
    <w:rsid w:val="00895978"/>
    <w:rsid w:val="008964A7"/>
    <w:rsid w:val="008A1407"/>
    <w:rsid w:val="008A1902"/>
    <w:rsid w:val="008A2610"/>
    <w:rsid w:val="008A7712"/>
    <w:rsid w:val="008B71A2"/>
    <w:rsid w:val="008B77BE"/>
    <w:rsid w:val="008D1515"/>
    <w:rsid w:val="008D184F"/>
    <w:rsid w:val="008D3F28"/>
    <w:rsid w:val="008E2D00"/>
    <w:rsid w:val="008E3609"/>
    <w:rsid w:val="008E3EA8"/>
    <w:rsid w:val="008F1317"/>
    <w:rsid w:val="008F6FC3"/>
    <w:rsid w:val="00900919"/>
    <w:rsid w:val="00901534"/>
    <w:rsid w:val="009029BD"/>
    <w:rsid w:val="00902A1C"/>
    <w:rsid w:val="00913EA4"/>
    <w:rsid w:val="00920035"/>
    <w:rsid w:val="00923FDD"/>
    <w:rsid w:val="009255D6"/>
    <w:rsid w:val="00925CF1"/>
    <w:rsid w:val="00925D01"/>
    <w:rsid w:val="00926D32"/>
    <w:rsid w:val="009272C5"/>
    <w:rsid w:val="00927B95"/>
    <w:rsid w:val="00932FCF"/>
    <w:rsid w:val="00933F67"/>
    <w:rsid w:val="009347AE"/>
    <w:rsid w:val="009363F5"/>
    <w:rsid w:val="00937D0B"/>
    <w:rsid w:val="00941149"/>
    <w:rsid w:val="00944FC6"/>
    <w:rsid w:val="009554E6"/>
    <w:rsid w:val="00956BD3"/>
    <w:rsid w:val="00963621"/>
    <w:rsid w:val="009679D8"/>
    <w:rsid w:val="009705A8"/>
    <w:rsid w:val="00971D8B"/>
    <w:rsid w:val="009848FE"/>
    <w:rsid w:val="00985CAC"/>
    <w:rsid w:val="00991585"/>
    <w:rsid w:val="00991991"/>
    <w:rsid w:val="00991CA7"/>
    <w:rsid w:val="0099305D"/>
    <w:rsid w:val="00995145"/>
    <w:rsid w:val="009A368B"/>
    <w:rsid w:val="009A5E02"/>
    <w:rsid w:val="009A647C"/>
    <w:rsid w:val="009A6954"/>
    <w:rsid w:val="009B30A9"/>
    <w:rsid w:val="009B39EC"/>
    <w:rsid w:val="009B665A"/>
    <w:rsid w:val="009C05C2"/>
    <w:rsid w:val="009C213E"/>
    <w:rsid w:val="009C344A"/>
    <w:rsid w:val="009C581F"/>
    <w:rsid w:val="009C7DCB"/>
    <w:rsid w:val="009D0465"/>
    <w:rsid w:val="009D0DA7"/>
    <w:rsid w:val="009D7A23"/>
    <w:rsid w:val="009E0B49"/>
    <w:rsid w:val="009E150E"/>
    <w:rsid w:val="009E7876"/>
    <w:rsid w:val="009F1BC1"/>
    <w:rsid w:val="009F1E0E"/>
    <w:rsid w:val="009F4E1B"/>
    <w:rsid w:val="009F7F57"/>
    <w:rsid w:val="00A011BA"/>
    <w:rsid w:val="00A019A0"/>
    <w:rsid w:val="00A02663"/>
    <w:rsid w:val="00A061AA"/>
    <w:rsid w:val="00A06E90"/>
    <w:rsid w:val="00A10184"/>
    <w:rsid w:val="00A12283"/>
    <w:rsid w:val="00A13699"/>
    <w:rsid w:val="00A1629A"/>
    <w:rsid w:val="00A17B8A"/>
    <w:rsid w:val="00A23B2E"/>
    <w:rsid w:val="00A25881"/>
    <w:rsid w:val="00A27998"/>
    <w:rsid w:val="00A35D2C"/>
    <w:rsid w:val="00A40F2E"/>
    <w:rsid w:val="00A41B3C"/>
    <w:rsid w:val="00A41CAD"/>
    <w:rsid w:val="00A41E35"/>
    <w:rsid w:val="00A51C18"/>
    <w:rsid w:val="00A54CAC"/>
    <w:rsid w:val="00A56578"/>
    <w:rsid w:val="00A56FB3"/>
    <w:rsid w:val="00A61AAA"/>
    <w:rsid w:val="00A64BA2"/>
    <w:rsid w:val="00A73E5A"/>
    <w:rsid w:val="00A802CF"/>
    <w:rsid w:val="00A80D72"/>
    <w:rsid w:val="00A8194A"/>
    <w:rsid w:val="00A81AEF"/>
    <w:rsid w:val="00A83A1B"/>
    <w:rsid w:val="00A9040F"/>
    <w:rsid w:val="00A92F43"/>
    <w:rsid w:val="00A94232"/>
    <w:rsid w:val="00A94C33"/>
    <w:rsid w:val="00A97DBA"/>
    <w:rsid w:val="00AA0F45"/>
    <w:rsid w:val="00AA2A61"/>
    <w:rsid w:val="00AA30CB"/>
    <w:rsid w:val="00AB2164"/>
    <w:rsid w:val="00AB49C6"/>
    <w:rsid w:val="00AC1D9E"/>
    <w:rsid w:val="00AC2C98"/>
    <w:rsid w:val="00AD1E8A"/>
    <w:rsid w:val="00AD2A57"/>
    <w:rsid w:val="00AD707C"/>
    <w:rsid w:val="00AE2752"/>
    <w:rsid w:val="00AE5DD0"/>
    <w:rsid w:val="00AF17BE"/>
    <w:rsid w:val="00AF5991"/>
    <w:rsid w:val="00B020C6"/>
    <w:rsid w:val="00B0410B"/>
    <w:rsid w:val="00B06064"/>
    <w:rsid w:val="00B07C09"/>
    <w:rsid w:val="00B171E3"/>
    <w:rsid w:val="00B235F1"/>
    <w:rsid w:val="00B26429"/>
    <w:rsid w:val="00B30AB9"/>
    <w:rsid w:val="00B3431C"/>
    <w:rsid w:val="00B367CD"/>
    <w:rsid w:val="00B40A4A"/>
    <w:rsid w:val="00B41102"/>
    <w:rsid w:val="00B60DF3"/>
    <w:rsid w:val="00B66452"/>
    <w:rsid w:val="00B66DE4"/>
    <w:rsid w:val="00B66E6A"/>
    <w:rsid w:val="00B74A0F"/>
    <w:rsid w:val="00B80AF4"/>
    <w:rsid w:val="00B81D2F"/>
    <w:rsid w:val="00B82F8B"/>
    <w:rsid w:val="00B86173"/>
    <w:rsid w:val="00B86568"/>
    <w:rsid w:val="00B86823"/>
    <w:rsid w:val="00B871C4"/>
    <w:rsid w:val="00B8720C"/>
    <w:rsid w:val="00B9416B"/>
    <w:rsid w:val="00BA00DA"/>
    <w:rsid w:val="00BA1A89"/>
    <w:rsid w:val="00BA22AC"/>
    <w:rsid w:val="00BA254A"/>
    <w:rsid w:val="00BA78CC"/>
    <w:rsid w:val="00BB0DEA"/>
    <w:rsid w:val="00BB44E6"/>
    <w:rsid w:val="00BB666D"/>
    <w:rsid w:val="00BB7B17"/>
    <w:rsid w:val="00BC0FE4"/>
    <w:rsid w:val="00BC2448"/>
    <w:rsid w:val="00BC5289"/>
    <w:rsid w:val="00BD0B4A"/>
    <w:rsid w:val="00BE0BDF"/>
    <w:rsid w:val="00BE0C07"/>
    <w:rsid w:val="00BE3155"/>
    <w:rsid w:val="00BE37BD"/>
    <w:rsid w:val="00BE5C1A"/>
    <w:rsid w:val="00BF4241"/>
    <w:rsid w:val="00BF5A68"/>
    <w:rsid w:val="00BF6846"/>
    <w:rsid w:val="00BF6C41"/>
    <w:rsid w:val="00C02D2E"/>
    <w:rsid w:val="00C07234"/>
    <w:rsid w:val="00C115C3"/>
    <w:rsid w:val="00C1299A"/>
    <w:rsid w:val="00C14508"/>
    <w:rsid w:val="00C1779A"/>
    <w:rsid w:val="00C26D6C"/>
    <w:rsid w:val="00C31CC3"/>
    <w:rsid w:val="00C3349F"/>
    <w:rsid w:val="00C33838"/>
    <w:rsid w:val="00C34F69"/>
    <w:rsid w:val="00C43F6F"/>
    <w:rsid w:val="00C47B77"/>
    <w:rsid w:val="00C53DB1"/>
    <w:rsid w:val="00C54BFC"/>
    <w:rsid w:val="00C63739"/>
    <w:rsid w:val="00C649A0"/>
    <w:rsid w:val="00C656B8"/>
    <w:rsid w:val="00C657D5"/>
    <w:rsid w:val="00C66877"/>
    <w:rsid w:val="00C90227"/>
    <w:rsid w:val="00C90EC8"/>
    <w:rsid w:val="00C91C26"/>
    <w:rsid w:val="00C92EBF"/>
    <w:rsid w:val="00C953DB"/>
    <w:rsid w:val="00C95BCF"/>
    <w:rsid w:val="00C97F83"/>
    <w:rsid w:val="00CA0685"/>
    <w:rsid w:val="00CA0D1A"/>
    <w:rsid w:val="00CA62F7"/>
    <w:rsid w:val="00CB105B"/>
    <w:rsid w:val="00CB4FB8"/>
    <w:rsid w:val="00CB568D"/>
    <w:rsid w:val="00CC0503"/>
    <w:rsid w:val="00CC0559"/>
    <w:rsid w:val="00CC1BF3"/>
    <w:rsid w:val="00CC2468"/>
    <w:rsid w:val="00CC2E3C"/>
    <w:rsid w:val="00CC74D5"/>
    <w:rsid w:val="00CD2582"/>
    <w:rsid w:val="00CD59FF"/>
    <w:rsid w:val="00CE2631"/>
    <w:rsid w:val="00CE4957"/>
    <w:rsid w:val="00CE7562"/>
    <w:rsid w:val="00CF0DE2"/>
    <w:rsid w:val="00CF1A0F"/>
    <w:rsid w:val="00CF1ECC"/>
    <w:rsid w:val="00CF6A8D"/>
    <w:rsid w:val="00CF6D1D"/>
    <w:rsid w:val="00D00E3B"/>
    <w:rsid w:val="00D03CD2"/>
    <w:rsid w:val="00D04CCE"/>
    <w:rsid w:val="00D06F24"/>
    <w:rsid w:val="00D15B3E"/>
    <w:rsid w:val="00D173DB"/>
    <w:rsid w:val="00D2198C"/>
    <w:rsid w:val="00D23259"/>
    <w:rsid w:val="00D24848"/>
    <w:rsid w:val="00D31D2A"/>
    <w:rsid w:val="00D3247B"/>
    <w:rsid w:val="00D33CC4"/>
    <w:rsid w:val="00D35E40"/>
    <w:rsid w:val="00D36E8F"/>
    <w:rsid w:val="00D404E9"/>
    <w:rsid w:val="00D4184D"/>
    <w:rsid w:val="00D44E1C"/>
    <w:rsid w:val="00D61601"/>
    <w:rsid w:val="00D6356B"/>
    <w:rsid w:val="00D63FAD"/>
    <w:rsid w:val="00D640D0"/>
    <w:rsid w:val="00D64431"/>
    <w:rsid w:val="00D70061"/>
    <w:rsid w:val="00D7482C"/>
    <w:rsid w:val="00D752B8"/>
    <w:rsid w:val="00D77282"/>
    <w:rsid w:val="00D80D9A"/>
    <w:rsid w:val="00D849CC"/>
    <w:rsid w:val="00D861E5"/>
    <w:rsid w:val="00D86B65"/>
    <w:rsid w:val="00D94FF3"/>
    <w:rsid w:val="00D9508C"/>
    <w:rsid w:val="00D96069"/>
    <w:rsid w:val="00DA2526"/>
    <w:rsid w:val="00DA3EF9"/>
    <w:rsid w:val="00DB03A5"/>
    <w:rsid w:val="00DB12B2"/>
    <w:rsid w:val="00DB4321"/>
    <w:rsid w:val="00DB7E7D"/>
    <w:rsid w:val="00DC0E89"/>
    <w:rsid w:val="00DC0EE8"/>
    <w:rsid w:val="00DC3650"/>
    <w:rsid w:val="00DC5D52"/>
    <w:rsid w:val="00DD6BE6"/>
    <w:rsid w:val="00DE1FA7"/>
    <w:rsid w:val="00DE56E6"/>
    <w:rsid w:val="00DF1C42"/>
    <w:rsid w:val="00DF27BE"/>
    <w:rsid w:val="00E00B3B"/>
    <w:rsid w:val="00E04B6A"/>
    <w:rsid w:val="00E04E18"/>
    <w:rsid w:val="00E05321"/>
    <w:rsid w:val="00E05673"/>
    <w:rsid w:val="00E12971"/>
    <w:rsid w:val="00E14CC4"/>
    <w:rsid w:val="00E21B3C"/>
    <w:rsid w:val="00E2206F"/>
    <w:rsid w:val="00E273A1"/>
    <w:rsid w:val="00E33B4D"/>
    <w:rsid w:val="00E3645D"/>
    <w:rsid w:val="00E40302"/>
    <w:rsid w:val="00E42A4D"/>
    <w:rsid w:val="00E43AFD"/>
    <w:rsid w:val="00E43B93"/>
    <w:rsid w:val="00E46A57"/>
    <w:rsid w:val="00E50E94"/>
    <w:rsid w:val="00E51D21"/>
    <w:rsid w:val="00E5202C"/>
    <w:rsid w:val="00E52D5B"/>
    <w:rsid w:val="00E54E18"/>
    <w:rsid w:val="00E621ED"/>
    <w:rsid w:val="00E62F5F"/>
    <w:rsid w:val="00E662BB"/>
    <w:rsid w:val="00E7028A"/>
    <w:rsid w:val="00E70A72"/>
    <w:rsid w:val="00E74F4B"/>
    <w:rsid w:val="00E75847"/>
    <w:rsid w:val="00E770DD"/>
    <w:rsid w:val="00E77607"/>
    <w:rsid w:val="00E86DE1"/>
    <w:rsid w:val="00E936AC"/>
    <w:rsid w:val="00E940CE"/>
    <w:rsid w:val="00E94386"/>
    <w:rsid w:val="00E96FB6"/>
    <w:rsid w:val="00EA4BE7"/>
    <w:rsid w:val="00EA7948"/>
    <w:rsid w:val="00EB71D8"/>
    <w:rsid w:val="00EB7D0E"/>
    <w:rsid w:val="00EB7F95"/>
    <w:rsid w:val="00EC2D87"/>
    <w:rsid w:val="00EC41D7"/>
    <w:rsid w:val="00EC58A0"/>
    <w:rsid w:val="00EC6020"/>
    <w:rsid w:val="00ED0B81"/>
    <w:rsid w:val="00ED4CAA"/>
    <w:rsid w:val="00ED64AE"/>
    <w:rsid w:val="00EE0A4B"/>
    <w:rsid w:val="00EE7FA3"/>
    <w:rsid w:val="00EF144E"/>
    <w:rsid w:val="00EF7F9B"/>
    <w:rsid w:val="00F00F4B"/>
    <w:rsid w:val="00F0174D"/>
    <w:rsid w:val="00F03821"/>
    <w:rsid w:val="00F0636E"/>
    <w:rsid w:val="00F07221"/>
    <w:rsid w:val="00F07E47"/>
    <w:rsid w:val="00F209FF"/>
    <w:rsid w:val="00F20F4F"/>
    <w:rsid w:val="00F23207"/>
    <w:rsid w:val="00F3458A"/>
    <w:rsid w:val="00F359F3"/>
    <w:rsid w:val="00F4333F"/>
    <w:rsid w:val="00F47567"/>
    <w:rsid w:val="00F47582"/>
    <w:rsid w:val="00F503A3"/>
    <w:rsid w:val="00F5156B"/>
    <w:rsid w:val="00F5298B"/>
    <w:rsid w:val="00F607BA"/>
    <w:rsid w:val="00F61D1B"/>
    <w:rsid w:val="00F67B2C"/>
    <w:rsid w:val="00F745D6"/>
    <w:rsid w:val="00F77214"/>
    <w:rsid w:val="00F820D4"/>
    <w:rsid w:val="00F90D48"/>
    <w:rsid w:val="00FA3A6F"/>
    <w:rsid w:val="00FA78B3"/>
    <w:rsid w:val="00FB2D26"/>
    <w:rsid w:val="00FB6731"/>
    <w:rsid w:val="00FB7D73"/>
    <w:rsid w:val="00FB7F92"/>
    <w:rsid w:val="00FC285D"/>
    <w:rsid w:val="00FD2147"/>
    <w:rsid w:val="00FD4B94"/>
    <w:rsid w:val="00FD66A6"/>
    <w:rsid w:val="00FE1D96"/>
    <w:rsid w:val="00FE28D1"/>
    <w:rsid w:val="00FE332B"/>
    <w:rsid w:val="00FF0572"/>
    <w:rsid w:val="00FF65A5"/>
    <w:rsid w:val="00F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33F"/>
  </w:style>
  <w:style w:type="paragraph" w:styleId="Heading1">
    <w:name w:val="heading 1"/>
    <w:basedOn w:val="Normal"/>
    <w:next w:val="Normal"/>
    <w:qFormat/>
    <w:rsid w:val="002C4045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2C4045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2C4045"/>
    <w:pPr>
      <w:ind w:left="360"/>
      <w:outlineLvl w:val="2"/>
    </w:pPr>
    <w:rPr>
      <w:b/>
      <w:sz w:val="24"/>
    </w:rPr>
  </w:style>
  <w:style w:type="paragraph" w:styleId="Heading4">
    <w:name w:val="heading 4"/>
    <w:basedOn w:val="Normal"/>
    <w:next w:val="NormalIndent"/>
    <w:qFormat/>
    <w:rsid w:val="002C4045"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Indent"/>
    <w:qFormat/>
    <w:rsid w:val="002C4045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2C4045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2C4045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2C4045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2C4045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2C4045"/>
    <w:pPr>
      <w:ind w:left="720"/>
    </w:pPr>
  </w:style>
  <w:style w:type="paragraph" w:styleId="Footer">
    <w:name w:val="footer"/>
    <w:basedOn w:val="Normal"/>
    <w:rsid w:val="002C404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C4045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2C4045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2C4045"/>
  </w:style>
  <w:style w:type="paragraph" w:customStyle="1" w:styleId="To">
    <w:name w:val="To"/>
    <w:basedOn w:val="Normal"/>
    <w:rsid w:val="002C4045"/>
    <w:rPr>
      <w:rFonts w:ascii="Arial" w:hAnsi="Arial"/>
      <w:sz w:val="36"/>
    </w:rPr>
  </w:style>
  <w:style w:type="paragraph" w:customStyle="1" w:styleId="ToCompany">
    <w:name w:val="ToCompany"/>
    <w:basedOn w:val="Normal"/>
    <w:rsid w:val="002C4045"/>
    <w:rPr>
      <w:rFonts w:ascii="Arial" w:hAnsi="Arial"/>
      <w:sz w:val="28"/>
    </w:rPr>
  </w:style>
  <w:style w:type="paragraph" w:customStyle="1" w:styleId="ToFax">
    <w:name w:val="ToFax"/>
    <w:basedOn w:val="Normal"/>
    <w:rsid w:val="002C4045"/>
    <w:rPr>
      <w:rFonts w:ascii="Arial" w:hAnsi="Arial"/>
      <w:sz w:val="28"/>
    </w:rPr>
  </w:style>
  <w:style w:type="paragraph" w:customStyle="1" w:styleId="From">
    <w:name w:val="From"/>
    <w:basedOn w:val="Normal"/>
    <w:rsid w:val="002C4045"/>
    <w:pPr>
      <w:spacing w:before="360"/>
    </w:pPr>
    <w:rPr>
      <w:rFonts w:ascii="Arial" w:hAnsi="Arial"/>
      <w:sz w:val="36"/>
    </w:rPr>
  </w:style>
  <w:style w:type="paragraph" w:customStyle="1" w:styleId="FromCompany">
    <w:name w:val="FromCompany"/>
    <w:basedOn w:val="Normal"/>
    <w:rsid w:val="002C4045"/>
    <w:rPr>
      <w:rFonts w:ascii="Arial" w:hAnsi="Arial"/>
      <w:sz w:val="28"/>
    </w:rPr>
  </w:style>
  <w:style w:type="paragraph" w:customStyle="1" w:styleId="FromPhone">
    <w:name w:val="FromPhone"/>
    <w:basedOn w:val="Normal"/>
    <w:rsid w:val="002C4045"/>
    <w:rPr>
      <w:rFonts w:ascii="Arial" w:hAnsi="Arial"/>
      <w:sz w:val="28"/>
    </w:rPr>
  </w:style>
  <w:style w:type="paragraph" w:customStyle="1" w:styleId="FromFax">
    <w:name w:val="FromFax"/>
    <w:basedOn w:val="Normal"/>
    <w:rsid w:val="002C4045"/>
    <w:rPr>
      <w:rFonts w:ascii="Arial" w:hAnsi="Arial"/>
      <w:sz w:val="28"/>
    </w:rPr>
  </w:style>
  <w:style w:type="paragraph" w:styleId="Date">
    <w:name w:val="Date"/>
    <w:basedOn w:val="Normal"/>
    <w:rsid w:val="002C4045"/>
    <w:pPr>
      <w:spacing w:before="360"/>
    </w:pPr>
    <w:rPr>
      <w:rFonts w:ascii="Arial" w:hAnsi="Arial"/>
      <w:sz w:val="28"/>
    </w:rPr>
  </w:style>
  <w:style w:type="paragraph" w:customStyle="1" w:styleId="Pages">
    <w:name w:val="Pages"/>
    <w:basedOn w:val="Normal"/>
    <w:rsid w:val="002C4045"/>
    <w:rPr>
      <w:rFonts w:ascii="Arial" w:hAnsi="Arial"/>
      <w:sz w:val="28"/>
    </w:rPr>
  </w:style>
  <w:style w:type="paragraph" w:customStyle="1" w:styleId="Comments">
    <w:name w:val="Comments"/>
    <w:basedOn w:val="Normal"/>
    <w:next w:val="Normal"/>
    <w:rsid w:val="002C4045"/>
    <w:pPr>
      <w:spacing w:before="240" w:after="120"/>
    </w:pPr>
    <w:rPr>
      <w:rFonts w:ascii="Arial" w:hAnsi="Arial"/>
      <w:b/>
      <w:sz w:val="28"/>
    </w:rPr>
  </w:style>
  <w:style w:type="paragraph" w:customStyle="1" w:styleId="ToPhone">
    <w:name w:val="ToPhone"/>
    <w:basedOn w:val="ToCompany"/>
    <w:rsid w:val="002C4045"/>
  </w:style>
  <w:style w:type="paragraph" w:styleId="DocumentMap">
    <w:name w:val="Document Map"/>
    <w:basedOn w:val="Normal"/>
    <w:semiHidden/>
    <w:rsid w:val="002C4045"/>
    <w:pPr>
      <w:shd w:val="clear" w:color="auto" w:fill="000080"/>
    </w:pPr>
    <w:rPr>
      <w:rFonts w:ascii="Tahoma" w:hAnsi="Tahoma"/>
    </w:rPr>
  </w:style>
  <w:style w:type="character" w:styleId="Hyperlink">
    <w:name w:val="Hyperlink"/>
    <w:rsid w:val="002C4045"/>
    <w:rPr>
      <w:color w:val="0000FF"/>
      <w:u w:val="single"/>
    </w:rPr>
  </w:style>
  <w:style w:type="character" w:styleId="PageNumber">
    <w:name w:val="page number"/>
    <w:basedOn w:val="DefaultParagraphFont"/>
    <w:rsid w:val="002C4045"/>
  </w:style>
  <w:style w:type="paragraph" w:styleId="BalloonText">
    <w:name w:val="Balloon Text"/>
    <w:basedOn w:val="Normal"/>
    <w:semiHidden/>
    <w:rsid w:val="005E002C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A2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lonergan@adancedgrowlabs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onergan@adancedgrowlabs.com" TargetMode="External"/><Relationship Id="rId12" Type="http://schemas.openxmlformats.org/officeDocument/2006/relationships/hyperlink" Target="mailto:elonergan@adancedgrowlabs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onergan@adancedgrowlab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lonergan@adancedgrowlabs.com" TargetMode="External"/><Relationship Id="rId10" Type="http://schemas.openxmlformats.org/officeDocument/2006/relationships/hyperlink" Target="mailto:elonergan@adancedgrowlab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lonergan@adancedgrowlabs.com" TargetMode="External"/><Relationship Id="rId14" Type="http://schemas.openxmlformats.org/officeDocument/2006/relationships/hyperlink" Target="mailto:elonergan@adancedgrowlab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labsc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Wcol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Wcoli</Template>
  <TotalTime>1</TotalTime>
  <Pages>8</Pages>
  <Words>1158</Words>
  <Characters>7618</Characters>
  <Application>Microsoft Office Word</Application>
  <DocSecurity>6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REPORT -- WATER SUPPLY TESTING</vt:lpstr>
    </vt:vector>
  </TitlesOfParts>
  <Company>Northeast Laboratories of Danbury</Company>
  <LinksUpToDate>false</LinksUpToDate>
  <CharactersWithSpaces>8759</CharactersWithSpaces>
  <SharedDoc>false</SharedDoc>
  <HLinks>
    <vt:vector size="54" baseType="variant">
      <vt:variant>
        <vt:i4>1703987</vt:i4>
      </vt:variant>
      <vt:variant>
        <vt:i4>21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18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15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12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9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6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3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0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4587613</vt:i4>
      </vt:variant>
      <vt:variant>
        <vt:i4>6</vt:i4>
      </vt:variant>
      <vt:variant>
        <vt:i4>0</vt:i4>
      </vt:variant>
      <vt:variant>
        <vt:i4>5</vt:i4>
      </vt:variant>
      <vt:variant>
        <vt:lpwstr>http://www.nelabsct.com/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 -- WATER SUPPLY TESTING</dc:title>
  <dc:creator>Jill Craig</dc:creator>
  <cp:lastModifiedBy>Larissa</cp:lastModifiedBy>
  <cp:revision>2</cp:revision>
  <cp:lastPrinted>2017-02-17T17:15:00Z</cp:lastPrinted>
  <dcterms:created xsi:type="dcterms:W3CDTF">2019-03-22T19:01:00Z</dcterms:created>
  <dcterms:modified xsi:type="dcterms:W3CDTF">2019-03-22T19:01:00Z</dcterms:modified>
</cp:coreProperties>
</file>