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632D97">
              <w:rPr>
                <w:rFonts w:ascii="Arial" w:hAnsi="Arial" w:cs="Arial"/>
                <w:b/>
              </w:rPr>
              <w:t>2</w:t>
            </w:r>
            <w:r w:rsidR="002C5977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E72175">
              <w:rPr>
                <w:rFonts w:ascii="Arial" w:hAnsi="Arial" w:cs="Arial"/>
                <w:b/>
                <w:bCs/>
              </w:rPr>
              <w:t>2</w:t>
            </w:r>
            <w:r w:rsidR="002C5977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632D97">
              <w:rPr>
                <w:rFonts w:ascii="Arial" w:hAnsi="Arial" w:cs="Arial"/>
                <w:b/>
                <w:bCs/>
                <w:u w:val="single"/>
              </w:rPr>
              <w:t>9770</w:t>
            </w:r>
            <w:r w:rsidR="002C5977">
              <w:rPr>
                <w:rFonts w:ascii="Arial" w:hAnsi="Arial" w:cs="Arial"/>
                <w:b/>
                <w:bCs/>
                <w:u w:val="single"/>
              </w:rPr>
              <w:t>78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3D0BCD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72175">
              <w:rPr>
                <w:rFonts w:ascii="Arial" w:hAnsi="Arial" w:cs="Arial"/>
                <w:b/>
                <w:bCs/>
              </w:rPr>
              <w:t>4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2C5977">
              <w:rPr>
                <w:rFonts w:ascii="Arial" w:hAnsi="Arial" w:cs="Arial"/>
                <w:b/>
                <w:bCs/>
              </w:rPr>
              <w:t>10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</w:t>
            </w:r>
            <w:r w:rsidR="00632D97">
              <w:rPr>
                <w:rFonts w:ascii="Arial" w:hAnsi="Arial" w:cs="Arial"/>
                <w:b/>
              </w:rPr>
              <w:t>2</w:t>
            </w:r>
            <w:r w:rsidR="002C5977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/2019   11:</w:t>
            </w:r>
            <w:r w:rsidR="002C5977">
              <w:rPr>
                <w:rFonts w:ascii="Arial" w:hAnsi="Arial" w:cs="Arial"/>
                <w:b/>
              </w:rPr>
              <w:t>16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</w:t>
            </w:r>
            <w:r w:rsidR="002C5977">
              <w:rPr>
                <w:rFonts w:ascii="Arial" w:hAnsi="Arial" w:cs="Arial"/>
                <w:b/>
                <w:u w:val="single"/>
              </w:rPr>
              <w:t>78</w:t>
            </w:r>
            <w:r w:rsidR="003D0BCD">
              <w:rPr>
                <w:rFonts w:ascii="Arial" w:hAnsi="Arial" w:cs="Arial"/>
                <w:b/>
                <w:u w:val="single"/>
              </w:rPr>
              <w:t>-0</w:t>
            </w:r>
            <w:r w:rsidR="00E72175">
              <w:rPr>
                <w:rFonts w:ascii="Arial" w:hAnsi="Arial" w:cs="Arial"/>
                <w:b/>
                <w:u w:val="single"/>
              </w:rPr>
              <w:t>1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</w:t>
            </w:r>
            <w:r w:rsidR="00E72175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 w:rsidR="00632D97">
              <w:rPr>
                <w:rFonts w:ascii="Arial" w:hAnsi="Arial" w:cs="Arial"/>
                <w:b/>
                <w:sz w:val="24"/>
                <w:szCs w:val="24"/>
                <w:u w:val="single"/>
              </w:rPr>
              <w:t>F5H1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2</w:t>
            </w:r>
            <w:r w:rsidR="00632D97">
              <w:rPr>
                <w:rFonts w:ascii="Arial" w:hAnsi="Arial" w:cs="Arial"/>
                <w:b/>
                <w:sz w:val="24"/>
                <w:szCs w:val="24"/>
                <w:u w:val="single"/>
              </w:rPr>
              <w:t>-19032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9</w:t>
            </w:r>
            <w:r w:rsidR="00632D97">
              <w:rPr>
                <w:rFonts w:ascii="Arial" w:hAnsi="Arial" w:cs="Arial"/>
                <w:b/>
                <w:sz w:val="24"/>
                <w:szCs w:val="24"/>
                <w:u w:val="single"/>
              </w:rPr>
              <w:t>-CR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C5977">
        <w:rPr>
          <w:rFonts w:ascii="Arial" w:hAnsi="Arial" w:cs="Arial"/>
          <w:sz w:val="21"/>
          <w:szCs w:val="21"/>
        </w:rPr>
        <w:t>9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04/01 – 04/08 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7379C1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937D0B" w:rsidRDefault="002C597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 w:rsidR="00260119">
              <w:rPr>
                <w:rFonts w:ascii="Arial" w:hAnsi="Arial" w:cs="Arial"/>
                <w:b/>
                <w:bCs/>
              </w:rPr>
              <w:t>30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7379C1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937D0B" w:rsidRDefault="002C597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2601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  <w:r w:rsidR="00260119">
              <w:rPr>
                <w:rFonts w:ascii="Arial" w:hAnsi="Arial" w:cs="Arial"/>
                <w:bCs/>
              </w:rPr>
              <w:t>.11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E72175" w:rsidRDefault="00260119" w:rsidP="00D54E19">
            <w:pPr>
              <w:jc w:val="right"/>
            </w:pPr>
            <w:r>
              <w:rPr>
                <w:rFonts w:ascii="Arial" w:hAnsi="Arial" w:cs="Arial"/>
                <w:bCs/>
              </w:rPr>
              <w:t>0.17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E72175" w:rsidRDefault="00E72175" w:rsidP="0026011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260119"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260119" w:rsidP="00260119">
            <w:pPr>
              <w:jc w:val="right"/>
            </w:pPr>
            <w:r>
              <w:rPr>
                <w:rFonts w:ascii="Arial" w:hAnsi="Arial" w:cs="Arial"/>
                <w:bCs/>
              </w:rPr>
              <w:t>&lt;</w:t>
            </w:r>
            <w:r w:rsidR="00E72175" w:rsidRPr="00282190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753E49" w:rsidRPr="00AD707C" w:rsidTr="002C597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753E49" w:rsidRPr="00AD707C" w:rsidRDefault="00753E49" w:rsidP="002C5977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753E49" w:rsidRDefault="00753E49" w:rsidP="00260119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260119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971" w:type="dxa"/>
            <w:vAlign w:val="center"/>
          </w:tcPr>
          <w:p w:rsidR="00753E49" w:rsidRPr="00AD707C" w:rsidRDefault="00753E49" w:rsidP="002C5977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9/20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260119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60119">
              <w:rPr>
                <w:rFonts w:ascii="Arial" w:hAnsi="Arial" w:cs="Arial"/>
                <w:b/>
                <w:bCs/>
              </w:rPr>
              <w:t xml:space="preserve">01 – 04/05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7379C1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937D0B" w:rsidRDefault="002C597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260119">
              <w:rPr>
                <w:rFonts w:ascii="Arial" w:hAnsi="Arial" w:cs="Arial"/>
                <w:b/>
                <w:bCs/>
              </w:rPr>
              <w:t xml:space="preserve">4/01 – 04/04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7379C1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937D0B" w:rsidRDefault="002C597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406EC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 w:rsidR="00260119">
              <w:rPr>
                <w:rFonts w:ascii="Arial" w:hAnsi="Arial" w:cs="Arial"/>
                <w:b/>
                <w:bCs/>
              </w:rPr>
              <w:t>30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2C5977" w:rsidRPr="00406EC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7379C1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2C5977" w:rsidRPr="00937D0B" w:rsidRDefault="002C597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Pr="00AD707C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Pr="00050D5A" w:rsidRDefault="002C597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260119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87.07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2601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6.75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260119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2.05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2C597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Default="002C597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 w:rsidR="00260119">
              <w:rPr>
                <w:rFonts w:ascii="Arial" w:hAnsi="Arial" w:cs="Arial"/>
                <w:b/>
                <w:bCs/>
              </w:rPr>
              <w:t>30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2C5977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C5977" w:rsidRDefault="002C597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435.35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 w:rsidP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33.75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10.25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2C5977" w:rsidTr="000D24FB">
        <w:trPr>
          <w:cantSplit/>
          <w:jc w:val="center"/>
        </w:trPr>
        <w:tc>
          <w:tcPr>
            <w:tcW w:w="4688" w:type="dxa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C5977" w:rsidRDefault="002C5977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2C5977" w:rsidRPr="00AD707C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03/29/2019</w:t>
            </w:r>
          </w:p>
        </w:tc>
      </w:tr>
      <w:tr w:rsidR="002C5977" w:rsidTr="000D24FB">
        <w:trPr>
          <w:cantSplit/>
          <w:jc w:val="center"/>
        </w:trPr>
        <w:tc>
          <w:tcPr>
            <w:tcW w:w="4688" w:type="dxa"/>
          </w:tcPr>
          <w:p w:rsidR="002C5977" w:rsidRDefault="002C597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C5977" w:rsidRDefault="002C597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2C5977" w:rsidRPr="00AD707C" w:rsidRDefault="002C5977" w:rsidP="00260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 w:rsidR="00260119">
              <w:rPr>
                <w:rFonts w:ascii="Arial" w:hAnsi="Arial" w:cs="Arial"/>
                <w:b/>
                <w:bCs/>
              </w:rPr>
              <w:t>30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2C5977" w:rsidTr="000D24FB">
        <w:trPr>
          <w:cantSplit/>
          <w:trHeight w:val="209"/>
          <w:jc w:val="center"/>
        </w:trPr>
        <w:tc>
          <w:tcPr>
            <w:tcW w:w="4688" w:type="dxa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2C5977" w:rsidRDefault="002C597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C5977" w:rsidRDefault="002C5977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2C5977" w:rsidRPr="00956BD3" w:rsidRDefault="002C5977" w:rsidP="002C597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N1977078-01</w:t>
            </w:r>
          </w:p>
        </w:tc>
      </w:tr>
      <w:tr w:rsidR="002C5977" w:rsidTr="000D24FB">
        <w:trPr>
          <w:cantSplit/>
          <w:jc w:val="center"/>
        </w:trPr>
        <w:tc>
          <w:tcPr>
            <w:tcW w:w="4688" w:type="dxa"/>
          </w:tcPr>
          <w:p w:rsidR="002C5977" w:rsidRDefault="002C5977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C5977" w:rsidRDefault="002C597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C5977" w:rsidRDefault="002C5977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04/10/2019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C5977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2C5977" w:rsidRPr="00AD707C" w:rsidRDefault="002C597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2C5977" w:rsidRPr="004661AF" w:rsidRDefault="002C5977" w:rsidP="002C5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03/29/2019   11:16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C5977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2C5977" w:rsidRPr="00AD707C" w:rsidRDefault="002C5977" w:rsidP="002C59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1977078-01</w:t>
            </w:r>
          </w:p>
        </w:tc>
      </w:tr>
      <w:tr w:rsidR="002C5977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2C5977" w:rsidRPr="00AD707C" w:rsidRDefault="002C597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2C5977" w:rsidRPr="002151E1" w:rsidRDefault="002C5977" w:rsidP="002C597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GH-F5H12-190329-CR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870.70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67.50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601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32D97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062B6D" w:rsidRPr="00062B6D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977" w:rsidRDefault="002C5977" w:rsidP="005B5F2E">
      <w:r>
        <w:separator/>
      </w:r>
    </w:p>
  </w:endnote>
  <w:endnote w:type="continuationSeparator" w:id="0">
    <w:p w:rsidR="002C5977" w:rsidRDefault="002C5977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977" w:rsidRPr="00E86DE1" w:rsidRDefault="002C5977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2C5977" w:rsidRDefault="002C5977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2C5977" w:rsidRPr="00E86DE1" w:rsidRDefault="002C5977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977" w:rsidRDefault="002C5977" w:rsidP="005B5F2E">
      <w:r>
        <w:separator/>
      </w:r>
    </w:p>
  </w:footnote>
  <w:footnote w:type="continuationSeparator" w:id="0">
    <w:p w:rsidR="002C5977" w:rsidRDefault="002C5977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977" w:rsidRDefault="002C5977">
    <w:pPr>
      <w:pStyle w:val="Header"/>
    </w:pPr>
    <w:r w:rsidRPr="00062B6D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260119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260119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1155</Words>
  <Characters>7615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8753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2019-04-10T14:55:00Z</dcterms:created>
  <dcterms:modified xsi:type="dcterms:W3CDTF">2019-04-10T14:55:00Z</dcterms:modified>
</cp:coreProperties>
</file>