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632D97">
              <w:rPr>
                <w:rFonts w:ascii="Arial" w:hAnsi="Arial" w:cs="Arial"/>
                <w:b/>
              </w:rPr>
              <w:t>26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F607B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E72175">
              <w:rPr>
                <w:rFonts w:ascii="Arial" w:hAnsi="Arial" w:cs="Arial"/>
                <w:b/>
                <w:bCs/>
              </w:rPr>
              <w:t>2</w:t>
            </w:r>
            <w:r w:rsidR="00632D97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632D97">
              <w:rPr>
                <w:rFonts w:ascii="Arial" w:hAnsi="Arial" w:cs="Arial"/>
                <w:b/>
                <w:bCs/>
                <w:u w:val="single"/>
              </w:rPr>
              <w:t>977012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3D0BCD">
              <w:rPr>
                <w:rFonts w:ascii="Arial" w:hAnsi="Arial" w:cs="Arial"/>
                <w:b/>
                <w:bCs/>
                <w:u w:val="single"/>
              </w:rPr>
              <w:t>1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72175">
              <w:rPr>
                <w:rFonts w:ascii="Arial" w:hAnsi="Arial" w:cs="Arial"/>
                <w:b/>
                <w:bCs/>
              </w:rPr>
              <w:t>4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E72175">
              <w:rPr>
                <w:rFonts w:ascii="Arial" w:hAnsi="Arial" w:cs="Arial"/>
                <w:b/>
                <w:bCs/>
              </w:rPr>
              <w:t>0</w:t>
            </w:r>
            <w:r w:rsidR="00632D97">
              <w:rPr>
                <w:rFonts w:ascii="Arial" w:hAnsi="Arial" w:cs="Arial"/>
                <w:b/>
                <w:bCs/>
              </w:rPr>
              <w:t>8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</w:t>
            </w:r>
            <w:r w:rsidR="00632D97">
              <w:rPr>
                <w:rFonts w:ascii="Arial" w:hAnsi="Arial" w:cs="Arial"/>
                <w:b/>
              </w:rPr>
              <w:t>26</w:t>
            </w:r>
            <w:r>
              <w:rPr>
                <w:rFonts w:ascii="Arial" w:hAnsi="Arial" w:cs="Arial"/>
                <w:b/>
              </w:rPr>
              <w:t>/2019   11:</w:t>
            </w:r>
            <w:r w:rsidR="00E72175">
              <w:rPr>
                <w:rFonts w:ascii="Arial" w:hAnsi="Arial" w:cs="Arial"/>
                <w:b/>
              </w:rPr>
              <w:t>2</w:t>
            </w:r>
            <w:r w:rsidR="00632D97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</w:t>
            </w:r>
            <w:r w:rsidR="003D0BCD">
              <w:rPr>
                <w:rFonts w:ascii="Arial" w:hAnsi="Arial" w:cs="Arial"/>
                <w:b/>
                <w:u w:val="single"/>
              </w:rPr>
              <w:t>-0</w:t>
            </w:r>
            <w:r w:rsidR="00E72175">
              <w:rPr>
                <w:rFonts w:ascii="Arial" w:hAnsi="Arial" w:cs="Arial"/>
                <w:b/>
                <w:u w:val="single"/>
              </w:rPr>
              <w:t>1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</w:t>
            </w:r>
            <w:r w:rsidR="00E72175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F5H11-190326-CR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0E94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03/26/2019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D54E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</w:t>
            </w:r>
            <w:r w:rsidR="00D54E19">
              <w:rPr>
                <w:rFonts w:ascii="Arial" w:hAnsi="Arial" w:cs="Arial"/>
                <w:b/>
                <w:bCs/>
              </w:rPr>
              <w:t xml:space="preserve">8 – 03/29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7379C1" w:rsidRDefault="00632D9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32D97" w:rsidRPr="00956BD3" w:rsidRDefault="00632D97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N1977012-01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937D0B" w:rsidRDefault="00632D9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04/08/2019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32D97" w:rsidRPr="004661AF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03/26/2019   11:21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1977012-01</w:t>
            </w:r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32D97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TD-F5H11-190326-CR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32D97" w:rsidRPr="00AD707C" w:rsidRDefault="00753E49" w:rsidP="00753E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03/26 &amp; 04/05 2</w:t>
            </w:r>
            <w:r w:rsidR="00632D97">
              <w:rPr>
                <w:rFonts w:ascii="Arial" w:hAnsi="Arial" w:cs="Arial"/>
                <w:b/>
              </w:rPr>
              <w:t>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753E4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</w:t>
            </w:r>
            <w:r w:rsidR="00D54E19">
              <w:rPr>
                <w:rFonts w:ascii="Arial" w:hAnsi="Arial" w:cs="Arial"/>
                <w:b/>
                <w:bCs/>
              </w:rPr>
              <w:t>6</w:t>
            </w:r>
            <w:r w:rsidR="00753E49">
              <w:rPr>
                <w:rFonts w:ascii="Arial" w:hAnsi="Arial" w:cs="Arial"/>
                <w:b/>
                <w:bCs/>
              </w:rPr>
              <w:t xml:space="preserve"> &amp; 04/06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7379C1" w:rsidRDefault="00632D9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32D97" w:rsidRPr="00956BD3" w:rsidRDefault="00632D97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N1977012-01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937D0B" w:rsidRDefault="00632D9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04/08/2019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32D97" w:rsidRPr="004661AF" w:rsidRDefault="00632D97" w:rsidP="00753E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03/26/2019  </w:t>
            </w:r>
            <w:r w:rsidR="00753E49">
              <w:rPr>
                <w:rFonts w:ascii="Arial" w:hAnsi="Arial" w:cs="Arial"/>
                <w:b/>
              </w:rPr>
              <w:t>&amp; 04/06/2019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1977012-01</w:t>
            </w:r>
            <w:r w:rsidR="00753E49">
              <w:rPr>
                <w:rFonts w:ascii="Arial" w:hAnsi="Arial" w:cs="Arial"/>
                <w:b/>
                <w:u w:val="single"/>
              </w:rPr>
              <w:t xml:space="preserve">  /  1977144-02</w:t>
            </w:r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32D97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TD-F5H11-190326-CR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C14508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b-myrcene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6C0E40" w:rsidP="006C0E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232B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E72175" w:rsidRDefault="00E72175" w:rsidP="00D54E19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D54E19">
              <w:rPr>
                <w:rFonts w:ascii="Arial" w:hAnsi="Arial" w:cs="Arial"/>
                <w:bCs/>
              </w:rPr>
              <w:t>22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E72175" w:rsidRDefault="00E72175" w:rsidP="00D54E19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D54E19">
              <w:rPr>
                <w:rFonts w:ascii="Arial" w:hAnsi="Arial" w:cs="Arial"/>
                <w:bCs/>
              </w:rPr>
              <w:t>39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D54E19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D54E19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753E49" w:rsidRPr="00AD707C" w:rsidTr="00292799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753E49" w:rsidRPr="00AD707C" w:rsidRDefault="00753E49" w:rsidP="00292799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753E49" w:rsidRDefault="00753E49" w:rsidP="00753E49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971" w:type="dxa"/>
            <w:vAlign w:val="center"/>
          </w:tcPr>
          <w:p w:rsidR="00753E49" w:rsidRPr="00AD707C" w:rsidRDefault="00753E49" w:rsidP="0029279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753E49">
        <w:rPr>
          <w:rFonts w:ascii="Arial" w:hAnsi="Arial" w:cs="Arial"/>
          <w:sz w:val="21"/>
          <w:szCs w:val="21"/>
        </w:rPr>
        <w:t xml:space="preserve"> &amp; 04/05 </w:t>
      </w:r>
      <w:r w:rsidR="00E5202C">
        <w:rPr>
          <w:rFonts w:ascii="Arial" w:hAnsi="Arial" w:cs="Arial"/>
          <w:sz w:val="21"/>
          <w:szCs w:val="21"/>
        </w:rPr>
        <w:t>2019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03/26/2019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D54E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03/27</w:t>
            </w:r>
            <w:r w:rsidR="00D54E19">
              <w:rPr>
                <w:rFonts w:ascii="Arial" w:hAnsi="Arial" w:cs="Arial"/>
                <w:b/>
                <w:bCs/>
              </w:rPr>
              <w:t xml:space="preserve"> &amp; 03/28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7379C1" w:rsidRDefault="00632D9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32D97" w:rsidRPr="00956BD3" w:rsidRDefault="00632D97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N1977012-01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937D0B" w:rsidRDefault="00632D9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04/08/2019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32D97" w:rsidRPr="004661AF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03/26/2019   11:21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1977012-01</w:t>
            </w:r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32D97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TD-F5H11-190326-CR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03/26/2019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D54E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</w:t>
            </w:r>
            <w:r w:rsidR="00D54E19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7379C1" w:rsidRDefault="00632D9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32D97" w:rsidRPr="00956BD3" w:rsidRDefault="00632D97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N1977012-01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937D0B" w:rsidRDefault="00632D9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04/08/2019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32D97" w:rsidRPr="004661AF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03/26/2019   11:21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1977012-01</w:t>
            </w:r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32D97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TD-F5H11-190326-CR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03/26/2019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406EC7" w:rsidRDefault="00632D9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D54E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</w:t>
            </w:r>
            <w:r w:rsidR="00D54E19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32D97" w:rsidRPr="00406EC7" w:rsidRDefault="00632D9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7379C1" w:rsidRDefault="00632D9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32D97" w:rsidRPr="00956BD3" w:rsidRDefault="00632D97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N1977012-01</w:t>
            </w:r>
          </w:p>
        </w:tc>
      </w:tr>
      <w:tr w:rsidR="00632D9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32D97" w:rsidRPr="00937D0B" w:rsidRDefault="00632D9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32D97" w:rsidRPr="00AD707C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Pr="00050D5A" w:rsidRDefault="00632D9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04/08/2019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32D97" w:rsidRPr="004661AF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03/26/2019   11:21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1977012-01</w:t>
            </w:r>
          </w:p>
        </w:tc>
      </w:tr>
      <w:tr w:rsidR="00632D9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32D97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TD-F5H11-190326-CR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D54E19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77.12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10.37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8.27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632D97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Default="00632D97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03/26/2019</w:t>
            </w:r>
          </w:p>
        </w:tc>
      </w:tr>
      <w:tr w:rsidR="00632D97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Default="00632D9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632D97" w:rsidRPr="00AD707C" w:rsidRDefault="00632D97" w:rsidP="00D54E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</w:t>
            </w:r>
            <w:r w:rsidR="00D54E19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632D97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Default="00632D97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632D97" w:rsidRPr="00956BD3" w:rsidRDefault="00632D97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N1977012-01</w:t>
            </w:r>
          </w:p>
        </w:tc>
      </w:tr>
      <w:tr w:rsidR="00632D97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32D97" w:rsidRDefault="00632D9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04/08/2019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32D97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32D97" w:rsidRPr="004661AF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03/26/2019   11:21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32D97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1977012-01</w:t>
            </w:r>
          </w:p>
        </w:tc>
      </w:tr>
      <w:tr w:rsidR="00632D97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32D97" w:rsidRPr="00AD707C" w:rsidRDefault="00632D9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32D97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TD-F5H11-190326-CR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54E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385.60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54E19" w:rsidP="00D54E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51.85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54E19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41.35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632D97" w:rsidTr="000D24FB">
        <w:trPr>
          <w:cantSplit/>
          <w:jc w:val="center"/>
        </w:trPr>
        <w:tc>
          <w:tcPr>
            <w:tcW w:w="4688" w:type="dxa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32D97" w:rsidRDefault="00632D97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632D97" w:rsidRPr="00AD707C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03/26/2019</w:t>
            </w:r>
          </w:p>
        </w:tc>
      </w:tr>
      <w:tr w:rsidR="00632D97" w:rsidTr="000D24FB">
        <w:trPr>
          <w:cantSplit/>
          <w:jc w:val="center"/>
        </w:trPr>
        <w:tc>
          <w:tcPr>
            <w:tcW w:w="4688" w:type="dxa"/>
          </w:tcPr>
          <w:p w:rsidR="00632D97" w:rsidRDefault="00632D9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32D97" w:rsidRDefault="00632D9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632D97" w:rsidRPr="00AD707C" w:rsidRDefault="00632D97" w:rsidP="00D54E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</w:t>
            </w:r>
            <w:r w:rsidR="00D54E19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632D97" w:rsidTr="000D24FB">
        <w:trPr>
          <w:cantSplit/>
          <w:trHeight w:val="209"/>
          <w:jc w:val="center"/>
        </w:trPr>
        <w:tc>
          <w:tcPr>
            <w:tcW w:w="4688" w:type="dxa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632D97" w:rsidRDefault="00632D9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32D97" w:rsidRDefault="00632D97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632D97" w:rsidRPr="00956BD3" w:rsidRDefault="00632D97" w:rsidP="00632D9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N1977012-01</w:t>
            </w:r>
          </w:p>
        </w:tc>
      </w:tr>
      <w:tr w:rsidR="00632D97" w:rsidTr="000D24FB">
        <w:trPr>
          <w:cantSplit/>
          <w:jc w:val="center"/>
        </w:trPr>
        <w:tc>
          <w:tcPr>
            <w:tcW w:w="4688" w:type="dxa"/>
          </w:tcPr>
          <w:p w:rsidR="00632D97" w:rsidRDefault="00632D9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32D97" w:rsidRDefault="00632D9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32D97" w:rsidRDefault="00632D9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04/08/2019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32D97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632D97" w:rsidRPr="00AD707C" w:rsidRDefault="00632D9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632D97" w:rsidRPr="004661AF" w:rsidRDefault="00632D97" w:rsidP="0063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03/26/2019   11:21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32D97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632D97" w:rsidRPr="00AD707C" w:rsidRDefault="00632D97" w:rsidP="00632D9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1977012-01</w:t>
            </w:r>
          </w:p>
        </w:tc>
      </w:tr>
      <w:tr w:rsidR="00632D97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632D97" w:rsidRPr="00AD707C" w:rsidRDefault="00632D9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632D97" w:rsidRPr="002151E1" w:rsidRDefault="00632D97" w:rsidP="00632D9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TD-F5H11-190326-CR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6097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771.20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60979" w:rsidP="00C6373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103.70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6097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F028FB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F028FB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F028FB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26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266FE8" w:rsidRPr="00266FE8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E19" w:rsidRDefault="00D54E19" w:rsidP="005B5F2E">
      <w:r>
        <w:separator/>
      </w:r>
    </w:p>
  </w:endnote>
  <w:endnote w:type="continuationSeparator" w:id="0">
    <w:p w:rsidR="00D54E19" w:rsidRDefault="00D54E19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E19" w:rsidRPr="00E86DE1" w:rsidRDefault="00D54E19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D54E19" w:rsidRDefault="00D54E19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D54E19" w:rsidRPr="00E86DE1" w:rsidRDefault="00D54E19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E19" w:rsidRDefault="00D54E19" w:rsidP="005B5F2E">
      <w:r>
        <w:separator/>
      </w:r>
    </w:p>
  </w:footnote>
  <w:footnote w:type="continuationSeparator" w:id="0">
    <w:p w:rsidR="00D54E19" w:rsidRDefault="00D54E19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E19" w:rsidRDefault="00D54E19">
    <w:pPr>
      <w:pStyle w:val="Header"/>
    </w:pPr>
    <w:r w:rsidRPr="00266FE8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753E49">
      <w:rPr>
        <w:rStyle w:val="PageNumber"/>
        <w:b/>
        <w:noProof/>
        <w:sz w:val="19"/>
        <w:szCs w:val="19"/>
        <w:u w:val="single"/>
      </w:rPr>
      <w:t>3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753E49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20DF"/>
    <w:rsid w:val="00266FE8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5</TotalTime>
  <Pages>8</Pages>
  <Words>1166</Words>
  <Characters>7643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8792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4</cp:revision>
  <cp:lastPrinted>2017-02-17T17:15:00Z</cp:lastPrinted>
  <dcterms:created xsi:type="dcterms:W3CDTF">2019-04-08T20:24:00Z</dcterms:created>
  <dcterms:modified xsi:type="dcterms:W3CDTF">2019-04-08T20:27:00Z</dcterms:modified>
</cp:coreProperties>
</file>