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0B56BF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C04C90">
              <w:rPr>
                <w:rFonts w:ascii="Arial" w:hAnsi="Arial" w:cs="Arial"/>
                <w:b/>
                <w:bCs/>
              </w:rPr>
              <w:t>23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632D97">
              <w:rPr>
                <w:rFonts w:ascii="Arial" w:hAnsi="Arial" w:cs="Arial"/>
                <w:b/>
                <w:bCs/>
                <w:u w:val="single"/>
              </w:rPr>
              <w:t>977</w:t>
            </w:r>
            <w:r w:rsidR="00C04C90">
              <w:rPr>
                <w:rFonts w:ascii="Arial" w:hAnsi="Arial" w:cs="Arial"/>
                <w:b/>
                <w:bCs/>
                <w:u w:val="single"/>
              </w:rPr>
              <w:t>288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C04C90">
              <w:rPr>
                <w:rFonts w:ascii="Arial" w:hAnsi="Arial" w:cs="Arial"/>
                <w:b/>
                <w:bCs/>
              </w:rPr>
              <w:t>5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C04C90">
              <w:rPr>
                <w:rFonts w:ascii="Arial" w:hAnsi="Arial" w:cs="Arial"/>
                <w:b/>
                <w:bCs/>
              </w:rPr>
              <w:t>03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/2019   11:</w:t>
            </w:r>
            <w:r w:rsidR="00C04C90">
              <w:rPr>
                <w:rFonts w:ascii="Arial" w:hAnsi="Arial" w:cs="Arial"/>
                <w:b/>
              </w:rPr>
              <w:t>13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336398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C04C90">
              <w:rPr>
                <w:rFonts w:ascii="Arial" w:hAnsi="Arial" w:cs="Arial"/>
                <w:b/>
                <w:u w:val="single"/>
              </w:rPr>
              <w:t>288</w:t>
            </w:r>
            <w:r w:rsidR="003D0BCD">
              <w:rPr>
                <w:rFonts w:ascii="Arial" w:hAnsi="Arial" w:cs="Arial"/>
                <w:b/>
                <w:u w:val="single"/>
              </w:rPr>
              <w:t>-0</w:t>
            </w:r>
            <w:r w:rsidR="00336398">
              <w:rPr>
                <w:rFonts w:ascii="Arial" w:hAnsi="Arial" w:cs="Arial"/>
                <w:b/>
                <w:u w:val="single"/>
              </w:rPr>
              <w:t>6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36398" w:rsidP="00336398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</w:t>
            </w:r>
            <w:r w:rsidR="00C04C90">
              <w:rPr>
                <w:rFonts w:ascii="Arial" w:hAnsi="Arial" w:cs="Arial"/>
                <w:b/>
                <w:sz w:val="24"/>
                <w:szCs w:val="24"/>
                <w:u w:val="single"/>
              </w:rPr>
              <w:t>-F2H1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8</w:t>
            </w:r>
            <w:r w:rsidR="00C04C90">
              <w:rPr>
                <w:rFonts w:ascii="Arial" w:hAnsi="Arial" w:cs="Arial"/>
                <w:b/>
                <w:sz w:val="24"/>
                <w:szCs w:val="24"/>
                <w:u w:val="single"/>
              </w:rPr>
              <w:t>-190422</w:t>
            </w:r>
            <w:r w:rsidR="000B56BF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0E94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5/03 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3363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</w:t>
            </w:r>
            <w:r w:rsidR="00336398">
              <w:rPr>
                <w:rFonts w:ascii="Arial" w:hAnsi="Arial" w:cs="Arial"/>
                <w:b/>
              </w:rPr>
              <w:t xml:space="preserve"> &amp; 04/25 </w:t>
            </w:r>
            <w:r>
              <w:rPr>
                <w:rFonts w:ascii="Arial" w:hAnsi="Arial" w:cs="Arial"/>
                <w:b/>
              </w:rPr>
              <w:t>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33639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</w:t>
            </w:r>
            <w:r w:rsidR="00336398">
              <w:rPr>
                <w:rFonts w:ascii="Arial" w:hAnsi="Arial" w:cs="Arial"/>
                <w:b/>
                <w:bCs/>
              </w:rPr>
              <w:t xml:space="preserve"> &amp; 04/30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C04C90" w:rsidP="00336398">
            <w:pPr>
              <w:jc w:val="right"/>
            </w:pPr>
            <w:r>
              <w:rPr>
                <w:rFonts w:ascii="Arial" w:hAnsi="Arial" w:cs="Arial"/>
                <w:bCs/>
              </w:rPr>
              <w:t>0.</w:t>
            </w:r>
            <w:r w:rsidR="00336398">
              <w:rPr>
                <w:rFonts w:ascii="Arial" w:hAnsi="Arial" w:cs="Arial"/>
                <w:bCs/>
              </w:rPr>
              <w:t>45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336398" w:rsidP="00C04C90">
            <w:pPr>
              <w:jc w:val="right"/>
            </w:pPr>
            <w:r>
              <w:rPr>
                <w:rFonts w:ascii="Arial" w:hAnsi="Arial" w:cs="Arial"/>
                <w:bCs/>
              </w:rPr>
              <w:t>4.03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C04C90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C04C90">
              <w:rPr>
                <w:rFonts w:ascii="Arial" w:hAnsi="Arial" w:cs="Arial"/>
                <w:bCs/>
              </w:rPr>
              <w:t>80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C04C90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04C90" w:rsidRPr="00AD707C" w:rsidRDefault="00C04C90" w:rsidP="00C04C90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C04C90" w:rsidRDefault="00C04C90" w:rsidP="00336398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336398">
              <w:rPr>
                <w:rFonts w:ascii="Arial" w:hAnsi="Arial" w:cs="Arial"/>
                <w:bCs/>
              </w:rPr>
              <w:t>41</w:t>
            </w:r>
          </w:p>
        </w:tc>
        <w:tc>
          <w:tcPr>
            <w:tcW w:w="971" w:type="dxa"/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336398">
        <w:rPr>
          <w:rFonts w:ascii="Arial" w:hAnsi="Arial" w:cs="Arial"/>
          <w:sz w:val="21"/>
          <w:szCs w:val="21"/>
        </w:rPr>
        <w:t xml:space="preserve"> &amp; 04/25 2</w:t>
      </w:r>
      <w:r w:rsidR="00260119">
        <w:rPr>
          <w:rFonts w:ascii="Arial" w:hAnsi="Arial" w:cs="Arial"/>
          <w:sz w:val="21"/>
          <w:szCs w:val="21"/>
        </w:rPr>
        <w:t>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5/03 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05/02 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336398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78.87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336398" w:rsidP="003363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</w:t>
            </w:r>
            <w:r w:rsidR="000B56B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6</w:t>
            </w:r>
            <w:r w:rsidR="00C04C90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C04C90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2.32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C04C90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36398" w:rsidP="000B56B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394.35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36398" w:rsidP="00D54E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58</w:t>
            </w:r>
            <w:r w:rsidR="00CA4ECC">
              <w:rPr>
                <w:rFonts w:ascii="Arial" w:hAnsi="Arial" w:cs="Arial"/>
                <w:bCs/>
              </w:rPr>
              <w:t>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22.60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CA4ECC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Tr="000D24FB">
        <w:trPr>
          <w:cantSplit/>
          <w:trHeight w:val="209"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C04C90" w:rsidRPr="00956BD3" w:rsidRDefault="00C04C90" w:rsidP="00336398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</w:t>
            </w:r>
            <w:r w:rsidR="00336398">
              <w:rPr>
                <w:rFonts w:ascii="Arial" w:hAnsi="Arial" w:cs="Arial"/>
                <w:b/>
                <w:bCs/>
                <w:u w:val="single"/>
              </w:rPr>
              <w:t>6</w:t>
            </w:r>
          </w:p>
        </w:tc>
      </w:tr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6398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336398" w:rsidRPr="00AD707C" w:rsidRDefault="00336398" w:rsidP="0044443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1977288-06</w:t>
            </w:r>
          </w:p>
        </w:tc>
      </w:tr>
      <w:tr w:rsidR="00336398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336398" w:rsidRPr="00AD707C" w:rsidRDefault="00336398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336398" w:rsidRPr="002151E1" w:rsidRDefault="00336398" w:rsidP="0044443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SS-F2H18-190422-CR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36398" w:rsidP="003363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788</w:t>
            </w:r>
            <w:r w:rsidR="00CA4ECC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7</w:t>
            </w:r>
            <w:r w:rsidR="00CA4ECC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36398" w:rsidP="003363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116</w:t>
            </w:r>
            <w:r w:rsidR="00CA4ECC">
              <w:rPr>
                <w:rFonts w:ascii="Arial" w:hAnsi="Arial" w:cs="Arial"/>
                <w:bCs/>
              </w:rPr>
              <w:t>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CA4ECC" w:rsidP="00D60979">
            <w:pPr>
              <w:jc w:val="right"/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E270BA" w:rsidRPr="00E270BA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C90" w:rsidRDefault="00C04C90" w:rsidP="005B5F2E">
      <w:r>
        <w:separator/>
      </w:r>
    </w:p>
  </w:endnote>
  <w:endnote w:type="continuationSeparator" w:id="0">
    <w:p w:rsidR="00C04C90" w:rsidRDefault="00C04C90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C90" w:rsidRPr="00E86DE1" w:rsidRDefault="00C04C90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C04C90" w:rsidRDefault="00C04C90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C04C90" w:rsidRPr="00E86DE1" w:rsidRDefault="00C04C90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C90" w:rsidRDefault="00C04C90" w:rsidP="005B5F2E">
      <w:r>
        <w:separator/>
      </w:r>
    </w:p>
  </w:footnote>
  <w:footnote w:type="continuationSeparator" w:id="0">
    <w:p w:rsidR="00C04C90" w:rsidRDefault="00C04C90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C90" w:rsidRDefault="00C04C90">
    <w:pPr>
      <w:pStyle w:val="Header"/>
    </w:pPr>
    <w:r w:rsidRPr="00E270BA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336398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336398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36398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4C90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4ECC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0BA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0</TotalTime>
  <Pages>8</Pages>
  <Words>1164</Words>
  <Characters>7630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8777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2019-05-03T18:45:00Z</dcterms:created>
  <dcterms:modified xsi:type="dcterms:W3CDTF">2019-05-03T18:45:00Z</dcterms:modified>
</cp:coreProperties>
</file>