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B56B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/</w:t>
            </w:r>
            <w:r w:rsidR="00C04C90">
              <w:rPr>
                <w:rFonts w:ascii="Arial" w:hAnsi="Arial" w:cs="Arial"/>
                <w:b/>
              </w:rPr>
              <w:t>22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0B56BF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C04C90">
              <w:rPr>
                <w:rFonts w:ascii="Arial" w:hAnsi="Arial" w:cs="Arial"/>
                <w:b/>
                <w:bCs/>
              </w:rPr>
              <w:t>23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304575" w:rsidP="00C04C9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</w:t>
            </w:r>
            <w:r w:rsidR="00632D97">
              <w:rPr>
                <w:rFonts w:ascii="Arial" w:hAnsi="Arial" w:cs="Arial"/>
                <w:b/>
                <w:bCs/>
                <w:u w:val="single"/>
              </w:rPr>
              <w:t>977</w:t>
            </w:r>
            <w:r w:rsidR="00C04C90">
              <w:rPr>
                <w:rFonts w:ascii="Arial" w:hAnsi="Arial" w:cs="Arial"/>
                <w:b/>
                <w:bCs/>
                <w:u w:val="single"/>
              </w:rPr>
              <w:t>288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-0</w:t>
            </w:r>
            <w:r w:rsidR="00C04C90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C04C90">
              <w:rPr>
                <w:rFonts w:ascii="Arial" w:hAnsi="Arial" w:cs="Arial"/>
                <w:b/>
                <w:bCs/>
              </w:rPr>
              <w:t>5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C04C90">
              <w:rPr>
                <w:rFonts w:ascii="Arial" w:hAnsi="Arial" w:cs="Arial"/>
                <w:b/>
                <w:bCs/>
              </w:rPr>
              <w:t>03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B56B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/</w:t>
            </w:r>
            <w:r w:rsidR="00C04C90">
              <w:rPr>
                <w:rFonts w:ascii="Arial" w:hAnsi="Arial" w:cs="Arial"/>
                <w:b/>
              </w:rPr>
              <w:t>22</w:t>
            </w:r>
            <w:r>
              <w:rPr>
                <w:rFonts w:ascii="Arial" w:hAnsi="Arial" w:cs="Arial"/>
                <w:b/>
              </w:rPr>
              <w:t>/2019   11:</w:t>
            </w:r>
            <w:r w:rsidR="00C04C90">
              <w:rPr>
                <w:rFonts w:ascii="Arial" w:hAnsi="Arial" w:cs="Arial"/>
                <w:b/>
              </w:rPr>
              <w:t>13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E72175">
              <w:rPr>
                <w:rFonts w:ascii="Arial" w:hAnsi="Arial" w:cs="Arial"/>
                <w:b/>
              </w:rPr>
              <w:t>W. Clark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632D97" w:rsidP="00C04C9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 w:rsidR="00C04C90">
              <w:rPr>
                <w:rFonts w:ascii="Arial" w:hAnsi="Arial" w:cs="Arial"/>
                <w:b/>
                <w:u w:val="single"/>
              </w:rPr>
              <w:t>288</w:t>
            </w:r>
            <w:r w:rsidR="003D0BCD">
              <w:rPr>
                <w:rFonts w:ascii="Arial" w:hAnsi="Arial" w:cs="Arial"/>
                <w:b/>
                <w:u w:val="single"/>
              </w:rPr>
              <w:t>-0</w:t>
            </w:r>
            <w:r w:rsidR="00C04C90">
              <w:rPr>
                <w:rFonts w:ascii="Arial" w:hAnsi="Arial" w:cs="Arial"/>
                <w:b/>
                <w:u w:val="single"/>
              </w:rPr>
              <w:t>4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C04C90" w:rsidP="00496AE5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</w:t>
            </w:r>
            <w:r w:rsidR="00496AE5">
              <w:rPr>
                <w:rFonts w:ascii="Arial" w:hAnsi="Arial" w:cs="Arial"/>
                <w:b/>
                <w:sz w:val="24"/>
                <w:szCs w:val="24"/>
                <w:u w:val="single"/>
              </w:rPr>
              <w:t>9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</w:t>
            </w:r>
            <w:r w:rsidR="00496AE5">
              <w:rPr>
                <w:rFonts w:ascii="Arial" w:hAnsi="Arial" w:cs="Arial"/>
                <w:b/>
                <w:sz w:val="24"/>
                <w:szCs w:val="24"/>
                <w:u w:val="single"/>
              </w:rPr>
              <w:t>4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-190422</w:t>
            </w:r>
            <w:r w:rsidR="000B56BF">
              <w:rPr>
                <w:rFonts w:ascii="Arial" w:hAnsi="Arial" w:cs="Arial"/>
                <w:b/>
                <w:sz w:val="24"/>
                <w:szCs w:val="24"/>
                <w:u w:val="single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SH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0E94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96AE5" w:rsidRPr="00B44760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5/03 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C04C9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N1977288-04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1977288-04</w:t>
            </w:r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C04C90" w:rsidRPr="002151E1" w:rsidRDefault="00496AE5" w:rsidP="00C04C9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GG-F9H4-190422-SH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96AE5" w:rsidRPr="00B44760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C04C9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N1977288-04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1977288-04</w:t>
            </w:r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C04C90" w:rsidRPr="002151E1" w:rsidRDefault="00496AE5" w:rsidP="00C04C9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GG-F9H4-190422-SH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  <w:proofErr w:type="spellStart"/>
            <w:r>
              <w:rPr>
                <w:rFonts w:ascii="Arial" w:hAnsi="Arial" w:cs="Arial"/>
              </w:rPr>
              <w:t>myrcene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0B56BF" w:rsidRDefault="00C04C90" w:rsidP="00C04C90">
            <w:pPr>
              <w:jc w:val="right"/>
            </w:pPr>
            <w:r>
              <w:rPr>
                <w:rFonts w:ascii="Arial" w:hAnsi="Arial" w:cs="Arial"/>
                <w:bCs/>
              </w:rPr>
              <w:t>0.29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0B56BF" w:rsidRDefault="00C04C90" w:rsidP="00C04C90">
            <w:pPr>
              <w:jc w:val="right"/>
            </w:pPr>
            <w:r>
              <w:rPr>
                <w:rFonts w:ascii="Arial" w:hAnsi="Arial" w:cs="Arial"/>
                <w:bCs/>
              </w:rPr>
              <w:t>3</w:t>
            </w:r>
            <w:r w:rsidR="000B56BF" w:rsidRPr="00597FD9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E72175" w:rsidP="00C04C90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C04C90">
              <w:rPr>
                <w:rFonts w:ascii="Arial" w:hAnsi="Arial" w:cs="Arial"/>
                <w:bCs/>
              </w:rPr>
              <w:t>80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C04C90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04C90" w:rsidRPr="00AD707C" w:rsidRDefault="00C04C90" w:rsidP="00C04C90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</w:tcPr>
          <w:p w:rsidR="00C04C90" w:rsidRDefault="00C04C90" w:rsidP="00C04C90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33</w:t>
            </w:r>
          </w:p>
        </w:tc>
        <w:tc>
          <w:tcPr>
            <w:tcW w:w="971" w:type="dxa"/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E72175" w:rsidRDefault="00E72175" w:rsidP="002858FA">
      <w:pPr>
        <w:rPr>
          <w:rFonts w:ascii="Arial" w:hAnsi="Arial" w:cs="Arial"/>
        </w:rPr>
      </w:pPr>
    </w:p>
    <w:p w:rsidR="000B56BF" w:rsidRDefault="000B56BF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260119">
        <w:rPr>
          <w:rFonts w:ascii="Arial" w:hAnsi="Arial" w:cs="Arial"/>
          <w:sz w:val="21"/>
          <w:szCs w:val="21"/>
        </w:rPr>
        <w:t>/20</w:t>
      </w:r>
      <w:r w:rsidR="00E5202C">
        <w:rPr>
          <w:rFonts w:ascii="Arial" w:hAnsi="Arial" w:cs="Arial"/>
          <w:sz w:val="21"/>
          <w:szCs w:val="21"/>
        </w:rPr>
        <w:t>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96AE5" w:rsidRPr="00B44760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5/03 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C04C9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N1977288-04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1977288-04</w:t>
            </w:r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C04C90" w:rsidRPr="002151E1" w:rsidRDefault="00496AE5" w:rsidP="00C04C9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GG-F9H4-190422-SH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96AE5" w:rsidRPr="00B44760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05/02 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C04C9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N1977288-04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1977288-04</w:t>
            </w:r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C04C90" w:rsidRPr="002151E1" w:rsidRDefault="00496AE5" w:rsidP="00C04C9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GG-F9H4-190422-SH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96AE5" w:rsidRPr="00B44760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7379C1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C04C90" w:rsidRPr="00956BD3" w:rsidRDefault="00C04C90" w:rsidP="00C04C9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N1977288-04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937D0B" w:rsidRDefault="00C04C90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1977288-04</w:t>
            </w:r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C04C90" w:rsidRPr="002151E1" w:rsidRDefault="00496AE5" w:rsidP="00C04C9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GG-F9H4-190422-SH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C04C90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83.81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C04C90" w:rsidP="00C04C9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0B56B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90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C04C90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2.32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D54E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C04C90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496AE5" w:rsidRPr="00B44760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C04C90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C04C90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C04C90" w:rsidRPr="00956BD3" w:rsidRDefault="00C04C90" w:rsidP="00C04C9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N1977288-04</w:t>
            </w:r>
          </w:p>
        </w:tc>
      </w:tr>
      <w:tr w:rsidR="00C04C90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C04C90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1977288-04</w:t>
            </w:r>
          </w:p>
        </w:tc>
      </w:tr>
      <w:tr w:rsidR="00C04C90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C04C90" w:rsidRPr="002151E1" w:rsidRDefault="00496AE5" w:rsidP="00C04C9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GG-F9H4-190422-SH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 w:rsidP="000B56B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429.05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 w:rsidP="00D54E1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22.60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CA4ECC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496AE5" w:rsidRPr="00B44760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C04C90" w:rsidTr="000D24FB">
        <w:trPr>
          <w:cantSplit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Tr="000D24FB">
        <w:trPr>
          <w:cantSplit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C04C90" w:rsidTr="000D24FB">
        <w:trPr>
          <w:cantSplit/>
          <w:trHeight w:val="209"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C04C90" w:rsidRDefault="00C04C90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C04C90" w:rsidRPr="00956BD3" w:rsidRDefault="00C04C90" w:rsidP="00C04C9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N1977288-04</w:t>
            </w:r>
          </w:p>
        </w:tc>
      </w:tr>
      <w:tr w:rsidR="00C04C90" w:rsidTr="000D24FB">
        <w:trPr>
          <w:cantSplit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05/03/2019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C04C90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1977288-04</w:t>
            </w:r>
          </w:p>
        </w:tc>
      </w:tr>
      <w:tr w:rsidR="00C04C90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C04C90" w:rsidRPr="00AD707C" w:rsidRDefault="00C04C90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C04C90" w:rsidRPr="002151E1" w:rsidRDefault="00496AE5" w:rsidP="00C04C9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GG-F9H4-190422-SH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838.10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 w:rsidP="00C6373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78.00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CA4ECC" w:rsidP="00D60979">
            <w:pPr>
              <w:jc w:val="right"/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496AE5" w:rsidRPr="00B44760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C90" w:rsidRDefault="00C04C90" w:rsidP="005B5F2E">
      <w:r>
        <w:separator/>
      </w:r>
    </w:p>
  </w:endnote>
  <w:endnote w:type="continuationSeparator" w:id="0">
    <w:p w:rsidR="00C04C90" w:rsidRDefault="00C04C90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C90" w:rsidRPr="00E86DE1" w:rsidRDefault="00C04C90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C04C90" w:rsidRDefault="00C04C90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C04C90" w:rsidRPr="00E86DE1" w:rsidRDefault="00C04C90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C90" w:rsidRDefault="00C04C90" w:rsidP="005B5F2E">
      <w:r>
        <w:separator/>
      </w:r>
    </w:p>
  </w:footnote>
  <w:footnote w:type="continuationSeparator" w:id="0">
    <w:p w:rsidR="00C04C90" w:rsidRDefault="00C04C90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C90" w:rsidRDefault="00B44760">
    <w:pPr>
      <w:pStyle w:val="Header"/>
    </w:pPr>
    <w:r w:rsidRPr="00B44760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 w:rsidR="00C04C90">
      <w:rPr>
        <w:rFonts w:ascii="Bookman Old Style" w:hAnsi="Bookman Old Style"/>
        <w:sz w:val="21"/>
        <w:szCs w:val="21"/>
        <w:u w:val="single"/>
      </w:rPr>
      <w:t xml:space="preserve"> </w:t>
    </w:r>
    <w:r w:rsidR="00C04C90"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="00C04C90" w:rsidRPr="00E86DE1">
      <w:rPr>
        <w:rFonts w:ascii="Bookman Old Style" w:hAnsi="Bookman Old Style"/>
        <w:b/>
        <w:szCs w:val="15"/>
        <w:u w:val="single"/>
      </w:rPr>
      <w:t>.</w:t>
    </w:r>
    <w:r w:rsidR="00C04C90">
      <w:rPr>
        <w:b/>
        <w:sz w:val="24"/>
        <w:szCs w:val="38"/>
        <w:u w:val="single"/>
      </w:rPr>
      <w:t xml:space="preserve">                        </w:t>
    </w:r>
    <w:r w:rsidR="00C04C90" w:rsidRPr="00024B14">
      <w:rPr>
        <w:b/>
        <w:sz w:val="52"/>
        <w:szCs w:val="52"/>
        <w:u w:val="single"/>
      </w:rPr>
      <w:t>Analytical Report</w:t>
    </w:r>
    <w:r w:rsidR="00C04C90">
      <w:rPr>
        <w:b/>
        <w:sz w:val="38"/>
        <w:szCs w:val="38"/>
        <w:u w:val="single"/>
      </w:rPr>
      <w:t xml:space="preserve">       </w:t>
    </w:r>
    <w:r w:rsidR="00C04C90"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 w:rsidR="00C04C90"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496AE5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 w:rsidR="00C04C90">
      <w:rPr>
        <w:rStyle w:val="PageNumber"/>
        <w:b/>
        <w:sz w:val="19"/>
        <w:szCs w:val="19"/>
        <w:u w:val="single"/>
      </w:rPr>
      <w:t xml:space="preserve"> </w:t>
    </w:r>
    <w:proofErr w:type="gramStart"/>
    <w:r w:rsidR="00C04C90"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 w:rsidR="00C04C90"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496AE5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 w:rsidR="00C04C90"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2B6D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56BF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0119"/>
    <w:rsid w:val="002620DF"/>
    <w:rsid w:val="00266FE8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C5977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6AE5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44760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4C90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4ECC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0BA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3AB9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1</TotalTime>
  <Pages>8</Pages>
  <Words>1155</Words>
  <Characters>7605</Characters>
  <Application>Microsoft Office Word</Application>
  <DocSecurity>2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8743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2019-05-03T19:31:00Z</dcterms:created>
  <dcterms:modified xsi:type="dcterms:W3CDTF">2019-05-03T19:31:00Z</dcterms:modified>
</cp:coreProperties>
</file>