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E7217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F607B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/</w:t>
            </w:r>
            <w:r w:rsidR="00E72175">
              <w:rPr>
                <w:rFonts w:ascii="Arial" w:hAnsi="Arial" w:cs="Arial"/>
                <w:b/>
              </w:rPr>
              <w:t>19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F607BA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E72175">
              <w:rPr>
                <w:rFonts w:ascii="Arial" w:hAnsi="Arial" w:cs="Arial"/>
                <w:b/>
                <w:bCs/>
              </w:rPr>
              <w:t>20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E72175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976</w:t>
            </w:r>
            <w:r w:rsidR="00E72175">
              <w:rPr>
                <w:rFonts w:ascii="Arial" w:hAnsi="Arial" w:cs="Arial"/>
                <w:b/>
                <w:bCs/>
                <w:u w:val="single"/>
              </w:rPr>
              <w:t>922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3D0BCD">
              <w:rPr>
                <w:rFonts w:ascii="Arial" w:hAnsi="Arial" w:cs="Arial"/>
                <w:b/>
                <w:bCs/>
                <w:u w:val="single"/>
              </w:rPr>
              <w:t>1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72175">
              <w:rPr>
                <w:rFonts w:ascii="Arial" w:hAnsi="Arial" w:cs="Arial"/>
                <w:b/>
                <w:bCs/>
              </w:rPr>
              <w:t>4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E72175">
              <w:rPr>
                <w:rFonts w:ascii="Arial" w:hAnsi="Arial" w:cs="Arial"/>
                <w:b/>
                <w:bCs/>
              </w:rPr>
              <w:t>04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E7217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</w:t>
            </w:r>
            <w:r w:rsidR="00E72175">
              <w:rPr>
                <w:rFonts w:ascii="Arial" w:hAnsi="Arial" w:cs="Arial"/>
                <w:b/>
              </w:rPr>
              <w:t>19</w:t>
            </w:r>
            <w:r>
              <w:rPr>
                <w:rFonts w:ascii="Arial" w:hAnsi="Arial" w:cs="Arial"/>
                <w:b/>
              </w:rPr>
              <w:t>/2019   11:</w:t>
            </w:r>
            <w:r w:rsidR="00E72175">
              <w:rPr>
                <w:rFonts w:ascii="Arial" w:hAnsi="Arial" w:cs="Arial"/>
                <w:b/>
              </w:rPr>
              <w:t>28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7217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</w:t>
            </w:r>
            <w:r w:rsidR="00E72175">
              <w:rPr>
                <w:rFonts w:ascii="Arial" w:hAnsi="Arial" w:cs="Arial"/>
                <w:b/>
                <w:u w:val="single"/>
              </w:rPr>
              <w:t>922</w:t>
            </w:r>
            <w:r>
              <w:rPr>
                <w:rFonts w:ascii="Arial" w:hAnsi="Arial" w:cs="Arial"/>
                <w:b/>
                <w:u w:val="single"/>
              </w:rPr>
              <w:t>-0</w:t>
            </w:r>
            <w:r w:rsidR="00E72175">
              <w:rPr>
                <w:rFonts w:ascii="Arial" w:hAnsi="Arial" w:cs="Arial"/>
                <w:b/>
                <w:u w:val="single"/>
              </w:rPr>
              <w:t>1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E72175" w:rsidP="00AA73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0E94">
        <w:rPr>
          <w:rFonts w:ascii="Arial" w:hAnsi="Arial" w:cs="Arial"/>
          <w:sz w:val="21"/>
          <w:szCs w:val="21"/>
        </w:rPr>
        <w:t>/</w:t>
      </w:r>
      <w:r w:rsidR="00E72175">
        <w:rPr>
          <w:rFonts w:ascii="Arial" w:hAnsi="Arial" w:cs="Arial"/>
          <w:sz w:val="21"/>
          <w:szCs w:val="21"/>
        </w:rPr>
        <w:t>19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72175" w:rsidRPr="008D5EC9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03/19/2019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 xml:space="preserve">19 – 03/23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7379C1" w:rsidRDefault="00E72175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E72175" w:rsidRPr="00956BD3" w:rsidRDefault="00E72175" w:rsidP="0032574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N1976922-01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937D0B" w:rsidRDefault="00E72175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E72175" w:rsidRPr="004661AF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03/19/2019   11:28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1976922-01</w:t>
            </w:r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E72175" w:rsidRPr="002151E1" w:rsidRDefault="00E72175" w:rsidP="0032574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E72175">
        <w:rPr>
          <w:rFonts w:ascii="Arial" w:hAnsi="Arial" w:cs="Arial"/>
          <w:sz w:val="21"/>
          <w:szCs w:val="21"/>
        </w:rPr>
        <w:t>19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72175" w:rsidRPr="008D5EC9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03/19/2019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>19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7379C1" w:rsidRDefault="00E72175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E72175" w:rsidRPr="00956BD3" w:rsidRDefault="00E72175" w:rsidP="0032574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N1976922-01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937D0B" w:rsidRDefault="00E72175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E72175" w:rsidRPr="004661AF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03/19/2019   11:28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1976922-01</w:t>
            </w:r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E72175" w:rsidRPr="002151E1" w:rsidRDefault="00E72175" w:rsidP="0032574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C14508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b-myrcene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6C0E40" w:rsidP="006C0E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232B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382B2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E72175" w:rsidRDefault="00E72175" w:rsidP="00E72175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382B2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E72175" w:rsidRDefault="00E72175" w:rsidP="00E72175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382B2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E72175" w:rsidP="00E72175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p w:rsidR="00C14508" w:rsidRDefault="00C14508" w:rsidP="002858FA">
      <w:pPr>
        <w:rPr>
          <w:rFonts w:ascii="Arial" w:hAnsi="Arial" w:cs="Arial"/>
        </w:rPr>
      </w:pPr>
    </w:p>
    <w:p w:rsidR="00E72175" w:rsidRDefault="00E72175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E72175">
        <w:rPr>
          <w:rFonts w:ascii="Arial" w:hAnsi="Arial" w:cs="Arial"/>
          <w:sz w:val="21"/>
          <w:szCs w:val="21"/>
        </w:rPr>
        <w:t>19</w:t>
      </w:r>
      <w:r w:rsidR="009F7F57">
        <w:rPr>
          <w:rFonts w:ascii="Arial" w:hAnsi="Arial" w:cs="Arial"/>
          <w:sz w:val="21"/>
          <w:szCs w:val="21"/>
        </w:rPr>
        <w:t>/</w:t>
      </w:r>
      <w:r w:rsidR="00E5202C">
        <w:rPr>
          <w:rFonts w:ascii="Arial" w:hAnsi="Arial" w:cs="Arial"/>
          <w:sz w:val="21"/>
          <w:szCs w:val="21"/>
        </w:rPr>
        <w:t>2019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72175" w:rsidRPr="008D5EC9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03/19/2019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03/20</w:t>
            </w:r>
            <w:r>
              <w:rPr>
                <w:rFonts w:ascii="Arial" w:hAnsi="Arial" w:cs="Arial"/>
                <w:b/>
                <w:bCs/>
              </w:rPr>
              <w:t xml:space="preserve"> – 03/21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7379C1" w:rsidRDefault="00E72175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E72175" w:rsidRPr="00956BD3" w:rsidRDefault="00E72175" w:rsidP="0032574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N1976922-01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937D0B" w:rsidRDefault="00E72175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E72175" w:rsidRPr="004661AF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03/19/2019   11:28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1976922-01</w:t>
            </w:r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E72175" w:rsidRPr="002151E1" w:rsidRDefault="00E72175" w:rsidP="0032574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E72175">
        <w:rPr>
          <w:rFonts w:ascii="Arial" w:hAnsi="Arial" w:cs="Arial"/>
          <w:sz w:val="21"/>
          <w:szCs w:val="21"/>
        </w:rPr>
        <w:t>19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72175" w:rsidRPr="008D5EC9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03/19/2019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03/20</w:t>
            </w:r>
            <w:r>
              <w:rPr>
                <w:rFonts w:ascii="Arial" w:hAnsi="Arial" w:cs="Arial"/>
                <w:b/>
                <w:bCs/>
              </w:rPr>
              <w:t xml:space="preserve"> – 03/22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7379C1" w:rsidRDefault="00E72175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E72175" w:rsidRPr="00956BD3" w:rsidRDefault="00E72175" w:rsidP="0032574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N1976922-01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937D0B" w:rsidRDefault="00E72175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E72175" w:rsidRPr="004661AF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03/19/2019   11:28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1976922-01</w:t>
            </w:r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E72175" w:rsidRPr="002151E1" w:rsidRDefault="00E72175" w:rsidP="0032574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E72175">
        <w:rPr>
          <w:rFonts w:ascii="Arial" w:hAnsi="Arial" w:cs="Arial"/>
          <w:sz w:val="21"/>
          <w:szCs w:val="21"/>
        </w:rPr>
        <w:t>19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72175" w:rsidRPr="008D5EC9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03/19/2019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406EC7" w:rsidRDefault="00E72175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>19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E72175" w:rsidRPr="00406EC7" w:rsidRDefault="00E72175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7379C1" w:rsidRDefault="00E72175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E72175" w:rsidRPr="00956BD3" w:rsidRDefault="00E72175" w:rsidP="0032574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N1976922-01</w:t>
            </w:r>
          </w:p>
        </w:tc>
      </w:tr>
      <w:tr w:rsidR="00E72175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E72175" w:rsidRPr="00937D0B" w:rsidRDefault="00E72175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E72175" w:rsidRPr="00AD707C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Pr="00050D5A" w:rsidRDefault="00E72175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E72175" w:rsidRPr="004661AF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03/19/2019   11:28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1976922-01</w:t>
            </w:r>
          </w:p>
        </w:tc>
      </w:tr>
      <w:tr w:rsidR="00E72175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E72175" w:rsidRPr="002151E1" w:rsidRDefault="00E72175" w:rsidP="0032574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E72175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E72175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58.72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8A1902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E72175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1.07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 w:rsidR="00F607BA"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  <w:vAlign w:val="center"/>
          </w:tcPr>
          <w:p w:rsidR="00D752B8" w:rsidRPr="00AD707C" w:rsidRDefault="00E72175" w:rsidP="009C581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4.33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  <w:vAlign w:val="center"/>
          </w:tcPr>
          <w:p w:rsidR="00D752B8" w:rsidRPr="00AD707C" w:rsidRDefault="00E72175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26.12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E72175">
        <w:rPr>
          <w:rFonts w:ascii="Arial" w:hAnsi="Arial" w:cs="Arial"/>
          <w:sz w:val="21"/>
          <w:szCs w:val="21"/>
        </w:rPr>
        <w:t>19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72175" w:rsidRPr="008D5EC9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E72175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E72175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Default="00E72175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03/19/2019</w:t>
            </w:r>
          </w:p>
        </w:tc>
      </w:tr>
      <w:tr w:rsidR="00E72175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E72175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Default="00E72175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E72175" w:rsidRPr="00AD707C" w:rsidRDefault="00E72175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>19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E72175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E72175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Default="00E72175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E72175" w:rsidRPr="00956BD3" w:rsidRDefault="00E72175" w:rsidP="0032574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N1976922-01</w:t>
            </w:r>
          </w:p>
        </w:tc>
      </w:tr>
      <w:tr w:rsidR="00E72175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E72175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E72175" w:rsidRDefault="00E72175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04/04/2019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72175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E72175" w:rsidRPr="004661AF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03/19/2019   11:28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E72175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1976922-01</w:t>
            </w:r>
          </w:p>
        </w:tc>
      </w:tr>
      <w:tr w:rsidR="00E72175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E72175" w:rsidRPr="00AD707C" w:rsidRDefault="00E72175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E72175" w:rsidRPr="002151E1" w:rsidRDefault="00E72175" w:rsidP="0032574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E7217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E72175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293.60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E72175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5.35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E7217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21.65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7BA" w:rsidRDefault="00E72175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130.60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E72175">
        <w:rPr>
          <w:rFonts w:ascii="Arial" w:hAnsi="Arial" w:cs="Arial"/>
          <w:sz w:val="21"/>
          <w:szCs w:val="21"/>
        </w:rPr>
        <w:t>19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E72175" w:rsidRPr="008D5EC9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E72175" w:rsidTr="000D24FB">
        <w:trPr>
          <w:cantSplit/>
          <w:jc w:val="center"/>
        </w:trPr>
        <w:tc>
          <w:tcPr>
            <w:tcW w:w="4688" w:type="dxa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E72175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72175" w:rsidRDefault="00E72175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E72175" w:rsidRPr="00AD707C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03/19/2019</w:t>
            </w:r>
          </w:p>
        </w:tc>
      </w:tr>
      <w:tr w:rsidR="00E72175" w:rsidTr="000D24FB">
        <w:trPr>
          <w:cantSplit/>
          <w:jc w:val="center"/>
        </w:trPr>
        <w:tc>
          <w:tcPr>
            <w:tcW w:w="4688" w:type="dxa"/>
          </w:tcPr>
          <w:p w:rsidR="00E72175" w:rsidRDefault="00E72175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E72175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72175" w:rsidRDefault="00E72175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E72175" w:rsidRPr="00AD707C" w:rsidRDefault="00E72175" w:rsidP="00E721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>19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E72175" w:rsidTr="000D24FB">
        <w:trPr>
          <w:cantSplit/>
          <w:trHeight w:val="209"/>
          <w:jc w:val="center"/>
        </w:trPr>
        <w:tc>
          <w:tcPr>
            <w:tcW w:w="4688" w:type="dxa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E72175" w:rsidRDefault="00E72175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E72175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72175" w:rsidRDefault="00E72175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E72175" w:rsidRPr="00956BD3" w:rsidRDefault="00E72175" w:rsidP="0032574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N1976922-01</w:t>
            </w:r>
          </w:p>
        </w:tc>
      </w:tr>
      <w:tr w:rsidR="00E72175" w:rsidTr="000D24FB">
        <w:trPr>
          <w:cantSplit/>
          <w:jc w:val="center"/>
        </w:trPr>
        <w:tc>
          <w:tcPr>
            <w:tcW w:w="4688" w:type="dxa"/>
          </w:tcPr>
          <w:p w:rsidR="00E72175" w:rsidRDefault="00E72175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E72175" w:rsidRDefault="00E72175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72175" w:rsidRDefault="00E72175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04/04/2019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72175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E72175" w:rsidRPr="00AD707C" w:rsidRDefault="00E72175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E72175" w:rsidRPr="004661AF" w:rsidRDefault="00E72175" w:rsidP="003257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03/19/2019   11:28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E72175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E72175" w:rsidRPr="00AD707C" w:rsidRDefault="00E72175" w:rsidP="0032574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1976922-01</w:t>
            </w:r>
          </w:p>
        </w:tc>
      </w:tr>
      <w:tr w:rsidR="00E72175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E72175" w:rsidRPr="00AD707C" w:rsidRDefault="00E72175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E72175" w:rsidRPr="002151E1" w:rsidRDefault="00E72175" w:rsidP="0032574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E7217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E72175" w:rsidP="00C6373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587.20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D0BCD" w:rsidP="00E7217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</w:t>
            </w:r>
            <w:r w:rsidR="00E72175">
              <w:rPr>
                <w:rFonts w:ascii="Arial" w:hAnsi="Arial" w:cs="Arial"/>
                <w:bCs/>
              </w:rPr>
              <w:t>7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E7217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43.30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7BA" w:rsidRDefault="00E72175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261.20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E72175">
        <w:rPr>
          <w:rFonts w:ascii="Arial" w:hAnsi="Arial" w:cs="Arial"/>
          <w:sz w:val="21"/>
          <w:szCs w:val="21"/>
        </w:rPr>
        <w:t>19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E72175" w:rsidRPr="008D5EC9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BA" w:rsidRDefault="00F607BA" w:rsidP="005B5F2E">
      <w:r>
        <w:separator/>
      </w:r>
    </w:p>
  </w:endnote>
  <w:endnote w:type="continuationSeparator" w:id="0">
    <w:p w:rsidR="00F607BA" w:rsidRDefault="00F607BA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7BA" w:rsidRPr="00E86DE1" w:rsidRDefault="00F607BA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F607BA" w:rsidRDefault="00F607BA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F607BA" w:rsidRPr="00E86DE1" w:rsidRDefault="00F607BA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BA" w:rsidRDefault="00F607BA" w:rsidP="005B5F2E">
      <w:r>
        <w:separator/>
      </w:r>
    </w:p>
  </w:footnote>
  <w:footnote w:type="continuationSeparator" w:id="0">
    <w:p w:rsidR="00F607BA" w:rsidRDefault="00F607BA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7BA" w:rsidRDefault="008D5EC9">
    <w:pPr>
      <w:pStyle w:val="Header"/>
    </w:pPr>
    <w:r w:rsidRPr="008D5EC9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 w:rsidR="00F607BA">
      <w:rPr>
        <w:rFonts w:ascii="Bookman Old Style" w:hAnsi="Bookman Old Style"/>
        <w:sz w:val="21"/>
        <w:szCs w:val="21"/>
        <w:u w:val="single"/>
      </w:rPr>
      <w:t xml:space="preserve"> </w:t>
    </w:r>
    <w:r w:rsidR="00F607BA"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="00F607BA" w:rsidRPr="00E86DE1">
      <w:rPr>
        <w:rFonts w:ascii="Bookman Old Style" w:hAnsi="Bookman Old Style"/>
        <w:b/>
        <w:szCs w:val="15"/>
        <w:u w:val="single"/>
      </w:rPr>
      <w:t>.</w:t>
    </w:r>
    <w:r w:rsidR="00F607BA">
      <w:rPr>
        <w:b/>
        <w:sz w:val="24"/>
        <w:szCs w:val="38"/>
        <w:u w:val="single"/>
      </w:rPr>
      <w:t xml:space="preserve">                        </w:t>
    </w:r>
    <w:r w:rsidR="00F607BA" w:rsidRPr="00024B14">
      <w:rPr>
        <w:b/>
        <w:sz w:val="52"/>
        <w:szCs w:val="52"/>
        <w:u w:val="single"/>
      </w:rPr>
      <w:t>Analytical Report</w:t>
    </w:r>
    <w:r w:rsidR="00F607BA">
      <w:rPr>
        <w:b/>
        <w:sz w:val="38"/>
        <w:szCs w:val="38"/>
        <w:u w:val="single"/>
      </w:rPr>
      <w:t xml:space="preserve">       </w:t>
    </w:r>
    <w:r w:rsidR="00F607BA"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 w:rsidR="00F607BA"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E72175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 w:rsidR="00F607BA">
      <w:rPr>
        <w:rStyle w:val="PageNumber"/>
        <w:b/>
        <w:sz w:val="19"/>
        <w:szCs w:val="19"/>
        <w:u w:val="single"/>
      </w:rPr>
      <w:t xml:space="preserve"> </w:t>
    </w:r>
    <w:proofErr w:type="gramStart"/>
    <w:r w:rsidR="00F607BA"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 w:rsidR="00F607BA"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E72175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 w:rsidR="00F607BA"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20DF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1</TotalTime>
  <Pages>8</Pages>
  <Words>1151</Words>
  <Characters>7592</Characters>
  <Application>Microsoft Office Word</Application>
  <DocSecurity>2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8726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2019-04-04T19:52:00Z</dcterms:created>
  <dcterms:modified xsi:type="dcterms:W3CDTF">2019-04-04T19:52:00Z</dcterms:modified>
</cp:coreProperties>
</file>