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ED8" w:rsidRPr="00AD707C" w:rsidRDefault="00382ED8" w:rsidP="00382ED8">
      <w:pPr>
        <w:rPr>
          <w:rFonts w:ascii="Arial" w:hAnsi="Arial" w:cs="Arial"/>
          <w:b/>
          <w:u w:val="single"/>
        </w:rPr>
      </w:pP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0B56BF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0B56BF" w:rsidRPr="00406EC7" w:rsidRDefault="000B56BF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0B56BF" w:rsidRPr="00AD707C" w:rsidRDefault="000B56BF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0B56BF" w:rsidRPr="00050D5A" w:rsidRDefault="000B56BF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0B56BF" w:rsidRPr="00AD707C" w:rsidRDefault="000B56BF" w:rsidP="003C6EE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</w:t>
            </w:r>
            <w:r w:rsidR="003C6EEB">
              <w:rPr>
                <w:rFonts w:ascii="Arial" w:hAnsi="Arial" w:cs="Arial"/>
                <w:b/>
              </w:rPr>
              <w:t>12</w:t>
            </w:r>
            <w:r>
              <w:rPr>
                <w:rFonts w:ascii="Arial" w:hAnsi="Arial" w:cs="Arial"/>
                <w:b/>
              </w:rPr>
              <w:t>/2019</w:t>
            </w:r>
          </w:p>
        </w:tc>
      </w:tr>
      <w:tr w:rsidR="000B56BF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0B56BF" w:rsidRPr="00406EC7" w:rsidRDefault="000B56BF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 w:rsidRPr="00406EC7"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0B56BF" w:rsidRPr="00AD707C" w:rsidRDefault="000B56BF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0B56BF" w:rsidRPr="00050D5A" w:rsidRDefault="000B56BF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0B56BF" w:rsidRPr="00AD707C" w:rsidRDefault="000B56BF" w:rsidP="003C6E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04/1</w:t>
            </w:r>
            <w:r w:rsidR="003C6EEB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/2019</w:t>
            </w:r>
          </w:p>
        </w:tc>
      </w:tr>
      <w:tr w:rsidR="000B56BF" w:rsidRPr="00AD707C" w:rsidTr="002A23B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0B56BF" w:rsidRDefault="000B56BF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0B56BF" w:rsidRDefault="000B56BF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0B56BF" w:rsidRPr="00406EC7" w:rsidRDefault="000B56BF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0B56BF" w:rsidRPr="00AD707C" w:rsidRDefault="000B56BF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0B56BF" w:rsidRPr="007379C1" w:rsidRDefault="000B56BF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0B56BF" w:rsidRPr="00956BD3" w:rsidRDefault="003C6EEB" w:rsidP="00547A32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1977206-0</w:t>
            </w:r>
            <w:r w:rsidR="00547A32">
              <w:rPr>
                <w:rFonts w:ascii="Arial" w:hAnsi="Arial" w:cs="Arial"/>
                <w:b/>
                <w:u w:val="single"/>
              </w:rPr>
              <w:t>4</w:t>
            </w:r>
          </w:p>
        </w:tc>
      </w:tr>
      <w:tr w:rsidR="000B56BF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0B56BF" w:rsidRPr="00937D0B" w:rsidRDefault="000B56BF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7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0B56BF" w:rsidRPr="00AD707C" w:rsidRDefault="000B56BF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0B56BF" w:rsidRPr="00050D5A" w:rsidRDefault="000B56BF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0B56BF" w:rsidRPr="00AD707C" w:rsidRDefault="000B56BF" w:rsidP="003C6E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3C6EEB">
              <w:rPr>
                <w:rFonts w:ascii="Arial" w:hAnsi="Arial" w:cs="Arial"/>
                <w:b/>
                <w:bCs/>
              </w:rPr>
              <w:t>5</w:t>
            </w:r>
            <w:r>
              <w:rPr>
                <w:rFonts w:ascii="Arial" w:hAnsi="Arial" w:cs="Arial"/>
                <w:b/>
                <w:bCs/>
              </w:rPr>
              <w:t>/</w:t>
            </w:r>
            <w:r w:rsidR="003C6EEB">
              <w:rPr>
                <w:rFonts w:ascii="Arial" w:hAnsi="Arial" w:cs="Arial"/>
                <w:b/>
                <w:bCs/>
              </w:rPr>
              <w:t>01</w:t>
            </w:r>
            <w:r>
              <w:rPr>
                <w:rFonts w:ascii="Arial" w:hAnsi="Arial" w:cs="Arial"/>
                <w:b/>
                <w:bCs/>
              </w:rPr>
              <w:t>/2019</w:t>
            </w:r>
          </w:p>
        </w:tc>
      </w:tr>
      <w:tr w:rsidR="00A35D2C" w:rsidRPr="00AD707C" w:rsidTr="002A23B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0B56BF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0B56BF" w:rsidRPr="00AD707C" w:rsidRDefault="000B56BF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0B56BF" w:rsidRPr="004661AF" w:rsidRDefault="000B56BF" w:rsidP="004333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</w:t>
            </w:r>
            <w:r w:rsidR="003C6EEB">
              <w:rPr>
                <w:rFonts w:ascii="Arial" w:hAnsi="Arial" w:cs="Arial"/>
                <w:b/>
              </w:rPr>
              <w:t>12</w:t>
            </w:r>
            <w:r>
              <w:rPr>
                <w:rFonts w:ascii="Arial" w:hAnsi="Arial" w:cs="Arial"/>
                <w:b/>
              </w:rPr>
              <w:t>/2019   11:</w:t>
            </w:r>
            <w:r w:rsidR="00433337">
              <w:rPr>
                <w:rFonts w:ascii="Arial" w:hAnsi="Arial" w:cs="Arial"/>
                <w:b/>
              </w:rPr>
              <w:t>15</w:t>
            </w:r>
            <w:r>
              <w:rPr>
                <w:rFonts w:ascii="Arial" w:hAnsi="Arial" w:cs="Arial"/>
                <w:b/>
              </w:rPr>
              <w:t xml:space="preserve">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0B56BF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0B56BF" w:rsidRPr="00AD707C" w:rsidRDefault="000B56BF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0B56BF" w:rsidRPr="00AD707C" w:rsidRDefault="000B56BF" w:rsidP="00547A32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</w:t>
            </w:r>
            <w:r w:rsidR="003C6EEB">
              <w:rPr>
                <w:rFonts w:ascii="Arial" w:hAnsi="Arial" w:cs="Arial"/>
                <w:b/>
                <w:u w:val="single"/>
              </w:rPr>
              <w:t>206</w:t>
            </w:r>
            <w:r>
              <w:rPr>
                <w:rFonts w:ascii="Arial" w:hAnsi="Arial" w:cs="Arial"/>
                <w:b/>
                <w:u w:val="single"/>
              </w:rPr>
              <w:t>-0</w:t>
            </w:r>
            <w:r w:rsidR="00547A32">
              <w:rPr>
                <w:rFonts w:ascii="Arial" w:hAnsi="Arial" w:cs="Arial"/>
                <w:b/>
                <w:u w:val="single"/>
              </w:rPr>
              <w:t>4</w:t>
            </w:r>
          </w:p>
        </w:tc>
      </w:tr>
      <w:tr w:rsidR="000B56BF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0B56BF" w:rsidRPr="00AD707C" w:rsidRDefault="000B56BF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0B56BF" w:rsidRPr="002151E1" w:rsidRDefault="003251F7" w:rsidP="00547A32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HOB-19031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8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-O-DIST-</w:t>
            </w:r>
            <w:r w:rsidR="00547A32">
              <w:rPr>
                <w:rFonts w:ascii="Arial" w:hAnsi="Arial" w:cs="Arial"/>
                <w:b/>
                <w:sz w:val="24"/>
                <w:szCs w:val="24"/>
                <w:u w:val="single"/>
              </w:rPr>
              <w:t>BR</w:t>
            </w:r>
          </w:p>
        </w:tc>
      </w:tr>
    </w:tbl>
    <w:p w:rsidR="002858FA" w:rsidRDefault="002858FA" w:rsidP="002858FA">
      <w:pPr>
        <w:rPr>
          <w:rFonts w:ascii="Arial" w:hAnsi="Arial" w:cs="Arial"/>
          <w:b/>
        </w:rPr>
      </w:pPr>
    </w:p>
    <w:p w:rsidR="00C14508" w:rsidRPr="00AD707C" w:rsidRDefault="00C14508" w:rsidP="002858FA">
      <w:pPr>
        <w:rPr>
          <w:rFonts w:ascii="Arial" w:hAnsi="Arial" w:cs="Arial"/>
          <w:b/>
        </w:rPr>
      </w:pPr>
    </w:p>
    <w:tbl>
      <w:tblPr>
        <w:tblW w:w="4994" w:type="dxa"/>
        <w:jc w:val="center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24"/>
        <w:gridCol w:w="1099"/>
        <w:gridCol w:w="971"/>
      </w:tblGrid>
      <w:tr w:rsidR="002858FA" w:rsidRPr="00AD707C" w:rsidTr="00B871C4">
        <w:trPr>
          <w:cantSplit/>
          <w:trHeight w:val="351"/>
          <w:jc w:val="center"/>
        </w:trPr>
        <w:tc>
          <w:tcPr>
            <w:tcW w:w="2924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TERPENES </w:t>
            </w:r>
          </w:p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(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%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Dry 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971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2858FA" w:rsidRPr="00AD707C" w:rsidTr="00B871C4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a-pinene</w:t>
            </w:r>
          </w:p>
        </w:tc>
        <w:tc>
          <w:tcPr>
            <w:tcW w:w="1099" w:type="dxa"/>
            <w:vAlign w:val="center"/>
          </w:tcPr>
          <w:p w:rsidR="002858FA" w:rsidRPr="00AD707C" w:rsidRDefault="00F607BA" w:rsidP="00F607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304575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E72175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="00C14508">
              <w:rPr>
                <w:rFonts w:ascii="Arial" w:hAnsi="Arial" w:cs="Arial"/>
              </w:rPr>
              <w:t>pi</w:t>
            </w:r>
            <w:r w:rsidR="00E72175">
              <w:rPr>
                <w:rFonts w:ascii="Arial" w:hAnsi="Arial" w:cs="Arial"/>
              </w:rPr>
              <w:t>n</w:t>
            </w:r>
            <w:r w:rsidR="00C14508">
              <w:rPr>
                <w:rFonts w:ascii="Arial" w:hAnsi="Arial" w:cs="Arial"/>
              </w:rPr>
              <w:t>ene</w:t>
            </w:r>
            <w:proofErr w:type="spellEnd"/>
          </w:p>
        </w:tc>
        <w:tc>
          <w:tcPr>
            <w:tcW w:w="1099" w:type="dxa"/>
            <w:vAlign w:val="center"/>
          </w:tcPr>
          <w:p w:rsidR="002858FA" w:rsidRPr="00AD707C" w:rsidRDefault="00F607BA" w:rsidP="00F607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117574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3C6EEB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b-</w:t>
            </w:r>
            <w:proofErr w:type="spellStart"/>
            <w:r>
              <w:rPr>
                <w:rFonts w:ascii="Arial" w:hAnsi="Arial" w:cs="Arial"/>
              </w:rPr>
              <w:t>myrcene</w:t>
            </w:r>
            <w:proofErr w:type="spellEnd"/>
          </w:p>
        </w:tc>
        <w:tc>
          <w:tcPr>
            <w:tcW w:w="1099" w:type="dxa"/>
          </w:tcPr>
          <w:p w:rsidR="000B56BF" w:rsidRDefault="000B56BF" w:rsidP="000B56BF">
            <w:pPr>
              <w:jc w:val="right"/>
            </w:pPr>
            <w:r w:rsidRPr="00597FD9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3C6EEB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imonene</w:t>
            </w:r>
          </w:p>
        </w:tc>
        <w:tc>
          <w:tcPr>
            <w:tcW w:w="1099" w:type="dxa"/>
          </w:tcPr>
          <w:p w:rsidR="000B56BF" w:rsidRDefault="00547A32" w:rsidP="000B56BF">
            <w:pPr>
              <w:jc w:val="right"/>
            </w:pPr>
            <w:r>
              <w:rPr>
                <w:rFonts w:ascii="Arial" w:hAnsi="Arial" w:cs="Arial"/>
                <w:bCs/>
              </w:rPr>
              <w:t>2.14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3C6EEB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</w:t>
            </w:r>
            <w:r w:rsidRPr="00AD707C">
              <w:rPr>
                <w:rFonts w:ascii="Arial" w:hAnsi="Arial" w:cs="Arial"/>
              </w:rPr>
              <w:t>cimene</w:t>
            </w:r>
            <w:proofErr w:type="spellEnd"/>
          </w:p>
        </w:tc>
        <w:tc>
          <w:tcPr>
            <w:tcW w:w="1099" w:type="dxa"/>
          </w:tcPr>
          <w:p w:rsidR="000B56BF" w:rsidRDefault="000B56BF" w:rsidP="000B56BF">
            <w:pPr>
              <w:jc w:val="right"/>
            </w:pPr>
            <w:r w:rsidRPr="00597FD9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632D97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inalool</w:t>
            </w:r>
          </w:p>
        </w:tc>
        <w:tc>
          <w:tcPr>
            <w:tcW w:w="1099" w:type="dxa"/>
          </w:tcPr>
          <w:p w:rsidR="000B56BF" w:rsidRDefault="000B56BF" w:rsidP="000B56BF">
            <w:pPr>
              <w:jc w:val="right"/>
            </w:pPr>
            <w:r w:rsidRPr="00597FD9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0B56BF" w:rsidRPr="00AD707C" w:rsidTr="00632D97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0B56BF" w:rsidRPr="00AD707C" w:rsidRDefault="000B56BF" w:rsidP="007B06F5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Pr="00AD707C">
              <w:rPr>
                <w:rFonts w:ascii="Arial" w:hAnsi="Arial" w:cs="Arial"/>
              </w:rPr>
              <w:t>caryophyllene</w:t>
            </w:r>
            <w:proofErr w:type="spellEnd"/>
          </w:p>
        </w:tc>
        <w:tc>
          <w:tcPr>
            <w:tcW w:w="1099" w:type="dxa"/>
          </w:tcPr>
          <w:p w:rsidR="000B56BF" w:rsidRDefault="000B56BF" w:rsidP="000B56BF">
            <w:pPr>
              <w:jc w:val="right"/>
            </w:pPr>
            <w:r w:rsidRPr="00597FD9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971" w:type="dxa"/>
            <w:vAlign w:val="center"/>
          </w:tcPr>
          <w:p w:rsidR="000B56BF" w:rsidRPr="00AD707C" w:rsidRDefault="000B56BF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E72175" w:rsidRPr="00AD707C" w:rsidTr="00632D97"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E72175" w:rsidRPr="00AD707C" w:rsidRDefault="00E72175" w:rsidP="007B06F5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</w:t>
            </w:r>
            <w:r w:rsidRPr="00AD707C">
              <w:rPr>
                <w:rFonts w:ascii="Arial" w:hAnsi="Arial" w:cs="Arial"/>
              </w:rPr>
              <w:t>umulene</w:t>
            </w:r>
            <w:proofErr w:type="spellEnd"/>
          </w:p>
        </w:tc>
        <w:tc>
          <w:tcPr>
            <w:tcW w:w="1099" w:type="dxa"/>
          </w:tcPr>
          <w:p w:rsidR="00E72175" w:rsidRDefault="00260119" w:rsidP="00260119">
            <w:pPr>
              <w:jc w:val="right"/>
            </w:pPr>
            <w:r>
              <w:rPr>
                <w:rFonts w:ascii="Arial" w:hAnsi="Arial" w:cs="Arial"/>
                <w:bCs/>
              </w:rPr>
              <w:t>&lt;</w:t>
            </w:r>
            <w:r w:rsidR="00E72175" w:rsidRPr="00282190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E72175" w:rsidRPr="00AD707C" w:rsidRDefault="00E72175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</w:tbl>
    <w:p w:rsidR="002858FA" w:rsidRDefault="002858FA" w:rsidP="002858FA">
      <w:pPr>
        <w:rPr>
          <w:rFonts w:ascii="Arial" w:hAnsi="Arial" w:cs="Arial"/>
        </w:rPr>
      </w:pPr>
    </w:p>
    <w:p w:rsidR="00E72175" w:rsidRDefault="00E72175" w:rsidP="002858FA">
      <w:pPr>
        <w:rPr>
          <w:rFonts w:ascii="Arial" w:hAnsi="Arial" w:cs="Arial"/>
        </w:rPr>
      </w:pPr>
    </w:p>
    <w:p w:rsidR="000B56BF" w:rsidRDefault="000B56BF" w:rsidP="002858FA">
      <w:pPr>
        <w:rPr>
          <w:rFonts w:ascii="Arial" w:hAnsi="Arial" w:cs="Arial"/>
        </w:rPr>
      </w:pPr>
    </w:p>
    <w:p w:rsidR="008D3F28" w:rsidRDefault="008D3F28" w:rsidP="002858FA">
      <w:pPr>
        <w:rPr>
          <w:rFonts w:ascii="Arial" w:hAnsi="Arial" w:cs="Arial"/>
        </w:rPr>
      </w:pPr>
    </w:p>
    <w:p w:rsidR="00D23259" w:rsidRDefault="00D23259" w:rsidP="002858FA">
      <w:pPr>
        <w:rPr>
          <w:rFonts w:ascii="Arial" w:hAnsi="Arial" w:cs="Arial"/>
        </w:rPr>
      </w:pPr>
    </w:p>
    <w:p w:rsidR="00484BD2" w:rsidRDefault="00484BD2" w:rsidP="002858FA">
      <w:pPr>
        <w:rPr>
          <w:rFonts w:ascii="Arial" w:hAnsi="Arial" w:cs="Arial"/>
        </w:rPr>
      </w:pPr>
    </w:p>
    <w:p w:rsidR="00EB71D8" w:rsidRPr="00AD707C" w:rsidRDefault="00EB71D8" w:rsidP="002858FA">
      <w:pPr>
        <w:rPr>
          <w:rFonts w:ascii="Arial" w:hAnsi="Arial" w:cs="Arial"/>
        </w:rPr>
      </w:pPr>
    </w:p>
    <w:p w:rsidR="002858FA" w:rsidRDefault="002858FA" w:rsidP="002858FA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GC</w:t>
      </w:r>
      <w:proofErr w:type="gramStart"/>
      <w:r w:rsidRPr="00AD707C">
        <w:rPr>
          <w:rFonts w:ascii="Arial" w:hAnsi="Arial" w:cs="Arial"/>
          <w:b/>
        </w:rPr>
        <w:t>,  GC</w:t>
      </w:r>
      <w:proofErr w:type="gramEnd"/>
      <w:r w:rsidRPr="00AD707C">
        <w:rPr>
          <w:rFonts w:ascii="Arial" w:hAnsi="Arial" w:cs="Arial"/>
          <w:b/>
        </w:rPr>
        <w:t>/MS</w:t>
      </w:r>
    </w:p>
    <w:p w:rsidR="00C14508" w:rsidRPr="00AD707C" w:rsidRDefault="00C14508" w:rsidP="002858FA">
      <w:pPr>
        <w:ind w:firstLine="720"/>
        <w:rPr>
          <w:rFonts w:ascii="Arial" w:hAnsi="Arial" w:cs="Arial"/>
          <w:b/>
        </w:rPr>
      </w:pPr>
    </w:p>
    <w:p w:rsidR="002858FA" w:rsidRPr="00AD707C" w:rsidRDefault="002858FA" w:rsidP="002858FA">
      <w:pPr>
        <w:ind w:firstLine="72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2858FA" w:rsidRDefault="002858FA" w:rsidP="002858FA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>
        <w:rPr>
          <w:rFonts w:ascii="Arial" w:hAnsi="Arial" w:cs="Arial"/>
          <w:sz w:val="21"/>
          <w:szCs w:val="21"/>
        </w:rPr>
        <w:t>/</w:t>
      </w:r>
      <w:r w:rsidR="003C6EEB">
        <w:rPr>
          <w:rFonts w:ascii="Arial" w:hAnsi="Arial" w:cs="Arial"/>
          <w:sz w:val="21"/>
          <w:szCs w:val="21"/>
        </w:rPr>
        <w:t>12</w:t>
      </w:r>
      <w:r w:rsidR="00260119">
        <w:rPr>
          <w:rFonts w:ascii="Arial" w:hAnsi="Arial" w:cs="Arial"/>
          <w:sz w:val="21"/>
          <w:szCs w:val="21"/>
        </w:rPr>
        <w:t>/20</w:t>
      </w:r>
      <w:r w:rsidR="00E5202C">
        <w:rPr>
          <w:rFonts w:ascii="Arial" w:hAnsi="Arial" w:cs="Arial"/>
          <w:sz w:val="21"/>
          <w:szCs w:val="21"/>
        </w:rPr>
        <w:t>19</w:t>
      </w:r>
    </w:p>
    <w:p w:rsidR="00C14508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C14508" w:rsidRPr="00AD707C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2858FA" w:rsidRPr="00AD707C" w:rsidRDefault="002858FA" w:rsidP="002858FA">
      <w:pPr>
        <w:ind w:left="4320" w:firstLine="72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2C4826" w:rsidRPr="002C4826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39.5pt;height:34.5pt">
            <v:imagedata r:id="rId8" o:title="Signature 2 jpg"/>
          </v:shape>
        </w:pict>
      </w:r>
    </w:p>
    <w:p w:rsidR="002858FA" w:rsidRDefault="002858FA" w:rsidP="002858FA">
      <w:pPr>
        <w:ind w:left="576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727FC1" w:rsidRDefault="00727FC1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0D24FB" w:rsidRDefault="000D24FB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382ED8" w:rsidRPr="00AD707C" w:rsidRDefault="00382ED8" w:rsidP="00382ED8">
      <w:pPr>
        <w:rPr>
          <w:rFonts w:ascii="Arial" w:hAnsi="Arial" w:cs="Arial"/>
          <w:b/>
          <w:u w:val="single"/>
        </w:rPr>
      </w:pP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3C6EEB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C6EEB" w:rsidRPr="00406EC7" w:rsidRDefault="003C6EEB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3C6EEB" w:rsidRPr="00AD707C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Pr="00050D5A" w:rsidRDefault="003C6EEB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3C6EEB" w:rsidRPr="00AD707C" w:rsidRDefault="003C6EEB" w:rsidP="003C6EE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04/12/2019</w:t>
            </w:r>
          </w:p>
        </w:tc>
      </w:tr>
      <w:tr w:rsidR="003C6EEB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C6EEB" w:rsidRPr="00406EC7" w:rsidRDefault="003C6EEB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3C6EEB" w:rsidRPr="00AD707C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Pr="00050D5A" w:rsidRDefault="003C6EEB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3C6EEB" w:rsidRPr="00AD707C" w:rsidRDefault="003C6EEB" w:rsidP="003C6E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04/13/2019</w:t>
            </w:r>
          </w:p>
        </w:tc>
      </w:tr>
      <w:tr w:rsidR="003C6EEB" w:rsidRPr="00AD707C" w:rsidTr="002A23BB"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3C6EEB" w:rsidRDefault="003C6EEB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3C6EEB" w:rsidRDefault="003C6EEB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3C6EEB" w:rsidRPr="00406EC7" w:rsidRDefault="003C6EEB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3C6EEB" w:rsidRPr="00AD707C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Pr="007379C1" w:rsidRDefault="003C6EEB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3C6EEB" w:rsidRPr="00956BD3" w:rsidRDefault="003C6EEB" w:rsidP="00547A32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1977206-0</w:t>
            </w:r>
            <w:r w:rsidR="00547A32">
              <w:rPr>
                <w:rFonts w:ascii="Arial" w:hAnsi="Arial" w:cs="Arial"/>
                <w:b/>
                <w:u w:val="single"/>
              </w:rPr>
              <w:t>4</w:t>
            </w:r>
          </w:p>
        </w:tc>
      </w:tr>
      <w:tr w:rsidR="003C6EEB" w:rsidRPr="00AD707C" w:rsidTr="002A23BB"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C6EEB" w:rsidRPr="00937D0B" w:rsidRDefault="003C6EEB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9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3C6EEB" w:rsidRPr="00AD707C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Pr="00050D5A" w:rsidRDefault="003C6EEB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3C6EEB" w:rsidRPr="00AD707C" w:rsidRDefault="003C6EEB" w:rsidP="003C6E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05/01/2019</w:t>
            </w:r>
          </w:p>
        </w:tc>
      </w:tr>
      <w:tr w:rsidR="00A35D2C" w:rsidRPr="00AD707C" w:rsidTr="002A23BB"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433337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433337" w:rsidRPr="00AD707C" w:rsidRDefault="0043333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433337" w:rsidRPr="004661AF" w:rsidRDefault="00433337" w:rsidP="004C17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04/12/2019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547A32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547A32" w:rsidRPr="00AD707C" w:rsidRDefault="00547A32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547A32" w:rsidRPr="00AD707C" w:rsidRDefault="00547A32" w:rsidP="004C17E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1977206-04</w:t>
            </w:r>
          </w:p>
        </w:tc>
      </w:tr>
      <w:tr w:rsidR="00547A32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547A32" w:rsidRPr="00AD707C" w:rsidRDefault="00547A32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547A32" w:rsidRPr="002151E1" w:rsidRDefault="00547A32" w:rsidP="004C17E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HOB-190318-O-DIST-BR</w:t>
            </w:r>
          </w:p>
        </w:tc>
      </w:tr>
    </w:tbl>
    <w:p w:rsidR="00D752B8" w:rsidRPr="00AD707C" w:rsidRDefault="00D752B8" w:rsidP="00A83A1B">
      <w:pPr>
        <w:rPr>
          <w:rFonts w:ascii="Arial" w:hAnsi="Arial" w:cs="Arial"/>
          <w:b/>
        </w:rPr>
      </w:pPr>
    </w:p>
    <w:tbl>
      <w:tblPr>
        <w:tblW w:w="77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3771"/>
        <w:gridCol w:w="1710"/>
        <w:gridCol w:w="2248"/>
      </w:tblGrid>
      <w:tr w:rsidR="00D752B8" w:rsidRPr="00AD707C" w:rsidTr="00A83A1B">
        <w:trPr>
          <w:cantSplit/>
          <w:trHeight w:val="351"/>
          <w:jc w:val="center"/>
        </w:trPr>
        <w:tc>
          <w:tcPr>
            <w:tcW w:w="3771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8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A83A1B">
        <w:trPr>
          <w:cantSplit/>
          <w:trHeight w:val="259"/>
          <w:jc w:val="center"/>
        </w:trPr>
        <w:tc>
          <w:tcPr>
            <w:tcW w:w="3771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 xml:space="preserve">CANNABINOIDS  (% </w:t>
            </w:r>
            <w:r>
              <w:rPr>
                <w:rFonts w:ascii="Arial" w:hAnsi="Arial" w:cs="Arial"/>
                <w:b/>
                <w:bCs/>
                <w:u w:val="single"/>
              </w:rPr>
              <w:t>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8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4F7C2C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10" w:type="dxa"/>
            <w:vAlign w:val="center"/>
          </w:tcPr>
          <w:p w:rsidR="004F7C2C" w:rsidRDefault="000B56BF" w:rsidP="003D0BCD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4F7C2C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10" w:type="dxa"/>
            <w:vAlign w:val="center"/>
          </w:tcPr>
          <w:p w:rsidR="004F7C2C" w:rsidRDefault="00547A32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32.47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10" w:type="dxa"/>
            <w:vAlign w:val="center"/>
          </w:tcPr>
          <w:p w:rsidR="00D752B8" w:rsidRPr="00AD707C" w:rsidRDefault="008D3F28" w:rsidP="00E05321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</w:t>
            </w:r>
          </w:p>
        </w:tc>
        <w:tc>
          <w:tcPr>
            <w:tcW w:w="1710" w:type="dxa"/>
            <w:vAlign w:val="center"/>
          </w:tcPr>
          <w:p w:rsidR="00D752B8" w:rsidRPr="00AD707C" w:rsidRDefault="004F7C2C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10" w:type="dxa"/>
            <w:vAlign w:val="center"/>
          </w:tcPr>
          <w:p w:rsidR="00D752B8" w:rsidRPr="00AD707C" w:rsidRDefault="00433337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F607BA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10" w:type="dxa"/>
            <w:vAlign w:val="center"/>
          </w:tcPr>
          <w:p w:rsidR="00D752B8" w:rsidRPr="00AD707C" w:rsidRDefault="00433337" w:rsidP="00547A3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0.5</w:t>
            </w:r>
            <w:r w:rsidR="00547A32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54E19" w:rsidRPr="00AD707C" w:rsidTr="00D54E19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1710" w:type="dxa"/>
          </w:tcPr>
          <w:p w:rsidR="00D54E19" w:rsidRDefault="00433337" w:rsidP="00547A32">
            <w:pPr>
              <w:jc w:val="right"/>
            </w:pPr>
            <w:r>
              <w:rPr>
                <w:rFonts w:ascii="Arial" w:hAnsi="Arial" w:cs="Arial"/>
                <w:bCs/>
              </w:rPr>
              <w:t>2</w:t>
            </w:r>
            <w:r w:rsidR="000B56BF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5</w:t>
            </w:r>
            <w:r w:rsidR="00547A32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248" w:type="dxa"/>
            <w:vAlign w:val="center"/>
          </w:tcPr>
          <w:p w:rsidR="00D54E19" w:rsidRPr="00AD707C" w:rsidRDefault="00D54E19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54E19" w:rsidRPr="00AD707C" w:rsidTr="00D54E19"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54E19" w:rsidRPr="00AD707C" w:rsidRDefault="00D54E19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10" w:type="dxa"/>
          </w:tcPr>
          <w:p w:rsidR="00D54E19" w:rsidRDefault="00433337" w:rsidP="00547A32">
            <w:pPr>
              <w:jc w:val="right"/>
            </w:pPr>
            <w:r>
              <w:rPr>
                <w:rFonts w:ascii="Arial" w:hAnsi="Arial" w:cs="Arial"/>
                <w:bCs/>
              </w:rPr>
              <w:t>13.</w:t>
            </w:r>
            <w:r w:rsidR="00547A32">
              <w:rPr>
                <w:rFonts w:ascii="Arial" w:hAnsi="Arial" w:cs="Arial"/>
                <w:bCs/>
              </w:rPr>
              <w:t>91</w:t>
            </w:r>
          </w:p>
        </w:tc>
        <w:tc>
          <w:tcPr>
            <w:tcW w:w="2248" w:type="dxa"/>
            <w:vAlign w:val="center"/>
          </w:tcPr>
          <w:p w:rsidR="00D54E19" w:rsidRPr="00AD707C" w:rsidRDefault="00D54E19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HPLC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433337">
        <w:rPr>
          <w:rFonts w:ascii="Arial" w:hAnsi="Arial" w:cs="Arial"/>
          <w:sz w:val="21"/>
          <w:szCs w:val="21"/>
        </w:rPr>
        <w:t>12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D752B8" w:rsidRPr="009255D6" w:rsidRDefault="00D752B8" w:rsidP="00D752B8">
      <w:pPr>
        <w:ind w:left="1080"/>
        <w:rPr>
          <w:rFonts w:ascii="Arial" w:hAnsi="Arial" w:cs="Arial"/>
          <w:i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="002C4826" w:rsidRPr="002C4826">
        <w:rPr>
          <w:rFonts w:ascii="Arial" w:hAnsi="Arial" w:cs="Arial"/>
        </w:rPr>
        <w:pict>
          <v:shape id="_x0000_i1030" type="#_x0000_t75" style="width:139.5pt;height:34.5pt">
            <v:imagedata r:id="rId8" o:title="Signature 2 jpg"/>
          </v:shape>
        </w:pict>
      </w:r>
    </w:p>
    <w:p w:rsidR="00D752B8" w:rsidRPr="009255D6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2A56C0" w:rsidRPr="00D752B8" w:rsidRDefault="002A56C0" w:rsidP="00D752B8"/>
    <w:p w:rsidR="00F07221" w:rsidRDefault="00F07221"/>
    <w:p w:rsidR="002D3DB3" w:rsidRDefault="002D3DB3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923FDD" w:rsidRDefault="00923FDD"/>
    <w:p w:rsidR="00923FDD" w:rsidRDefault="00923FDD"/>
    <w:p w:rsidR="00923FDD" w:rsidRDefault="00923FDD"/>
    <w:p w:rsidR="00923FDD" w:rsidRDefault="00923FDD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 w:rsidP="00117574">
      <w:pPr>
        <w:ind w:left="432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Report To:</w:t>
      </w:r>
    </w:p>
    <w:tbl>
      <w:tblPr>
        <w:tblW w:w="11377" w:type="dxa"/>
        <w:jc w:val="center"/>
        <w:tblInd w:w="-217" w:type="dxa"/>
        <w:tblLayout w:type="fixed"/>
        <w:tblLook w:val="04A0"/>
      </w:tblPr>
      <w:tblGrid>
        <w:gridCol w:w="733"/>
        <w:gridCol w:w="1595"/>
        <w:gridCol w:w="3093"/>
        <w:gridCol w:w="270"/>
        <w:gridCol w:w="1980"/>
        <w:gridCol w:w="360"/>
        <w:gridCol w:w="2393"/>
        <w:gridCol w:w="953"/>
      </w:tblGrid>
      <w:tr w:rsidR="003C6EEB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3C6EEB" w:rsidRDefault="003C6EEB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3C6EEB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Default="003C6EEB" w:rsidP="00E520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6" w:type="dxa"/>
            <w:gridSpan w:val="2"/>
          </w:tcPr>
          <w:p w:rsidR="003C6EEB" w:rsidRPr="00AD707C" w:rsidRDefault="003C6EEB" w:rsidP="003C6EE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04/12/2019</w:t>
            </w:r>
          </w:p>
        </w:tc>
      </w:tr>
      <w:tr w:rsidR="003C6EEB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3C6EEB" w:rsidRDefault="003C6EEB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3C6EEB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Default="003C6EEB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Tested:</w:t>
            </w:r>
          </w:p>
        </w:tc>
        <w:tc>
          <w:tcPr>
            <w:tcW w:w="3346" w:type="dxa"/>
            <w:gridSpan w:val="2"/>
          </w:tcPr>
          <w:p w:rsidR="003C6EEB" w:rsidRPr="00AD707C" w:rsidRDefault="003C6EEB" w:rsidP="003C6E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04/13/2019</w:t>
            </w:r>
          </w:p>
        </w:tc>
      </w:tr>
      <w:tr w:rsidR="003C6EEB" w:rsidTr="000D24FB">
        <w:trPr>
          <w:gridBefore w:val="1"/>
          <w:wBefore w:w="733" w:type="dxa"/>
          <w:cantSplit/>
          <w:trHeight w:val="209"/>
          <w:jc w:val="center"/>
        </w:trPr>
        <w:tc>
          <w:tcPr>
            <w:tcW w:w="4688" w:type="dxa"/>
            <w:gridSpan w:val="2"/>
          </w:tcPr>
          <w:p w:rsidR="003C6EEB" w:rsidRDefault="003C6EEB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 Frontage Rd</w:t>
            </w:r>
          </w:p>
          <w:p w:rsidR="003C6EEB" w:rsidRDefault="003C6EEB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West Haven, </w:t>
            </w:r>
            <w:smartTag w:uri="urn:schemas-microsoft-com:office:smarttags" w:element="State">
              <w:r>
                <w:rPr>
                  <w:rFonts w:ascii="Arial" w:hAnsi="Arial" w:cs="Arial"/>
                  <w:b/>
                </w:rPr>
                <w:t>CT</w:t>
              </w:r>
            </w:smartTag>
            <w:r>
              <w:rPr>
                <w:rFonts w:ascii="Arial" w:hAnsi="Arial" w:cs="Arial"/>
                <w:b/>
              </w:rPr>
              <w:t xml:space="preserve">  06516</w:t>
            </w:r>
          </w:p>
          <w:p w:rsidR="003C6EEB" w:rsidRDefault="003C6EEB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3C6EEB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Default="003C6EEB" w:rsidP="00E5202C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6" w:type="dxa"/>
            <w:gridSpan w:val="2"/>
          </w:tcPr>
          <w:p w:rsidR="003C6EEB" w:rsidRPr="00956BD3" w:rsidRDefault="003C6EEB" w:rsidP="00547A32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1977206-0</w:t>
            </w:r>
            <w:r w:rsidR="00547A32">
              <w:rPr>
                <w:rFonts w:ascii="Arial" w:hAnsi="Arial" w:cs="Arial"/>
                <w:b/>
                <w:u w:val="single"/>
              </w:rPr>
              <w:t>4</w:t>
            </w:r>
          </w:p>
        </w:tc>
      </w:tr>
      <w:tr w:rsidR="003C6EEB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3C6EEB" w:rsidRDefault="003C6EEB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u w:val="single"/>
              </w:rPr>
              <w:t>E-Mail</w:t>
            </w:r>
            <w:r>
              <w:rPr>
                <w:rFonts w:ascii="Arial" w:hAnsi="Arial" w:cs="Arial"/>
                <w:b/>
              </w:rPr>
              <w:t xml:space="preserve">:  </w:t>
            </w:r>
            <w:hyperlink r:id="rId10" w:history="1">
              <w:r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3C6EEB" w:rsidRDefault="003C6EEB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C6EEB" w:rsidRDefault="003C6EEB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Date:</w:t>
            </w:r>
          </w:p>
        </w:tc>
        <w:tc>
          <w:tcPr>
            <w:tcW w:w="3346" w:type="dxa"/>
            <w:gridSpan w:val="2"/>
          </w:tcPr>
          <w:p w:rsidR="003C6EEB" w:rsidRPr="00AD707C" w:rsidRDefault="003C6EEB" w:rsidP="003C6EE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05/01/2019</w:t>
            </w:r>
          </w:p>
        </w:tc>
      </w:tr>
      <w:tr w:rsidR="00117574" w:rsidTr="000D24FB">
        <w:trPr>
          <w:gridBefore w:val="1"/>
          <w:wBefore w:w="733" w:type="dxa"/>
          <w:cantSplit/>
          <w:trHeight w:val="68"/>
          <w:jc w:val="center"/>
        </w:trPr>
        <w:tc>
          <w:tcPr>
            <w:tcW w:w="4688" w:type="dxa"/>
            <w:gridSpan w:val="2"/>
          </w:tcPr>
          <w:p w:rsidR="00117574" w:rsidRDefault="00117574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117574" w:rsidRDefault="00117574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117574" w:rsidRDefault="00117574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6" w:type="dxa"/>
            <w:gridSpan w:val="3"/>
          </w:tcPr>
          <w:p w:rsidR="00117574" w:rsidRDefault="00117574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0D24FB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D24FB" w:rsidRPr="00AD707C" w:rsidRDefault="000D24FB" w:rsidP="00CE7562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433337" w:rsidRPr="004661AF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433337" w:rsidRPr="00AD707C" w:rsidRDefault="00433337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433337" w:rsidRPr="004661AF" w:rsidRDefault="00433337" w:rsidP="004C17E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04/12/2019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547A32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547A32" w:rsidRPr="00AD707C" w:rsidRDefault="00547A32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547A32" w:rsidRPr="00AD707C" w:rsidRDefault="00547A32" w:rsidP="004C17E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1977206-04</w:t>
            </w:r>
          </w:p>
        </w:tc>
      </w:tr>
      <w:tr w:rsidR="00547A32" w:rsidRPr="002151E1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547A32" w:rsidRPr="00AD707C" w:rsidRDefault="00547A32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547A32" w:rsidRPr="002151E1" w:rsidRDefault="00547A32" w:rsidP="004C17E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HOB-190318-O-DIST-BR</w:t>
            </w:r>
          </w:p>
        </w:tc>
      </w:tr>
    </w:tbl>
    <w:p w:rsidR="000D24FB" w:rsidRDefault="000D24FB" w:rsidP="00117574">
      <w:pPr>
        <w:rPr>
          <w:rFonts w:ascii="Arial" w:hAnsi="Arial" w:cs="Arial"/>
          <w:b/>
        </w:rPr>
      </w:pPr>
    </w:p>
    <w:tbl>
      <w:tblPr>
        <w:tblW w:w="772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/>
      </w:tblPr>
      <w:tblGrid>
        <w:gridCol w:w="3769"/>
        <w:gridCol w:w="1709"/>
        <w:gridCol w:w="2247"/>
      </w:tblGrid>
      <w:tr w:rsidR="00117574" w:rsidTr="00117574">
        <w:trPr>
          <w:cantSplit/>
          <w:trHeight w:val="351"/>
          <w:jc w:val="center"/>
        </w:trPr>
        <w:tc>
          <w:tcPr>
            <w:tcW w:w="37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17574" w:rsidTr="00117574">
        <w:trPr>
          <w:cantSplit/>
          <w:trHeight w:val="259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3C6EEB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CANNABINOIDS  (mg per 2</w:t>
            </w:r>
            <w:r w:rsidR="00117574">
              <w:rPr>
                <w:rFonts w:ascii="Arial" w:hAnsi="Arial" w:cs="Arial"/>
                <w:b/>
                <w:bCs/>
                <w:u w:val="single"/>
              </w:rPr>
              <w:t>00mg)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0B56BF" w:rsidP="00433337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</w:t>
            </w:r>
            <w:r w:rsidR="00433337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433337" w:rsidP="00547A3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64.</w:t>
            </w:r>
            <w:r w:rsidR="00547A32">
              <w:rPr>
                <w:rFonts w:ascii="Arial" w:hAnsi="Arial" w:cs="Arial"/>
                <w:bCs/>
              </w:rPr>
              <w:t>94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F607BA" w:rsidP="00433337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</w:t>
            </w:r>
            <w:r w:rsidR="00433337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F607BA" w:rsidP="00433337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</w:t>
            </w:r>
            <w:r w:rsidR="00433337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  <w:tr w:rsidR="00F607BA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F607BA" w:rsidRPr="00AD707C" w:rsidRDefault="00F607BA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07BA" w:rsidRDefault="00433337" w:rsidP="00433337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&lt;0.20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F607BA" w:rsidRDefault="00F607BA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  <w:tr w:rsidR="00D54E19" w:rsidTr="00D54E19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D54E19" w:rsidRDefault="00433337" w:rsidP="00547A32">
            <w:pPr>
              <w:jc w:val="right"/>
            </w:pPr>
            <w:r>
              <w:rPr>
                <w:rFonts w:ascii="Arial" w:hAnsi="Arial" w:cs="Arial"/>
                <w:bCs/>
              </w:rPr>
              <w:t>1.1</w:t>
            </w:r>
            <w:r w:rsidR="00547A32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54E19" w:rsidRDefault="00D54E19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  <w:tr w:rsidR="00D54E19" w:rsidTr="00D54E19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</w:t>
            </w:r>
            <w:r>
              <w:rPr>
                <w:rFonts w:ascii="Arial" w:hAnsi="Arial" w:cs="Arial"/>
              </w:rPr>
              <w:t>N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D54E19" w:rsidRDefault="00433337" w:rsidP="00547A32">
            <w:pPr>
              <w:jc w:val="right"/>
            </w:pPr>
            <w:r>
              <w:rPr>
                <w:rFonts w:ascii="Arial" w:hAnsi="Arial" w:cs="Arial"/>
                <w:bCs/>
              </w:rPr>
              <w:t>5.</w:t>
            </w:r>
            <w:r w:rsidR="00547A32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54E19" w:rsidRDefault="00D54E19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  <w:tr w:rsidR="00D54E19" w:rsidTr="00D54E19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D54E19" w:rsidRPr="00AD707C" w:rsidRDefault="00D54E19" w:rsidP="00F607BA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54E19" w:rsidRDefault="00433337" w:rsidP="00547A32">
            <w:pPr>
              <w:jc w:val="right"/>
            </w:pPr>
            <w:r>
              <w:rPr>
                <w:rFonts w:ascii="Arial" w:hAnsi="Arial" w:cs="Arial"/>
                <w:bCs/>
              </w:rPr>
              <w:t>27.</w:t>
            </w:r>
            <w:r w:rsidR="00547A32">
              <w:rPr>
                <w:rFonts w:ascii="Arial" w:hAnsi="Arial" w:cs="Arial"/>
                <w:bCs/>
              </w:rPr>
              <w:t>82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54E19" w:rsidRDefault="00D54E19" w:rsidP="003C6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 per </w:t>
            </w:r>
            <w:r w:rsidR="003C6EEB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00mg</w:t>
            </w:r>
          </w:p>
        </w:tc>
      </w:tr>
    </w:tbl>
    <w:p w:rsidR="00117574" w:rsidRDefault="00117574" w:rsidP="00117574">
      <w:pPr>
        <w:ind w:firstLine="720"/>
        <w:rPr>
          <w:rFonts w:ascii="Arial" w:hAnsi="Arial" w:cs="Arial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METHODS:</w:t>
      </w:r>
      <w:r>
        <w:rPr>
          <w:rFonts w:ascii="Arial" w:hAnsi="Arial" w:cs="Arial"/>
          <w:b/>
        </w:rPr>
        <w:tab/>
        <w:t>HPLC</w:t>
      </w:r>
    </w:p>
    <w:p w:rsidR="00117574" w:rsidRDefault="00117574" w:rsidP="00117574">
      <w:pPr>
        <w:ind w:firstLine="720"/>
        <w:rPr>
          <w:rFonts w:ascii="Arial" w:hAnsi="Arial" w:cs="Arial"/>
          <w:b/>
          <w:u w:val="single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Comments:</w:t>
      </w:r>
    </w:p>
    <w:p w:rsidR="00117574" w:rsidRDefault="00117574" w:rsidP="00E5202C">
      <w:pPr>
        <w:numPr>
          <w:ilvl w:val="0"/>
          <w:numId w:val="5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0B56BF">
        <w:rPr>
          <w:rFonts w:ascii="Arial" w:hAnsi="Arial" w:cs="Arial"/>
          <w:sz w:val="21"/>
          <w:szCs w:val="21"/>
        </w:rPr>
        <w:t>4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433337">
        <w:rPr>
          <w:rFonts w:ascii="Arial" w:hAnsi="Arial" w:cs="Arial"/>
          <w:sz w:val="21"/>
          <w:szCs w:val="21"/>
        </w:rPr>
        <w:t>12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117574" w:rsidRDefault="00117574" w:rsidP="00117574">
      <w:pPr>
        <w:ind w:left="1080"/>
        <w:rPr>
          <w:rFonts w:ascii="Arial" w:hAnsi="Arial" w:cs="Arial"/>
          <w:i/>
          <w:sz w:val="21"/>
          <w:szCs w:val="21"/>
        </w:rPr>
      </w:pPr>
    </w:p>
    <w:p w:rsidR="00117574" w:rsidRDefault="00117574" w:rsidP="00117574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Approved  By</w:t>
      </w:r>
      <w:proofErr w:type="gramEnd"/>
      <w:r>
        <w:rPr>
          <w:rFonts w:ascii="Arial" w:hAnsi="Arial" w:cs="Arial"/>
          <w:b/>
        </w:rPr>
        <w:t>:</w:t>
      </w:r>
      <w:r w:rsidR="002C4826" w:rsidRPr="002C4826">
        <w:rPr>
          <w:rFonts w:ascii="Arial" w:hAnsi="Arial" w:cs="Arial"/>
        </w:rPr>
        <w:pict>
          <v:shape id="_x0000_i1031" type="#_x0000_t75" style="width:139.5pt;height:34.5pt">
            <v:imagedata r:id="rId8" o:title="Signature 2 jpg"/>
          </v:shape>
        </w:pict>
      </w:r>
    </w:p>
    <w:p w:rsidR="00117574" w:rsidRDefault="00117574" w:rsidP="00117574">
      <w:pPr>
        <w:ind w:left="5760"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Alan C. Johnson</w:t>
      </w:r>
      <w:proofErr w:type="gramStart"/>
      <w:r>
        <w:rPr>
          <w:rFonts w:ascii="Arial" w:hAnsi="Arial" w:cs="Arial"/>
          <w:b/>
        </w:rPr>
        <w:t>,  Laboratory</w:t>
      </w:r>
      <w:proofErr w:type="gramEnd"/>
      <w:r>
        <w:rPr>
          <w:rFonts w:ascii="Arial" w:hAnsi="Arial" w:cs="Arial"/>
          <w:b/>
        </w:rPr>
        <w:t xml:space="preserve"> Director</w:t>
      </w:r>
    </w:p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923FDD" w:rsidRDefault="00923FDD" w:rsidP="00117574"/>
    <w:p w:rsidR="00117574" w:rsidRDefault="00117574"/>
    <w:p w:rsidR="00A64BA2" w:rsidRDefault="00A64BA2" w:rsidP="00937D0B">
      <w:pPr>
        <w:outlineLvl w:val="0"/>
        <w:rPr>
          <w:rFonts w:ascii="Arial" w:hAnsi="Arial" w:cs="Arial"/>
        </w:rPr>
      </w:pPr>
    </w:p>
    <w:sectPr w:rsidR="00A64BA2" w:rsidSect="009E0B49">
      <w:headerReference w:type="default" r:id="rId11"/>
      <w:footerReference w:type="default" r:id="rId12"/>
      <w:pgSz w:w="12240" w:h="15840" w:code="1"/>
      <w:pgMar w:top="475" w:right="446" w:bottom="432" w:left="446" w:header="576" w:footer="432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EEB" w:rsidRDefault="003C6EEB" w:rsidP="005B5F2E">
      <w:r>
        <w:separator/>
      </w:r>
    </w:p>
  </w:endnote>
  <w:endnote w:type="continuationSeparator" w:id="0">
    <w:p w:rsidR="003C6EEB" w:rsidRDefault="003C6EEB" w:rsidP="005B5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EEB" w:rsidRPr="00E86DE1" w:rsidRDefault="003C6EEB">
    <w:pPr>
      <w:pStyle w:val="Footer"/>
      <w:jc w:val="center"/>
      <w:rPr>
        <w:b/>
        <w:sz w:val="22"/>
        <w:szCs w:val="22"/>
      </w:rPr>
    </w:pPr>
    <w:r w:rsidRPr="00E86DE1">
      <w:rPr>
        <w:b/>
        <w:sz w:val="22"/>
        <w:szCs w:val="22"/>
      </w:rPr>
      <w:t xml:space="preserve">Northeast Laboratories, Inc.  </w:t>
    </w:r>
    <w:smartTag w:uri="urn:schemas-microsoft-com:office:smarttags" w:element="address">
      <w:smartTag w:uri="urn:schemas-microsoft-com:office:smarttags" w:element="Street">
        <w:r w:rsidRPr="00E86DE1">
          <w:rPr>
            <w:b/>
            <w:sz w:val="22"/>
            <w:szCs w:val="22"/>
          </w:rPr>
          <w:t>129 Mill Street</w:t>
        </w:r>
      </w:smartTag>
      <w:r w:rsidRPr="00E86DE1">
        <w:rPr>
          <w:b/>
          <w:sz w:val="22"/>
          <w:szCs w:val="22"/>
        </w:rPr>
        <w:t xml:space="preserve"> </w:t>
      </w:r>
      <w:smartTag w:uri="urn:schemas-microsoft-com:office:smarttags" w:element="City">
        <w:r w:rsidRPr="00E86DE1">
          <w:rPr>
            <w:b/>
            <w:sz w:val="22"/>
            <w:szCs w:val="22"/>
          </w:rPr>
          <w:t>Berlin</w:t>
        </w:r>
      </w:smartTag>
      <w:r w:rsidRPr="00E86DE1">
        <w:rPr>
          <w:b/>
          <w:sz w:val="22"/>
          <w:szCs w:val="22"/>
        </w:rPr>
        <w:t xml:space="preserve">, </w:t>
      </w:r>
      <w:smartTag w:uri="urn:schemas-microsoft-com:office:smarttags" w:element="State">
        <w:r w:rsidRPr="00E86DE1">
          <w:rPr>
            <w:b/>
            <w:sz w:val="22"/>
            <w:szCs w:val="22"/>
          </w:rPr>
          <w:t>CT</w:t>
        </w:r>
      </w:smartTag>
      <w:r w:rsidRPr="00E86DE1">
        <w:rPr>
          <w:b/>
          <w:sz w:val="22"/>
          <w:szCs w:val="22"/>
        </w:rPr>
        <w:t xml:space="preserve">  </w:t>
      </w:r>
      <w:smartTag w:uri="urn:schemas-microsoft-com:office:smarttags" w:element="PostalCode">
        <w:r w:rsidRPr="00E86DE1">
          <w:rPr>
            <w:b/>
            <w:sz w:val="22"/>
            <w:szCs w:val="22"/>
          </w:rPr>
          <w:t>06037</w:t>
        </w:r>
      </w:smartTag>
    </w:smartTag>
    <w:r w:rsidRPr="00E86DE1">
      <w:rPr>
        <w:b/>
        <w:sz w:val="22"/>
        <w:szCs w:val="22"/>
      </w:rPr>
      <w:t xml:space="preserve">   </w:t>
    </w:r>
    <w:hyperlink r:id="rId1" w:history="1">
      <w:r w:rsidRPr="00E86DE1">
        <w:rPr>
          <w:rStyle w:val="Hyperlink"/>
          <w:b/>
          <w:sz w:val="22"/>
          <w:szCs w:val="22"/>
        </w:rPr>
        <w:t>www.nelabsct.com</w:t>
      </w:r>
    </w:hyperlink>
  </w:p>
  <w:p w:rsidR="003C6EEB" w:rsidRDefault="003C6EEB" w:rsidP="00E86DE1">
    <w:pPr>
      <w:pStyle w:val="Footer"/>
      <w:jc w:val="center"/>
    </w:pPr>
    <w:r>
      <w:t>Telephone:    860-828-9787      Toll Free (In State) 800-826-0105      (Out of State) 800-654-1230      Fax: 860-829-1050</w:t>
    </w:r>
  </w:p>
  <w:p w:rsidR="003C6EEB" w:rsidRPr="00E86DE1" w:rsidRDefault="003C6EEB" w:rsidP="00E86DE1"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CT Cert. #PH-0404     EPA Cert. #CT-024     USDA Cert. #0976     FDA Reg. #086650488     CT CSL #0000624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EEB" w:rsidRDefault="003C6EEB" w:rsidP="005B5F2E">
      <w:r>
        <w:separator/>
      </w:r>
    </w:p>
  </w:footnote>
  <w:footnote w:type="continuationSeparator" w:id="0">
    <w:p w:rsidR="003C6EEB" w:rsidRDefault="003C6EEB" w:rsidP="005B5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EEB" w:rsidRDefault="003C6EEB">
    <w:pPr>
      <w:pStyle w:val="Header"/>
    </w:pPr>
    <w:r w:rsidRPr="002C4826">
      <w:rPr>
        <w:rFonts w:ascii="Bookman Old Style" w:hAnsi="Bookman Old Style"/>
        <w:sz w:val="21"/>
        <w:szCs w:val="21"/>
        <w:u w:val="sing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36pt;height:42.75pt" o:borderrightcolor="this">
          <v:imagedata r:id="rId1" o:title="MCj03074600000[1]"/>
          <w10:borderright type="single" width="4"/>
        </v:shape>
      </w:pict>
    </w:r>
    <w:r>
      <w:rPr>
        <w:rFonts w:ascii="Bookman Old Style" w:hAnsi="Bookman Old Style"/>
        <w:sz w:val="21"/>
        <w:szCs w:val="21"/>
        <w:u w:val="single"/>
      </w:rPr>
      <w:t xml:space="preserve"> </w:t>
    </w:r>
    <w:r w:rsidRPr="00E86DE1">
      <w:rPr>
        <w:rFonts w:ascii="Bookman Old Style" w:hAnsi="Bookman Old Style"/>
        <w:b/>
        <w:sz w:val="22"/>
        <w:szCs w:val="15"/>
        <w:u w:val="single"/>
      </w:rPr>
      <w:t>Northeast Laboratories, Inc</w:t>
    </w:r>
    <w:r w:rsidRPr="00E86DE1">
      <w:rPr>
        <w:rFonts w:ascii="Bookman Old Style" w:hAnsi="Bookman Old Style"/>
        <w:b/>
        <w:szCs w:val="15"/>
        <w:u w:val="single"/>
      </w:rPr>
      <w:t>.</w:t>
    </w:r>
    <w:r>
      <w:rPr>
        <w:b/>
        <w:sz w:val="24"/>
        <w:szCs w:val="38"/>
        <w:u w:val="single"/>
      </w:rPr>
      <w:t xml:space="preserve">                        </w:t>
    </w:r>
    <w:r w:rsidRPr="00024B14">
      <w:rPr>
        <w:b/>
        <w:sz w:val="52"/>
        <w:szCs w:val="52"/>
        <w:u w:val="single"/>
      </w:rPr>
      <w:t>Analytical Report</w:t>
    </w:r>
    <w:r>
      <w:rPr>
        <w:b/>
        <w:sz w:val="38"/>
        <w:szCs w:val="38"/>
        <w:u w:val="single"/>
      </w:rPr>
      <w:t xml:space="preserve">       </w:t>
    </w:r>
    <w:r>
      <w:rPr>
        <w:rStyle w:val="PageNumber"/>
        <w:b/>
        <w:sz w:val="19"/>
        <w:szCs w:val="19"/>
        <w:u w:val="single"/>
      </w:rPr>
      <w:t xml:space="preserve">Page </w:t>
    </w:r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PAGE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547A32">
      <w:rPr>
        <w:rStyle w:val="PageNumber"/>
        <w:b/>
        <w:noProof/>
        <w:sz w:val="19"/>
        <w:szCs w:val="19"/>
        <w:u w:val="single"/>
      </w:rPr>
      <w:t>3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</w:t>
    </w:r>
    <w:proofErr w:type="gramStart"/>
    <w:r>
      <w:rPr>
        <w:rStyle w:val="PageNumber"/>
        <w:b/>
        <w:sz w:val="19"/>
        <w:szCs w:val="19"/>
        <w:u w:val="single"/>
      </w:rPr>
      <w:t xml:space="preserve">of  </w:t>
    </w:r>
    <w:proofErr w:type="gramEnd"/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NUMPAGES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547A32">
      <w:rPr>
        <w:rStyle w:val="PageNumber"/>
        <w:b/>
        <w:noProof/>
        <w:sz w:val="19"/>
        <w:szCs w:val="19"/>
        <w:u w:val="single"/>
      </w:rPr>
      <w:t>3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258CA"/>
    <w:multiLevelType w:val="hybridMultilevel"/>
    <w:tmpl w:val="E3EEE3B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ED620E7"/>
    <w:multiLevelType w:val="hybridMultilevel"/>
    <w:tmpl w:val="FCD8B07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207345"/>
    <w:multiLevelType w:val="hybridMultilevel"/>
    <w:tmpl w:val="93A6ECD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printFractionalCharacterWidth/>
  <w:hideSpellingErrors/>
  <w:hideGrammaticalErrors/>
  <w:activeWritingStyle w:appName="MSWord" w:lang="en-US" w:vendorID="64" w:dllVersion="131078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B6A"/>
    <w:rsid w:val="00002DD5"/>
    <w:rsid w:val="00007BEA"/>
    <w:rsid w:val="00010065"/>
    <w:rsid w:val="000108D2"/>
    <w:rsid w:val="00010F2C"/>
    <w:rsid w:val="00015BAC"/>
    <w:rsid w:val="00015C0F"/>
    <w:rsid w:val="00023517"/>
    <w:rsid w:val="0002442E"/>
    <w:rsid w:val="00024B14"/>
    <w:rsid w:val="00026E0F"/>
    <w:rsid w:val="00030820"/>
    <w:rsid w:val="00033A1B"/>
    <w:rsid w:val="000352ED"/>
    <w:rsid w:val="0004213C"/>
    <w:rsid w:val="000425E1"/>
    <w:rsid w:val="00043586"/>
    <w:rsid w:val="00044E3D"/>
    <w:rsid w:val="0004638C"/>
    <w:rsid w:val="000465FF"/>
    <w:rsid w:val="00050D5A"/>
    <w:rsid w:val="00062B6D"/>
    <w:rsid w:val="000644E5"/>
    <w:rsid w:val="000656E6"/>
    <w:rsid w:val="00065809"/>
    <w:rsid w:val="0007128A"/>
    <w:rsid w:val="00076A05"/>
    <w:rsid w:val="00081185"/>
    <w:rsid w:val="00083E81"/>
    <w:rsid w:val="0009025B"/>
    <w:rsid w:val="000906B3"/>
    <w:rsid w:val="000A5C30"/>
    <w:rsid w:val="000B105E"/>
    <w:rsid w:val="000B47EB"/>
    <w:rsid w:val="000B56BF"/>
    <w:rsid w:val="000B76E4"/>
    <w:rsid w:val="000B794A"/>
    <w:rsid w:val="000C1C59"/>
    <w:rsid w:val="000D24FB"/>
    <w:rsid w:val="000E257D"/>
    <w:rsid w:val="000E5117"/>
    <w:rsid w:val="000E7A99"/>
    <w:rsid w:val="000F57BD"/>
    <w:rsid w:val="0010424F"/>
    <w:rsid w:val="0011353F"/>
    <w:rsid w:val="001143F8"/>
    <w:rsid w:val="00115D8C"/>
    <w:rsid w:val="00115E61"/>
    <w:rsid w:val="00117574"/>
    <w:rsid w:val="00117E9B"/>
    <w:rsid w:val="001237E8"/>
    <w:rsid w:val="00124BE5"/>
    <w:rsid w:val="00126973"/>
    <w:rsid w:val="00126B61"/>
    <w:rsid w:val="00131AB2"/>
    <w:rsid w:val="00143639"/>
    <w:rsid w:val="00145C33"/>
    <w:rsid w:val="00151DCF"/>
    <w:rsid w:val="001540C8"/>
    <w:rsid w:val="00157C06"/>
    <w:rsid w:val="0016092D"/>
    <w:rsid w:val="00164482"/>
    <w:rsid w:val="00166BEB"/>
    <w:rsid w:val="00166F51"/>
    <w:rsid w:val="001817F9"/>
    <w:rsid w:val="00182449"/>
    <w:rsid w:val="00184D79"/>
    <w:rsid w:val="0018526C"/>
    <w:rsid w:val="001C3B4E"/>
    <w:rsid w:val="001D4E1A"/>
    <w:rsid w:val="001D6C38"/>
    <w:rsid w:val="001F0DA6"/>
    <w:rsid w:val="001F4E54"/>
    <w:rsid w:val="001F64BC"/>
    <w:rsid w:val="001F698A"/>
    <w:rsid w:val="0020163D"/>
    <w:rsid w:val="0020203D"/>
    <w:rsid w:val="0020257F"/>
    <w:rsid w:val="002030CE"/>
    <w:rsid w:val="00203BCC"/>
    <w:rsid w:val="002151E1"/>
    <w:rsid w:val="00221DF9"/>
    <w:rsid w:val="00224D58"/>
    <w:rsid w:val="002310D0"/>
    <w:rsid w:val="00237396"/>
    <w:rsid w:val="00240D6E"/>
    <w:rsid w:val="00250AAA"/>
    <w:rsid w:val="00250B73"/>
    <w:rsid w:val="00254FAE"/>
    <w:rsid w:val="00260119"/>
    <w:rsid w:val="002620DF"/>
    <w:rsid w:val="00266FE8"/>
    <w:rsid w:val="002812E2"/>
    <w:rsid w:val="002832D8"/>
    <w:rsid w:val="00284F83"/>
    <w:rsid w:val="002858FA"/>
    <w:rsid w:val="002900A8"/>
    <w:rsid w:val="00297FB5"/>
    <w:rsid w:val="002A23BB"/>
    <w:rsid w:val="002A526C"/>
    <w:rsid w:val="002A56C0"/>
    <w:rsid w:val="002A6286"/>
    <w:rsid w:val="002B1F44"/>
    <w:rsid w:val="002B3255"/>
    <w:rsid w:val="002B5320"/>
    <w:rsid w:val="002C4045"/>
    <w:rsid w:val="002C4826"/>
    <w:rsid w:val="002C566C"/>
    <w:rsid w:val="002C5977"/>
    <w:rsid w:val="002D07A2"/>
    <w:rsid w:val="002D140D"/>
    <w:rsid w:val="002D1A12"/>
    <w:rsid w:val="002D3DB3"/>
    <w:rsid w:val="002D5318"/>
    <w:rsid w:val="002D6686"/>
    <w:rsid w:val="002E08AB"/>
    <w:rsid w:val="002E1053"/>
    <w:rsid w:val="002E422C"/>
    <w:rsid w:val="002E47FB"/>
    <w:rsid w:val="002E5923"/>
    <w:rsid w:val="002F4018"/>
    <w:rsid w:val="002F78BD"/>
    <w:rsid w:val="003013EA"/>
    <w:rsid w:val="00302885"/>
    <w:rsid w:val="00304575"/>
    <w:rsid w:val="00305F0A"/>
    <w:rsid w:val="00306BB7"/>
    <w:rsid w:val="00307494"/>
    <w:rsid w:val="003116E3"/>
    <w:rsid w:val="00315AA6"/>
    <w:rsid w:val="00315D52"/>
    <w:rsid w:val="00317537"/>
    <w:rsid w:val="003223E5"/>
    <w:rsid w:val="003232BA"/>
    <w:rsid w:val="003251F7"/>
    <w:rsid w:val="00331273"/>
    <w:rsid w:val="00331F52"/>
    <w:rsid w:val="003360BC"/>
    <w:rsid w:val="003414AA"/>
    <w:rsid w:val="003435E3"/>
    <w:rsid w:val="00345684"/>
    <w:rsid w:val="003460DD"/>
    <w:rsid w:val="0034683C"/>
    <w:rsid w:val="003479EF"/>
    <w:rsid w:val="00350523"/>
    <w:rsid w:val="00357362"/>
    <w:rsid w:val="0036034A"/>
    <w:rsid w:val="0036475C"/>
    <w:rsid w:val="003671E2"/>
    <w:rsid w:val="00375930"/>
    <w:rsid w:val="00381EE8"/>
    <w:rsid w:val="00382ED8"/>
    <w:rsid w:val="00383BF5"/>
    <w:rsid w:val="00385AA4"/>
    <w:rsid w:val="00387F02"/>
    <w:rsid w:val="00390E6C"/>
    <w:rsid w:val="0039271C"/>
    <w:rsid w:val="00395D21"/>
    <w:rsid w:val="003976EB"/>
    <w:rsid w:val="003A158F"/>
    <w:rsid w:val="003A4B38"/>
    <w:rsid w:val="003A5233"/>
    <w:rsid w:val="003A5BBD"/>
    <w:rsid w:val="003B6559"/>
    <w:rsid w:val="003C6557"/>
    <w:rsid w:val="003C6EEB"/>
    <w:rsid w:val="003C769F"/>
    <w:rsid w:val="003D0176"/>
    <w:rsid w:val="003D0BCD"/>
    <w:rsid w:val="003D5340"/>
    <w:rsid w:val="003D5703"/>
    <w:rsid w:val="003D65D3"/>
    <w:rsid w:val="003E1F79"/>
    <w:rsid w:val="003E2531"/>
    <w:rsid w:val="003F249D"/>
    <w:rsid w:val="003F4F5A"/>
    <w:rsid w:val="003F5B1C"/>
    <w:rsid w:val="004003A8"/>
    <w:rsid w:val="00405872"/>
    <w:rsid w:val="00407E2C"/>
    <w:rsid w:val="00412BF0"/>
    <w:rsid w:val="00414B2A"/>
    <w:rsid w:val="00414DDA"/>
    <w:rsid w:val="004235A2"/>
    <w:rsid w:val="00433337"/>
    <w:rsid w:val="00434E69"/>
    <w:rsid w:val="00436490"/>
    <w:rsid w:val="00446289"/>
    <w:rsid w:val="004472C0"/>
    <w:rsid w:val="00447906"/>
    <w:rsid w:val="004625B4"/>
    <w:rsid w:val="00463145"/>
    <w:rsid w:val="004661AF"/>
    <w:rsid w:val="00466983"/>
    <w:rsid w:val="004711AA"/>
    <w:rsid w:val="00473664"/>
    <w:rsid w:val="00476329"/>
    <w:rsid w:val="0047674F"/>
    <w:rsid w:val="00476BCF"/>
    <w:rsid w:val="004808A2"/>
    <w:rsid w:val="00484BD2"/>
    <w:rsid w:val="004852F7"/>
    <w:rsid w:val="00485CFF"/>
    <w:rsid w:val="00490280"/>
    <w:rsid w:val="00497A8C"/>
    <w:rsid w:val="004A2051"/>
    <w:rsid w:val="004B353B"/>
    <w:rsid w:val="004B3C5A"/>
    <w:rsid w:val="004B6D1A"/>
    <w:rsid w:val="004C5A4A"/>
    <w:rsid w:val="004C6DC2"/>
    <w:rsid w:val="004D09CA"/>
    <w:rsid w:val="004D3CD8"/>
    <w:rsid w:val="004D4072"/>
    <w:rsid w:val="004D4101"/>
    <w:rsid w:val="004D6355"/>
    <w:rsid w:val="004D78AF"/>
    <w:rsid w:val="004D7C75"/>
    <w:rsid w:val="004E015A"/>
    <w:rsid w:val="004E23EC"/>
    <w:rsid w:val="004E6DC9"/>
    <w:rsid w:val="004F0BDD"/>
    <w:rsid w:val="004F0FE1"/>
    <w:rsid w:val="004F41C7"/>
    <w:rsid w:val="004F5416"/>
    <w:rsid w:val="004F7C2C"/>
    <w:rsid w:val="005022FE"/>
    <w:rsid w:val="00514100"/>
    <w:rsid w:val="00520252"/>
    <w:rsid w:val="005205BC"/>
    <w:rsid w:val="0052450F"/>
    <w:rsid w:val="0053240A"/>
    <w:rsid w:val="0054084D"/>
    <w:rsid w:val="00547A32"/>
    <w:rsid w:val="0055075A"/>
    <w:rsid w:val="00557640"/>
    <w:rsid w:val="00560A37"/>
    <w:rsid w:val="0056556D"/>
    <w:rsid w:val="005729BB"/>
    <w:rsid w:val="005748EF"/>
    <w:rsid w:val="00574B10"/>
    <w:rsid w:val="00574CCD"/>
    <w:rsid w:val="00575E2E"/>
    <w:rsid w:val="00577114"/>
    <w:rsid w:val="005774E0"/>
    <w:rsid w:val="00581F3B"/>
    <w:rsid w:val="00582883"/>
    <w:rsid w:val="00584C83"/>
    <w:rsid w:val="005856E5"/>
    <w:rsid w:val="005859F9"/>
    <w:rsid w:val="00587DE8"/>
    <w:rsid w:val="0059233C"/>
    <w:rsid w:val="0059569F"/>
    <w:rsid w:val="005A34EE"/>
    <w:rsid w:val="005A4AA4"/>
    <w:rsid w:val="005A7744"/>
    <w:rsid w:val="005B306E"/>
    <w:rsid w:val="005B32BF"/>
    <w:rsid w:val="005B5F2E"/>
    <w:rsid w:val="005C1470"/>
    <w:rsid w:val="005C1BA0"/>
    <w:rsid w:val="005C24E3"/>
    <w:rsid w:val="005D114A"/>
    <w:rsid w:val="005D30EC"/>
    <w:rsid w:val="005D4A14"/>
    <w:rsid w:val="005D7E42"/>
    <w:rsid w:val="005E002C"/>
    <w:rsid w:val="005E3057"/>
    <w:rsid w:val="006017B6"/>
    <w:rsid w:val="006125C9"/>
    <w:rsid w:val="006127B9"/>
    <w:rsid w:val="006258E5"/>
    <w:rsid w:val="00626711"/>
    <w:rsid w:val="006312EF"/>
    <w:rsid w:val="00632D97"/>
    <w:rsid w:val="00633A3D"/>
    <w:rsid w:val="00633A87"/>
    <w:rsid w:val="006347ED"/>
    <w:rsid w:val="00636204"/>
    <w:rsid w:val="00637B11"/>
    <w:rsid w:val="0064573D"/>
    <w:rsid w:val="00647AC8"/>
    <w:rsid w:val="0065530A"/>
    <w:rsid w:val="00655CB6"/>
    <w:rsid w:val="00655F1A"/>
    <w:rsid w:val="0066155C"/>
    <w:rsid w:val="006642A8"/>
    <w:rsid w:val="00670B9E"/>
    <w:rsid w:val="00673A1F"/>
    <w:rsid w:val="006836D7"/>
    <w:rsid w:val="006845C4"/>
    <w:rsid w:val="00684D7B"/>
    <w:rsid w:val="00687352"/>
    <w:rsid w:val="00691789"/>
    <w:rsid w:val="006922BA"/>
    <w:rsid w:val="006958CC"/>
    <w:rsid w:val="006979AC"/>
    <w:rsid w:val="006B1902"/>
    <w:rsid w:val="006B74DD"/>
    <w:rsid w:val="006C0E40"/>
    <w:rsid w:val="006D00C9"/>
    <w:rsid w:val="006D5F25"/>
    <w:rsid w:val="006E2854"/>
    <w:rsid w:val="006E73F8"/>
    <w:rsid w:val="007005E4"/>
    <w:rsid w:val="0070304E"/>
    <w:rsid w:val="00705200"/>
    <w:rsid w:val="0071530C"/>
    <w:rsid w:val="00715511"/>
    <w:rsid w:val="00716AAB"/>
    <w:rsid w:val="00721953"/>
    <w:rsid w:val="00727FC1"/>
    <w:rsid w:val="00731288"/>
    <w:rsid w:val="00731B4A"/>
    <w:rsid w:val="007336E5"/>
    <w:rsid w:val="007379C1"/>
    <w:rsid w:val="00737A96"/>
    <w:rsid w:val="0074274F"/>
    <w:rsid w:val="007511CD"/>
    <w:rsid w:val="007528F2"/>
    <w:rsid w:val="00753E49"/>
    <w:rsid w:val="00754CEC"/>
    <w:rsid w:val="00756736"/>
    <w:rsid w:val="0076005A"/>
    <w:rsid w:val="007610EC"/>
    <w:rsid w:val="00765CE3"/>
    <w:rsid w:val="0076606C"/>
    <w:rsid w:val="007722ED"/>
    <w:rsid w:val="00782EF0"/>
    <w:rsid w:val="00784F69"/>
    <w:rsid w:val="00786AA6"/>
    <w:rsid w:val="00786B5A"/>
    <w:rsid w:val="00790406"/>
    <w:rsid w:val="007A0E34"/>
    <w:rsid w:val="007A421E"/>
    <w:rsid w:val="007A76F7"/>
    <w:rsid w:val="007B06F5"/>
    <w:rsid w:val="007B32EC"/>
    <w:rsid w:val="007C200A"/>
    <w:rsid w:val="007C5223"/>
    <w:rsid w:val="007C6B17"/>
    <w:rsid w:val="007C7C7D"/>
    <w:rsid w:val="007D427E"/>
    <w:rsid w:val="007E1F0A"/>
    <w:rsid w:val="007E4681"/>
    <w:rsid w:val="007E483D"/>
    <w:rsid w:val="007E4BB4"/>
    <w:rsid w:val="007E7F44"/>
    <w:rsid w:val="007F1CAB"/>
    <w:rsid w:val="007F5250"/>
    <w:rsid w:val="007F5DA2"/>
    <w:rsid w:val="007F72F2"/>
    <w:rsid w:val="0080076C"/>
    <w:rsid w:val="0080464B"/>
    <w:rsid w:val="008109E1"/>
    <w:rsid w:val="00811A99"/>
    <w:rsid w:val="00812CCA"/>
    <w:rsid w:val="008155DB"/>
    <w:rsid w:val="008243D8"/>
    <w:rsid w:val="0082507E"/>
    <w:rsid w:val="00825D16"/>
    <w:rsid w:val="00826D8A"/>
    <w:rsid w:val="00827008"/>
    <w:rsid w:val="008329C1"/>
    <w:rsid w:val="008418E5"/>
    <w:rsid w:val="0084592F"/>
    <w:rsid w:val="0085261D"/>
    <w:rsid w:val="0086104D"/>
    <w:rsid w:val="008704FD"/>
    <w:rsid w:val="00873E33"/>
    <w:rsid w:val="0087705C"/>
    <w:rsid w:val="0088456B"/>
    <w:rsid w:val="00892235"/>
    <w:rsid w:val="008929FB"/>
    <w:rsid w:val="00895978"/>
    <w:rsid w:val="008964A7"/>
    <w:rsid w:val="008A1407"/>
    <w:rsid w:val="008A1902"/>
    <w:rsid w:val="008A2610"/>
    <w:rsid w:val="008A7712"/>
    <w:rsid w:val="008B71A2"/>
    <w:rsid w:val="008B77BE"/>
    <w:rsid w:val="008D1515"/>
    <w:rsid w:val="008D184F"/>
    <w:rsid w:val="008D3F28"/>
    <w:rsid w:val="008D5EC9"/>
    <w:rsid w:val="008E2D00"/>
    <w:rsid w:val="008E3609"/>
    <w:rsid w:val="008E3EA8"/>
    <w:rsid w:val="008F1317"/>
    <w:rsid w:val="008F6FC3"/>
    <w:rsid w:val="00900919"/>
    <w:rsid w:val="00901534"/>
    <w:rsid w:val="009029BD"/>
    <w:rsid w:val="00902A1C"/>
    <w:rsid w:val="00913EA4"/>
    <w:rsid w:val="00920035"/>
    <w:rsid w:val="00923FDD"/>
    <w:rsid w:val="009255D6"/>
    <w:rsid w:val="00925CF1"/>
    <w:rsid w:val="00925D01"/>
    <w:rsid w:val="00926D32"/>
    <w:rsid w:val="009272C5"/>
    <w:rsid w:val="00927B95"/>
    <w:rsid w:val="00932FCF"/>
    <w:rsid w:val="00933F67"/>
    <w:rsid w:val="009347AE"/>
    <w:rsid w:val="009363F5"/>
    <w:rsid w:val="00937D0B"/>
    <w:rsid w:val="00941149"/>
    <w:rsid w:val="00944FC6"/>
    <w:rsid w:val="009554E6"/>
    <w:rsid w:val="00956BD3"/>
    <w:rsid w:val="00963621"/>
    <w:rsid w:val="009679D8"/>
    <w:rsid w:val="009705A8"/>
    <w:rsid w:val="00971D8B"/>
    <w:rsid w:val="009848FE"/>
    <w:rsid w:val="00985CAC"/>
    <w:rsid w:val="00991585"/>
    <w:rsid w:val="00991991"/>
    <w:rsid w:val="00991CA7"/>
    <w:rsid w:val="0099305D"/>
    <w:rsid w:val="00995145"/>
    <w:rsid w:val="009A368B"/>
    <w:rsid w:val="009A5E02"/>
    <w:rsid w:val="009A647C"/>
    <w:rsid w:val="009A6954"/>
    <w:rsid w:val="009B30A9"/>
    <w:rsid w:val="009B39EC"/>
    <w:rsid w:val="009B665A"/>
    <w:rsid w:val="009C05C2"/>
    <w:rsid w:val="009C213E"/>
    <w:rsid w:val="009C344A"/>
    <w:rsid w:val="009C581F"/>
    <w:rsid w:val="009C7DCB"/>
    <w:rsid w:val="009D0465"/>
    <w:rsid w:val="009D0DA7"/>
    <w:rsid w:val="009D7A23"/>
    <w:rsid w:val="009E0B49"/>
    <w:rsid w:val="009E150E"/>
    <w:rsid w:val="009E7876"/>
    <w:rsid w:val="009F1BC1"/>
    <w:rsid w:val="009F1E0E"/>
    <w:rsid w:val="009F4E1B"/>
    <w:rsid w:val="009F7F57"/>
    <w:rsid w:val="00A011BA"/>
    <w:rsid w:val="00A019A0"/>
    <w:rsid w:val="00A02663"/>
    <w:rsid w:val="00A061AA"/>
    <w:rsid w:val="00A06E90"/>
    <w:rsid w:val="00A10184"/>
    <w:rsid w:val="00A12283"/>
    <w:rsid w:val="00A13699"/>
    <w:rsid w:val="00A1629A"/>
    <w:rsid w:val="00A17B8A"/>
    <w:rsid w:val="00A23B2E"/>
    <w:rsid w:val="00A25881"/>
    <w:rsid w:val="00A27998"/>
    <w:rsid w:val="00A35D2C"/>
    <w:rsid w:val="00A40F2E"/>
    <w:rsid w:val="00A41B3C"/>
    <w:rsid w:val="00A41CAD"/>
    <w:rsid w:val="00A41E35"/>
    <w:rsid w:val="00A51C18"/>
    <w:rsid w:val="00A54CAC"/>
    <w:rsid w:val="00A56578"/>
    <w:rsid w:val="00A56FB3"/>
    <w:rsid w:val="00A61AAA"/>
    <w:rsid w:val="00A64BA2"/>
    <w:rsid w:val="00A73E5A"/>
    <w:rsid w:val="00A802CF"/>
    <w:rsid w:val="00A80D72"/>
    <w:rsid w:val="00A8194A"/>
    <w:rsid w:val="00A81AEF"/>
    <w:rsid w:val="00A83A1B"/>
    <w:rsid w:val="00A9040F"/>
    <w:rsid w:val="00A92F43"/>
    <w:rsid w:val="00A94232"/>
    <w:rsid w:val="00A94C33"/>
    <w:rsid w:val="00A97DBA"/>
    <w:rsid w:val="00AA0F45"/>
    <w:rsid w:val="00AA2A61"/>
    <w:rsid w:val="00AA30CB"/>
    <w:rsid w:val="00AB2164"/>
    <w:rsid w:val="00AB49C6"/>
    <w:rsid w:val="00AC1D9E"/>
    <w:rsid w:val="00AC2C98"/>
    <w:rsid w:val="00AD1E8A"/>
    <w:rsid w:val="00AD2A57"/>
    <w:rsid w:val="00AD707C"/>
    <w:rsid w:val="00AE2752"/>
    <w:rsid w:val="00AE5DD0"/>
    <w:rsid w:val="00AF17BE"/>
    <w:rsid w:val="00AF5991"/>
    <w:rsid w:val="00B020C6"/>
    <w:rsid w:val="00B0410B"/>
    <w:rsid w:val="00B06064"/>
    <w:rsid w:val="00B07C09"/>
    <w:rsid w:val="00B171E3"/>
    <w:rsid w:val="00B235F1"/>
    <w:rsid w:val="00B26429"/>
    <w:rsid w:val="00B30AB9"/>
    <w:rsid w:val="00B3431C"/>
    <w:rsid w:val="00B367CD"/>
    <w:rsid w:val="00B40A4A"/>
    <w:rsid w:val="00B41102"/>
    <w:rsid w:val="00B60DF3"/>
    <w:rsid w:val="00B66452"/>
    <w:rsid w:val="00B66DE4"/>
    <w:rsid w:val="00B66E6A"/>
    <w:rsid w:val="00B74A0F"/>
    <w:rsid w:val="00B80AF4"/>
    <w:rsid w:val="00B81D2F"/>
    <w:rsid w:val="00B82F8B"/>
    <w:rsid w:val="00B86173"/>
    <w:rsid w:val="00B86568"/>
    <w:rsid w:val="00B86823"/>
    <w:rsid w:val="00B871C4"/>
    <w:rsid w:val="00B8720C"/>
    <w:rsid w:val="00B9416B"/>
    <w:rsid w:val="00BA00DA"/>
    <w:rsid w:val="00BA1A89"/>
    <w:rsid w:val="00BA22AC"/>
    <w:rsid w:val="00BA254A"/>
    <w:rsid w:val="00BA78CC"/>
    <w:rsid w:val="00BB0DEA"/>
    <w:rsid w:val="00BB44E6"/>
    <w:rsid w:val="00BB666D"/>
    <w:rsid w:val="00BB7B17"/>
    <w:rsid w:val="00BC0FE4"/>
    <w:rsid w:val="00BC2448"/>
    <w:rsid w:val="00BC5289"/>
    <w:rsid w:val="00BD0B4A"/>
    <w:rsid w:val="00BE0BDF"/>
    <w:rsid w:val="00BE0C07"/>
    <w:rsid w:val="00BE3155"/>
    <w:rsid w:val="00BE37BD"/>
    <w:rsid w:val="00BE5C1A"/>
    <w:rsid w:val="00BF4241"/>
    <w:rsid w:val="00BF5A68"/>
    <w:rsid w:val="00BF6846"/>
    <w:rsid w:val="00BF6C41"/>
    <w:rsid w:val="00C02D2E"/>
    <w:rsid w:val="00C07234"/>
    <w:rsid w:val="00C115C3"/>
    <w:rsid w:val="00C1299A"/>
    <w:rsid w:val="00C14508"/>
    <w:rsid w:val="00C1779A"/>
    <w:rsid w:val="00C26D6C"/>
    <w:rsid w:val="00C27144"/>
    <w:rsid w:val="00C31CC3"/>
    <w:rsid w:val="00C3349F"/>
    <w:rsid w:val="00C33838"/>
    <w:rsid w:val="00C34F69"/>
    <w:rsid w:val="00C43F6F"/>
    <w:rsid w:val="00C47B77"/>
    <w:rsid w:val="00C53DB1"/>
    <w:rsid w:val="00C54BFC"/>
    <w:rsid w:val="00C63739"/>
    <w:rsid w:val="00C649A0"/>
    <w:rsid w:val="00C656B8"/>
    <w:rsid w:val="00C657D5"/>
    <w:rsid w:val="00C66877"/>
    <w:rsid w:val="00C90227"/>
    <w:rsid w:val="00C90EC8"/>
    <w:rsid w:val="00C91C26"/>
    <w:rsid w:val="00C92EBF"/>
    <w:rsid w:val="00C953DB"/>
    <w:rsid w:val="00C95BCF"/>
    <w:rsid w:val="00C97F83"/>
    <w:rsid w:val="00CA0685"/>
    <w:rsid w:val="00CA0D1A"/>
    <w:rsid w:val="00CA62F7"/>
    <w:rsid w:val="00CB105B"/>
    <w:rsid w:val="00CB4FB8"/>
    <w:rsid w:val="00CB568D"/>
    <w:rsid w:val="00CC0503"/>
    <w:rsid w:val="00CC0559"/>
    <w:rsid w:val="00CC1BF3"/>
    <w:rsid w:val="00CC2468"/>
    <w:rsid w:val="00CC2E3C"/>
    <w:rsid w:val="00CC74D5"/>
    <w:rsid w:val="00CD2582"/>
    <w:rsid w:val="00CD59FF"/>
    <w:rsid w:val="00CE2631"/>
    <w:rsid w:val="00CE4957"/>
    <w:rsid w:val="00CE7562"/>
    <w:rsid w:val="00CF0DE2"/>
    <w:rsid w:val="00CF1A0F"/>
    <w:rsid w:val="00CF1ECC"/>
    <w:rsid w:val="00CF6A8D"/>
    <w:rsid w:val="00CF6D1D"/>
    <w:rsid w:val="00D00E3B"/>
    <w:rsid w:val="00D03CD2"/>
    <w:rsid w:val="00D04CCE"/>
    <w:rsid w:val="00D06F24"/>
    <w:rsid w:val="00D15B3E"/>
    <w:rsid w:val="00D173DB"/>
    <w:rsid w:val="00D2198C"/>
    <w:rsid w:val="00D23259"/>
    <w:rsid w:val="00D24848"/>
    <w:rsid w:val="00D31D2A"/>
    <w:rsid w:val="00D3247B"/>
    <w:rsid w:val="00D33CC4"/>
    <w:rsid w:val="00D35E40"/>
    <w:rsid w:val="00D36E8F"/>
    <w:rsid w:val="00D404E9"/>
    <w:rsid w:val="00D4184D"/>
    <w:rsid w:val="00D44E1C"/>
    <w:rsid w:val="00D54E19"/>
    <w:rsid w:val="00D60979"/>
    <w:rsid w:val="00D61601"/>
    <w:rsid w:val="00D6356B"/>
    <w:rsid w:val="00D63FAD"/>
    <w:rsid w:val="00D640D0"/>
    <w:rsid w:val="00D64431"/>
    <w:rsid w:val="00D70061"/>
    <w:rsid w:val="00D7482C"/>
    <w:rsid w:val="00D752B8"/>
    <w:rsid w:val="00D77282"/>
    <w:rsid w:val="00D80D9A"/>
    <w:rsid w:val="00D849CC"/>
    <w:rsid w:val="00D861E5"/>
    <w:rsid w:val="00D86B65"/>
    <w:rsid w:val="00D94FF3"/>
    <w:rsid w:val="00D9508C"/>
    <w:rsid w:val="00D96069"/>
    <w:rsid w:val="00DA2526"/>
    <w:rsid w:val="00DA3EF9"/>
    <w:rsid w:val="00DB03A5"/>
    <w:rsid w:val="00DB12B2"/>
    <w:rsid w:val="00DB4321"/>
    <w:rsid w:val="00DB7E7D"/>
    <w:rsid w:val="00DC0E89"/>
    <w:rsid w:val="00DC0EE8"/>
    <w:rsid w:val="00DC3650"/>
    <w:rsid w:val="00DC5D52"/>
    <w:rsid w:val="00DD6BE6"/>
    <w:rsid w:val="00DE1FA7"/>
    <w:rsid w:val="00DE56E6"/>
    <w:rsid w:val="00DF1C42"/>
    <w:rsid w:val="00DF27BE"/>
    <w:rsid w:val="00E00B3B"/>
    <w:rsid w:val="00E04B6A"/>
    <w:rsid w:val="00E04E18"/>
    <w:rsid w:val="00E05321"/>
    <w:rsid w:val="00E05673"/>
    <w:rsid w:val="00E12971"/>
    <w:rsid w:val="00E14CC4"/>
    <w:rsid w:val="00E21B3C"/>
    <w:rsid w:val="00E2206F"/>
    <w:rsid w:val="00E273A1"/>
    <w:rsid w:val="00E33B4D"/>
    <w:rsid w:val="00E3645D"/>
    <w:rsid w:val="00E40302"/>
    <w:rsid w:val="00E42A4D"/>
    <w:rsid w:val="00E43AFD"/>
    <w:rsid w:val="00E43B93"/>
    <w:rsid w:val="00E46A57"/>
    <w:rsid w:val="00E50E94"/>
    <w:rsid w:val="00E51D21"/>
    <w:rsid w:val="00E5202C"/>
    <w:rsid w:val="00E52D5B"/>
    <w:rsid w:val="00E54E18"/>
    <w:rsid w:val="00E621ED"/>
    <w:rsid w:val="00E62F5F"/>
    <w:rsid w:val="00E63AB9"/>
    <w:rsid w:val="00E662BB"/>
    <w:rsid w:val="00E7028A"/>
    <w:rsid w:val="00E70A72"/>
    <w:rsid w:val="00E72175"/>
    <w:rsid w:val="00E74F4B"/>
    <w:rsid w:val="00E75847"/>
    <w:rsid w:val="00E770DD"/>
    <w:rsid w:val="00E77607"/>
    <w:rsid w:val="00E86DE1"/>
    <w:rsid w:val="00E936AC"/>
    <w:rsid w:val="00E940CE"/>
    <w:rsid w:val="00E94386"/>
    <w:rsid w:val="00E96FB6"/>
    <w:rsid w:val="00EA4BE7"/>
    <w:rsid w:val="00EA7948"/>
    <w:rsid w:val="00EB71D8"/>
    <w:rsid w:val="00EB7D0E"/>
    <w:rsid w:val="00EB7F95"/>
    <w:rsid w:val="00EC2D87"/>
    <w:rsid w:val="00EC41D7"/>
    <w:rsid w:val="00EC58A0"/>
    <w:rsid w:val="00EC6020"/>
    <w:rsid w:val="00ED0B81"/>
    <w:rsid w:val="00ED4CAA"/>
    <w:rsid w:val="00ED64AE"/>
    <w:rsid w:val="00EE0A4B"/>
    <w:rsid w:val="00EE7FA3"/>
    <w:rsid w:val="00EF144E"/>
    <w:rsid w:val="00EF7F9B"/>
    <w:rsid w:val="00F00F4B"/>
    <w:rsid w:val="00F0174D"/>
    <w:rsid w:val="00F03821"/>
    <w:rsid w:val="00F0636E"/>
    <w:rsid w:val="00F07221"/>
    <w:rsid w:val="00F07E47"/>
    <w:rsid w:val="00F209FF"/>
    <w:rsid w:val="00F20F4F"/>
    <w:rsid w:val="00F23207"/>
    <w:rsid w:val="00F3458A"/>
    <w:rsid w:val="00F359F3"/>
    <w:rsid w:val="00F4333F"/>
    <w:rsid w:val="00F47567"/>
    <w:rsid w:val="00F47582"/>
    <w:rsid w:val="00F503A3"/>
    <w:rsid w:val="00F5156B"/>
    <w:rsid w:val="00F5298B"/>
    <w:rsid w:val="00F607BA"/>
    <w:rsid w:val="00F61D1B"/>
    <w:rsid w:val="00F67B2C"/>
    <w:rsid w:val="00F745D6"/>
    <w:rsid w:val="00F77214"/>
    <w:rsid w:val="00F820D4"/>
    <w:rsid w:val="00F90D48"/>
    <w:rsid w:val="00FA3A6F"/>
    <w:rsid w:val="00FA78B3"/>
    <w:rsid w:val="00FB2D26"/>
    <w:rsid w:val="00FB6731"/>
    <w:rsid w:val="00FB7D73"/>
    <w:rsid w:val="00FB7F92"/>
    <w:rsid w:val="00FC285D"/>
    <w:rsid w:val="00FD2147"/>
    <w:rsid w:val="00FD4B94"/>
    <w:rsid w:val="00FD66A6"/>
    <w:rsid w:val="00FE1D96"/>
    <w:rsid w:val="00FE28D1"/>
    <w:rsid w:val="00FE332B"/>
    <w:rsid w:val="00FF0572"/>
    <w:rsid w:val="00FF65A5"/>
    <w:rsid w:val="00FF7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33F"/>
  </w:style>
  <w:style w:type="paragraph" w:styleId="Heading1">
    <w:name w:val="heading 1"/>
    <w:basedOn w:val="Normal"/>
    <w:next w:val="Normal"/>
    <w:qFormat/>
    <w:rsid w:val="002C4045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Heading2">
    <w:name w:val="heading 2"/>
    <w:basedOn w:val="Normal"/>
    <w:next w:val="Normal"/>
    <w:qFormat/>
    <w:rsid w:val="002C4045"/>
    <w:pPr>
      <w:spacing w:before="120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Indent"/>
    <w:qFormat/>
    <w:rsid w:val="002C4045"/>
    <w:pPr>
      <w:ind w:left="360"/>
      <w:outlineLvl w:val="2"/>
    </w:pPr>
    <w:rPr>
      <w:b/>
      <w:sz w:val="24"/>
    </w:rPr>
  </w:style>
  <w:style w:type="paragraph" w:styleId="Heading4">
    <w:name w:val="heading 4"/>
    <w:basedOn w:val="Normal"/>
    <w:next w:val="NormalIndent"/>
    <w:qFormat/>
    <w:rsid w:val="002C4045"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rsid w:val="002C4045"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rsid w:val="002C4045"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rsid w:val="002C4045"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rsid w:val="002C4045"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rsid w:val="002C4045"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2C4045"/>
    <w:pPr>
      <w:ind w:left="720"/>
    </w:pPr>
  </w:style>
  <w:style w:type="paragraph" w:styleId="Footer">
    <w:name w:val="footer"/>
    <w:basedOn w:val="Normal"/>
    <w:rsid w:val="002C4045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2C4045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sid w:val="002C4045"/>
    <w:rPr>
      <w:position w:val="6"/>
      <w:sz w:val="16"/>
    </w:rPr>
  </w:style>
  <w:style w:type="paragraph" w:styleId="FootnoteText">
    <w:name w:val="footnote text"/>
    <w:basedOn w:val="Normal"/>
    <w:link w:val="FootnoteTextChar"/>
    <w:semiHidden/>
    <w:rsid w:val="002C4045"/>
  </w:style>
  <w:style w:type="paragraph" w:customStyle="1" w:styleId="To">
    <w:name w:val="To"/>
    <w:basedOn w:val="Normal"/>
    <w:rsid w:val="002C4045"/>
    <w:rPr>
      <w:rFonts w:ascii="Arial" w:hAnsi="Arial"/>
      <w:sz w:val="36"/>
    </w:rPr>
  </w:style>
  <w:style w:type="paragraph" w:customStyle="1" w:styleId="ToCompany">
    <w:name w:val="ToCompany"/>
    <w:basedOn w:val="Normal"/>
    <w:rsid w:val="002C4045"/>
    <w:rPr>
      <w:rFonts w:ascii="Arial" w:hAnsi="Arial"/>
      <w:sz w:val="28"/>
    </w:rPr>
  </w:style>
  <w:style w:type="paragraph" w:customStyle="1" w:styleId="ToFax">
    <w:name w:val="ToFax"/>
    <w:basedOn w:val="Normal"/>
    <w:rsid w:val="002C4045"/>
    <w:rPr>
      <w:rFonts w:ascii="Arial" w:hAnsi="Arial"/>
      <w:sz w:val="28"/>
    </w:rPr>
  </w:style>
  <w:style w:type="paragraph" w:customStyle="1" w:styleId="From">
    <w:name w:val="From"/>
    <w:basedOn w:val="Normal"/>
    <w:rsid w:val="002C4045"/>
    <w:pPr>
      <w:spacing w:before="360"/>
    </w:pPr>
    <w:rPr>
      <w:rFonts w:ascii="Arial" w:hAnsi="Arial"/>
      <w:sz w:val="36"/>
    </w:rPr>
  </w:style>
  <w:style w:type="paragraph" w:customStyle="1" w:styleId="FromCompany">
    <w:name w:val="FromCompany"/>
    <w:basedOn w:val="Normal"/>
    <w:rsid w:val="002C4045"/>
    <w:rPr>
      <w:rFonts w:ascii="Arial" w:hAnsi="Arial"/>
      <w:sz w:val="28"/>
    </w:rPr>
  </w:style>
  <w:style w:type="paragraph" w:customStyle="1" w:styleId="FromPhone">
    <w:name w:val="FromPhone"/>
    <w:basedOn w:val="Normal"/>
    <w:rsid w:val="002C4045"/>
    <w:rPr>
      <w:rFonts w:ascii="Arial" w:hAnsi="Arial"/>
      <w:sz w:val="28"/>
    </w:rPr>
  </w:style>
  <w:style w:type="paragraph" w:customStyle="1" w:styleId="FromFax">
    <w:name w:val="FromFax"/>
    <w:basedOn w:val="Normal"/>
    <w:rsid w:val="002C4045"/>
    <w:rPr>
      <w:rFonts w:ascii="Arial" w:hAnsi="Arial"/>
      <w:sz w:val="28"/>
    </w:rPr>
  </w:style>
  <w:style w:type="paragraph" w:styleId="Date">
    <w:name w:val="Date"/>
    <w:basedOn w:val="Normal"/>
    <w:rsid w:val="002C4045"/>
    <w:pPr>
      <w:spacing w:before="360"/>
    </w:pPr>
    <w:rPr>
      <w:rFonts w:ascii="Arial" w:hAnsi="Arial"/>
      <w:sz w:val="28"/>
    </w:rPr>
  </w:style>
  <w:style w:type="paragraph" w:customStyle="1" w:styleId="Pages">
    <w:name w:val="Pages"/>
    <w:basedOn w:val="Normal"/>
    <w:rsid w:val="002C4045"/>
    <w:rPr>
      <w:rFonts w:ascii="Arial" w:hAnsi="Arial"/>
      <w:sz w:val="28"/>
    </w:rPr>
  </w:style>
  <w:style w:type="paragraph" w:customStyle="1" w:styleId="Comments">
    <w:name w:val="Comments"/>
    <w:basedOn w:val="Normal"/>
    <w:next w:val="Normal"/>
    <w:rsid w:val="002C4045"/>
    <w:pPr>
      <w:spacing w:before="240" w:after="120"/>
    </w:pPr>
    <w:rPr>
      <w:rFonts w:ascii="Arial" w:hAnsi="Arial"/>
      <w:b/>
      <w:sz w:val="28"/>
    </w:rPr>
  </w:style>
  <w:style w:type="paragraph" w:customStyle="1" w:styleId="ToPhone">
    <w:name w:val="ToPhone"/>
    <w:basedOn w:val="ToCompany"/>
    <w:rsid w:val="002C4045"/>
  </w:style>
  <w:style w:type="paragraph" w:styleId="DocumentMap">
    <w:name w:val="Document Map"/>
    <w:basedOn w:val="Normal"/>
    <w:semiHidden/>
    <w:rsid w:val="002C4045"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2C4045"/>
    <w:rPr>
      <w:color w:val="0000FF"/>
      <w:u w:val="single"/>
    </w:rPr>
  </w:style>
  <w:style w:type="character" w:styleId="PageNumber">
    <w:name w:val="page number"/>
    <w:basedOn w:val="DefaultParagraphFont"/>
    <w:rsid w:val="002C4045"/>
  </w:style>
  <w:style w:type="paragraph" w:styleId="BalloonText">
    <w:name w:val="Balloon Text"/>
    <w:basedOn w:val="Normal"/>
    <w:semiHidden/>
    <w:rsid w:val="005E002C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4A20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onergan@adancedgrowlabs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elonergan@adancedgrowlab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lonergan@adancedgrowlabs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labsc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Wcol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Wcoli</Template>
  <TotalTime>0</TotalTime>
  <Pages>3</Pages>
  <Words>357</Words>
  <Characters>2379</Characters>
  <Application>Microsoft Office Word</Application>
  <DocSecurity>2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LABORATORY REPORT -- WATER SUPPLY TESTING</vt:lpstr>
    </vt:vector>
  </TitlesOfParts>
  <Company>Northeast Laboratories of Danbury</Company>
  <LinksUpToDate>false</LinksUpToDate>
  <CharactersWithSpaces>2731</CharactersWithSpaces>
  <SharedDoc>false</SharedDoc>
  <HLinks>
    <vt:vector size="54" baseType="variant">
      <vt:variant>
        <vt:i4>1703987</vt:i4>
      </vt:variant>
      <vt:variant>
        <vt:i4>21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18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15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12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9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6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3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0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4587613</vt:i4>
      </vt:variant>
      <vt:variant>
        <vt:i4>6</vt:i4>
      </vt:variant>
      <vt:variant>
        <vt:i4>0</vt:i4>
      </vt:variant>
      <vt:variant>
        <vt:i4>5</vt:i4>
      </vt:variant>
      <vt:variant>
        <vt:lpwstr>http://www.nelabsct.com/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LABORATORY REPORT -- WATER SUPPLY TESTING</dc:title>
  <dc:creator>Jill Craig</dc:creator>
  <cp:lastModifiedBy>Larissa</cp:lastModifiedBy>
  <cp:revision>2</cp:revision>
  <cp:lastPrinted>2017-02-17T17:15:00Z</cp:lastPrinted>
  <dcterms:created xsi:type="dcterms:W3CDTF">2019-05-01T19:04:00Z</dcterms:created>
  <dcterms:modified xsi:type="dcterms:W3CDTF">2019-05-01T19:04:00Z</dcterms:modified>
</cp:coreProperties>
</file>