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D8" w:rsidRPr="00AD707C" w:rsidRDefault="00382ED8" w:rsidP="00382ED8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0B56B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0B56BF" w:rsidRPr="00406EC7" w:rsidRDefault="000B56BF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0B56BF" w:rsidRPr="00AD707C" w:rsidRDefault="000B56B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0B56BF" w:rsidRPr="00050D5A" w:rsidRDefault="000B56BF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0B56BF" w:rsidRPr="00AD707C" w:rsidRDefault="000B56BF" w:rsidP="003C6E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</w:t>
            </w:r>
            <w:r w:rsidR="003C6EEB">
              <w:rPr>
                <w:rFonts w:ascii="Arial" w:hAnsi="Arial" w:cs="Arial"/>
                <w:b/>
              </w:rPr>
              <w:t>12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0B56B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0B56BF" w:rsidRPr="00406EC7" w:rsidRDefault="000B56BF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0B56BF" w:rsidRPr="00AD707C" w:rsidRDefault="000B56B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0B56BF" w:rsidRPr="00050D5A" w:rsidRDefault="000B56BF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0B56BF" w:rsidRPr="00AD707C" w:rsidRDefault="000B56BF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</w:t>
            </w:r>
            <w:r w:rsidR="003C6EEB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0B56BF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0B56BF" w:rsidRDefault="000B56B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0B56BF" w:rsidRDefault="000B56B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0B56BF" w:rsidRPr="00406EC7" w:rsidRDefault="000B56BF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0B56BF" w:rsidRPr="00AD707C" w:rsidRDefault="000B56B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0B56BF" w:rsidRPr="007379C1" w:rsidRDefault="000B56BF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0B56BF" w:rsidRPr="00956BD3" w:rsidRDefault="003C6EEB" w:rsidP="00C2714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1977206-0</w:t>
            </w:r>
            <w:r w:rsidR="00C27144">
              <w:rPr>
                <w:rFonts w:ascii="Arial" w:hAnsi="Arial" w:cs="Arial"/>
                <w:b/>
                <w:u w:val="single"/>
              </w:rPr>
              <w:t>3</w:t>
            </w:r>
          </w:p>
        </w:tc>
      </w:tr>
      <w:tr w:rsidR="000B56B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0B56BF" w:rsidRPr="00937D0B" w:rsidRDefault="000B56BF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0B56BF" w:rsidRPr="00AD707C" w:rsidRDefault="000B56B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0B56BF" w:rsidRPr="00050D5A" w:rsidRDefault="000B56BF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0B56BF" w:rsidRPr="00AD707C" w:rsidRDefault="000B56BF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3C6EEB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3C6EEB">
              <w:rPr>
                <w:rFonts w:ascii="Arial" w:hAnsi="Arial" w:cs="Arial"/>
                <w:b/>
                <w:bCs/>
              </w:rPr>
              <w:t>01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0B56B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0B56BF" w:rsidRPr="00AD707C" w:rsidRDefault="000B56B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0B56BF" w:rsidRPr="004661AF" w:rsidRDefault="000B56BF" w:rsidP="0043333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</w:t>
            </w:r>
            <w:r w:rsidR="003C6EEB">
              <w:rPr>
                <w:rFonts w:ascii="Arial" w:hAnsi="Arial" w:cs="Arial"/>
                <w:b/>
              </w:rPr>
              <w:t>12</w:t>
            </w:r>
            <w:r>
              <w:rPr>
                <w:rFonts w:ascii="Arial" w:hAnsi="Arial" w:cs="Arial"/>
                <w:b/>
              </w:rPr>
              <w:t>/2019   11:</w:t>
            </w:r>
            <w:r w:rsidR="00433337">
              <w:rPr>
                <w:rFonts w:ascii="Arial" w:hAnsi="Arial" w:cs="Arial"/>
                <w:b/>
              </w:rPr>
              <w:t>15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0B56B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0B56BF" w:rsidRPr="00AD707C" w:rsidRDefault="000B56B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0B56BF" w:rsidRPr="00AD707C" w:rsidRDefault="000B56BF" w:rsidP="00C27144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</w:t>
            </w:r>
            <w:r w:rsidR="003C6EEB">
              <w:rPr>
                <w:rFonts w:ascii="Arial" w:hAnsi="Arial" w:cs="Arial"/>
                <w:b/>
                <w:u w:val="single"/>
              </w:rPr>
              <w:t>206</w:t>
            </w:r>
            <w:r>
              <w:rPr>
                <w:rFonts w:ascii="Arial" w:hAnsi="Arial" w:cs="Arial"/>
                <w:b/>
                <w:u w:val="single"/>
              </w:rPr>
              <w:t>-0</w:t>
            </w:r>
            <w:r w:rsidR="00C27144">
              <w:rPr>
                <w:rFonts w:ascii="Arial" w:hAnsi="Arial" w:cs="Arial"/>
                <w:b/>
                <w:u w:val="single"/>
              </w:rPr>
              <w:t>3</w:t>
            </w:r>
          </w:p>
        </w:tc>
      </w:tr>
      <w:tr w:rsidR="000B56B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0B56BF" w:rsidRPr="00AD707C" w:rsidRDefault="000B56B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0B56BF" w:rsidRPr="002151E1" w:rsidRDefault="003251F7" w:rsidP="00C2714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-O-DIST-</w:t>
            </w:r>
            <w:r w:rsidR="00C27144">
              <w:rPr>
                <w:rFonts w:ascii="Arial" w:hAnsi="Arial" w:cs="Arial"/>
                <w:b/>
                <w:sz w:val="24"/>
                <w:szCs w:val="24"/>
                <w:u w:val="single"/>
              </w:rPr>
              <w:t>AP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3C6EEB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</w:t>
            </w:r>
            <w:proofErr w:type="spellStart"/>
            <w:r>
              <w:rPr>
                <w:rFonts w:ascii="Arial" w:hAnsi="Arial" w:cs="Arial"/>
              </w:rPr>
              <w:t>myrcene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3C6EEB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</w:tcPr>
          <w:p w:rsidR="000B56BF" w:rsidRDefault="00C27144" w:rsidP="000B56BF">
            <w:pPr>
              <w:jc w:val="right"/>
            </w:pPr>
            <w:r>
              <w:rPr>
                <w:rFonts w:ascii="Arial" w:hAnsi="Arial" w:cs="Arial"/>
                <w:bCs/>
              </w:rPr>
              <w:t>3.95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3C6EEB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260119" w:rsidP="00260119">
            <w:pPr>
              <w:jc w:val="right"/>
            </w:pPr>
            <w:r>
              <w:rPr>
                <w:rFonts w:ascii="Arial" w:hAnsi="Arial" w:cs="Arial"/>
                <w:bCs/>
              </w:rPr>
              <w:t>&lt;</w:t>
            </w:r>
            <w:r w:rsidR="00E72175" w:rsidRPr="00282190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p w:rsidR="00E72175" w:rsidRDefault="00E72175" w:rsidP="002858FA">
      <w:pPr>
        <w:rPr>
          <w:rFonts w:ascii="Arial" w:hAnsi="Arial" w:cs="Arial"/>
        </w:rPr>
      </w:pPr>
    </w:p>
    <w:p w:rsidR="000B56BF" w:rsidRDefault="000B56BF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>
        <w:rPr>
          <w:rFonts w:ascii="Arial" w:hAnsi="Arial" w:cs="Arial"/>
          <w:sz w:val="21"/>
          <w:szCs w:val="21"/>
        </w:rPr>
        <w:t>/</w:t>
      </w:r>
      <w:r w:rsidR="003C6EEB">
        <w:rPr>
          <w:rFonts w:ascii="Arial" w:hAnsi="Arial" w:cs="Arial"/>
          <w:sz w:val="21"/>
          <w:szCs w:val="21"/>
        </w:rPr>
        <w:t>12</w:t>
      </w:r>
      <w:r w:rsidR="00260119">
        <w:rPr>
          <w:rFonts w:ascii="Arial" w:hAnsi="Arial" w:cs="Arial"/>
          <w:sz w:val="21"/>
          <w:szCs w:val="21"/>
        </w:rPr>
        <w:t>/20</w:t>
      </w:r>
      <w:r w:rsidR="00E5202C">
        <w:rPr>
          <w:rFonts w:ascii="Arial" w:hAnsi="Arial" w:cs="Arial"/>
          <w:sz w:val="21"/>
          <w:szCs w:val="21"/>
        </w:rPr>
        <w:t>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C4826" w:rsidRPr="002C4826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382ED8" w:rsidRPr="00AD707C" w:rsidRDefault="00382ED8" w:rsidP="00382ED8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C6EEB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C6EEB" w:rsidRPr="00406EC7" w:rsidRDefault="003C6EEB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C6EEB" w:rsidRPr="00AD707C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Pr="00050D5A" w:rsidRDefault="003C6EEB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04/12/2019</w:t>
            </w:r>
          </w:p>
        </w:tc>
      </w:tr>
      <w:tr w:rsidR="003C6EEB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C6EEB" w:rsidRPr="00406EC7" w:rsidRDefault="003C6EEB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C6EEB" w:rsidRPr="00AD707C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Pr="00050D5A" w:rsidRDefault="003C6EEB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04/13/2019</w:t>
            </w:r>
          </w:p>
        </w:tc>
      </w:tr>
      <w:tr w:rsidR="003C6EEB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C6EEB" w:rsidRDefault="003C6EEB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C6EEB" w:rsidRDefault="003C6EEB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C6EEB" w:rsidRPr="00406EC7" w:rsidRDefault="003C6EEB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C6EEB" w:rsidRPr="00AD707C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Pr="007379C1" w:rsidRDefault="003C6EEB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C6EEB" w:rsidRPr="00956BD3" w:rsidRDefault="003C6EEB" w:rsidP="00C2714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1977206-0</w:t>
            </w:r>
            <w:r w:rsidR="00C27144">
              <w:rPr>
                <w:rFonts w:ascii="Arial" w:hAnsi="Arial" w:cs="Arial"/>
                <w:b/>
                <w:u w:val="single"/>
              </w:rPr>
              <w:t>3</w:t>
            </w:r>
          </w:p>
        </w:tc>
      </w:tr>
      <w:tr w:rsidR="003C6EEB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C6EEB" w:rsidRPr="00937D0B" w:rsidRDefault="003C6EEB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C6EEB" w:rsidRPr="00AD707C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Pr="00050D5A" w:rsidRDefault="003C6EEB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43333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433337" w:rsidRPr="00AD707C" w:rsidRDefault="0043333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433337" w:rsidRPr="004661AF" w:rsidRDefault="00433337" w:rsidP="004C17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04/12/2019   11:15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C27144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C27144" w:rsidRPr="00AD707C" w:rsidRDefault="00C27144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C27144" w:rsidRPr="00AD707C" w:rsidRDefault="00C27144" w:rsidP="004C17E9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1977206-03</w:t>
            </w:r>
          </w:p>
        </w:tc>
      </w:tr>
      <w:tr w:rsidR="00C27144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C27144" w:rsidRPr="00AD707C" w:rsidRDefault="00C27144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C27144" w:rsidRPr="002151E1" w:rsidRDefault="00C27144" w:rsidP="004C17E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HOB-190318-O-DIST-AP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0B56BF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C27144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31.90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433337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433337" w:rsidP="00C2714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0.5</w:t>
            </w:r>
            <w:r w:rsidR="00C27144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</w:tcPr>
          <w:p w:rsidR="00D54E19" w:rsidRDefault="00433337" w:rsidP="00C27144">
            <w:pPr>
              <w:jc w:val="right"/>
            </w:pPr>
            <w:r>
              <w:rPr>
                <w:rFonts w:ascii="Arial" w:hAnsi="Arial" w:cs="Arial"/>
                <w:bCs/>
              </w:rPr>
              <w:t>2</w:t>
            </w:r>
            <w:r w:rsidR="000B56B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5</w:t>
            </w:r>
            <w:r w:rsidR="00C27144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</w:tcPr>
          <w:p w:rsidR="00D54E19" w:rsidRDefault="00433337" w:rsidP="00C27144">
            <w:pPr>
              <w:jc w:val="right"/>
            </w:pPr>
            <w:r>
              <w:rPr>
                <w:rFonts w:ascii="Arial" w:hAnsi="Arial" w:cs="Arial"/>
                <w:bCs/>
              </w:rPr>
              <w:t>13.</w:t>
            </w:r>
            <w:r w:rsidR="00C27144">
              <w:rPr>
                <w:rFonts w:ascii="Arial" w:hAnsi="Arial" w:cs="Arial"/>
                <w:bCs/>
              </w:rPr>
              <w:t>63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433337">
        <w:rPr>
          <w:rFonts w:ascii="Arial" w:hAnsi="Arial" w:cs="Arial"/>
          <w:sz w:val="21"/>
          <w:szCs w:val="21"/>
        </w:rPr>
        <w:t>12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C4826" w:rsidRPr="002C4826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3C6EEB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C6EEB" w:rsidRDefault="003C6EEB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C6EEB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Default="003C6EEB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04/12/2019</w:t>
            </w:r>
          </w:p>
        </w:tc>
      </w:tr>
      <w:tr w:rsidR="003C6EEB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C6EEB" w:rsidRDefault="003C6EEB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3C6EEB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Default="003C6EEB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04/13/2019</w:t>
            </w:r>
          </w:p>
        </w:tc>
      </w:tr>
      <w:tr w:rsidR="003C6EEB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3C6EEB" w:rsidRDefault="003C6EEB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3C6EEB" w:rsidRDefault="003C6EEB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3C6EEB" w:rsidRDefault="003C6EEB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C6EEB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Default="003C6EEB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3C6EEB" w:rsidRPr="00956BD3" w:rsidRDefault="003C6EEB" w:rsidP="00C2714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1977206-0</w:t>
            </w:r>
            <w:r w:rsidR="00C27144">
              <w:rPr>
                <w:rFonts w:ascii="Arial" w:hAnsi="Arial" w:cs="Arial"/>
                <w:b/>
                <w:u w:val="single"/>
              </w:rPr>
              <w:t>3</w:t>
            </w:r>
          </w:p>
        </w:tc>
      </w:tr>
      <w:tr w:rsidR="003C6EEB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C6EEB" w:rsidRDefault="003C6EEB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C6EEB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Default="003C6EEB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433337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433337" w:rsidRPr="00AD707C" w:rsidRDefault="0043333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433337" w:rsidRPr="004661AF" w:rsidRDefault="00433337" w:rsidP="004C17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04/12/2019   11:15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C27144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C27144" w:rsidRPr="00AD707C" w:rsidRDefault="00C27144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C27144" w:rsidRPr="00AD707C" w:rsidRDefault="00C27144" w:rsidP="004C17E9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1977206-03</w:t>
            </w:r>
          </w:p>
        </w:tc>
      </w:tr>
      <w:tr w:rsidR="00C27144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C27144" w:rsidRPr="00AD707C" w:rsidRDefault="00C27144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C27144" w:rsidRPr="002151E1" w:rsidRDefault="00C27144" w:rsidP="004C17E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HOB-190318-O-DIST-AP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3C6EEB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2</w:t>
            </w:r>
            <w:r w:rsidR="00117574">
              <w:rPr>
                <w:rFonts w:ascii="Arial" w:hAnsi="Arial" w:cs="Arial"/>
                <w:b/>
                <w:bCs/>
                <w:u w:val="single"/>
              </w:rPr>
              <w:t>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0B56BF" w:rsidP="0043333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</w:t>
            </w:r>
            <w:r w:rsidR="00433337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433337" w:rsidP="00D54E1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64.36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43333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</w:t>
            </w:r>
            <w:r w:rsidR="00433337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43333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</w:t>
            </w:r>
            <w:r w:rsidR="00433337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433337" w:rsidP="0043333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433337" w:rsidP="00C27144">
            <w:pPr>
              <w:jc w:val="right"/>
            </w:pPr>
            <w:r>
              <w:rPr>
                <w:rFonts w:ascii="Arial" w:hAnsi="Arial" w:cs="Arial"/>
                <w:bCs/>
              </w:rPr>
              <w:t>1.1</w:t>
            </w:r>
            <w:r w:rsidR="00C27144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433337" w:rsidP="00C27144">
            <w:pPr>
              <w:jc w:val="right"/>
            </w:pPr>
            <w:r>
              <w:rPr>
                <w:rFonts w:ascii="Arial" w:hAnsi="Arial" w:cs="Arial"/>
                <w:bCs/>
              </w:rPr>
              <w:t>5.</w:t>
            </w:r>
            <w:r w:rsidR="00C27144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4E19" w:rsidRDefault="00433337" w:rsidP="00C27144">
            <w:pPr>
              <w:jc w:val="right"/>
            </w:pPr>
            <w:r>
              <w:rPr>
                <w:rFonts w:ascii="Arial" w:hAnsi="Arial" w:cs="Arial"/>
                <w:bCs/>
              </w:rPr>
              <w:t>27.</w:t>
            </w:r>
            <w:r w:rsidR="00C27144">
              <w:rPr>
                <w:rFonts w:ascii="Arial" w:hAnsi="Arial" w:cs="Arial"/>
                <w:bCs/>
              </w:rPr>
              <w:t>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E19" w:rsidRDefault="00D54E19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433337">
        <w:rPr>
          <w:rFonts w:ascii="Arial" w:hAnsi="Arial" w:cs="Arial"/>
          <w:sz w:val="21"/>
          <w:szCs w:val="21"/>
        </w:rPr>
        <w:t>12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2C4826" w:rsidRPr="002C4826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1"/>
      <w:footerReference w:type="default" r:id="rId12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EEB" w:rsidRDefault="003C6EEB" w:rsidP="005B5F2E">
      <w:r>
        <w:separator/>
      </w:r>
    </w:p>
  </w:endnote>
  <w:endnote w:type="continuationSeparator" w:id="0">
    <w:p w:rsidR="003C6EEB" w:rsidRDefault="003C6EEB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EEB" w:rsidRPr="00E86DE1" w:rsidRDefault="003C6EEB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3C6EEB" w:rsidRDefault="003C6EEB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3C6EEB" w:rsidRPr="00E86DE1" w:rsidRDefault="003C6EEB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EEB" w:rsidRDefault="003C6EEB" w:rsidP="005B5F2E">
      <w:r>
        <w:separator/>
      </w:r>
    </w:p>
  </w:footnote>
  <w:footnote w:type="continuationSeparator" w:id="0">
    <w:p w:rsidR="003C6EEB" w:rsidRDefault="003C6EEB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EEB" w:rsidRDefault="003C6EEB">
    <w:pPr>
      <w:pStyle w:val="Header"/>
    </w:pPr>
    <w:r w:rsidRPr="002C4826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>
      <w:rPr>
        <w:rFonts w:ascii="Bookman Old Style" w:hAnsi="Bookman Old Style"/>
        <w:sz w:val="21"/>
        <w:szCs w:val="21"/>
        <w:u w:val="single"/>
      </w:rPr>
      <w:t xml:space="preserve"> </w:t>
    </w:r>
    <w:r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Pr="00E86DE1">
      <w:rPr>
        <w:rFonts w:ascii="Bookman Old Style" w:hAnsi="Bookman Old Style"/>
        <w:b/>
        <w:szCs w:val="15"/>
        <w:u w:val="single"/>
      </w:rPr>
      <w:t>.</w:t>
    </w:r>
    <w:r>
      <w:rPr>
        <w:b/>
        <w:sz w:val="24"/>
        <w:szCs w:val="38"/>
        <w:u w:val="single"/>
      </w:rPr>
      <w:t xml:space="preserve">                        </w:t>
    </w:r>
    <w:r w:rsidRPr="00024B14">
      <w:rPr>
        <w:b/>
        <w:sz w:val="52"/>
        <w:szCs w:val="52"/>
        <w:u w:val="single"/>
      </w:rPr>
      <w:t>Analytical Report</w:t>
    </w:r>
    <w:r>
      <w:rPr>
        <w:b/>
        <w:sz w:val="38"/>
        <w:szCs w:val="38"/>
        <w:u w:val="single"/>
      </w:rPr>
      <w:t xml:space="preserve">       </w:t>
    </w:r>
    <w:r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C27144">
      <w:rPr>
        <w:rStyle w:val="PageNumber"/>
        <w:b/>
        <w:noProof/>
        <w:sz w:val="19"/>
        <w:szCs w:val="19"/>
        <w:u w:val="single"/>
      </w:rPr>
      <w:t>3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</w:t>
    </w:r>
    <w:proofErr w:type="gramStart"/>
    <w:r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C27144">
      <w:rPr>
        <w:rStyle w:val="PageNumber"/>
        <w:b/>
        <w:noProof/>
        <w:sz w:val="19"/>
        <w:szCs w:val="19"/>
        <w:u w:val="single"/>
      </w:rPr>
      <w:t>3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2B6D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56BF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0119"/>
    <w:rsid w:val="002620DF"/>
    <w:rsid w:val="00266FE8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4826"/>
    <w:rsid w:val="002C566C"/>
    <w:rsid w:val="002C5977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251F7"/>
    <w:rsid w:val="00331273"/>
    <w:rsid w:val="00331F52"/>
    <w:rsid w:val="003360B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6EEB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3337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4A14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2D97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3E49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7234"/>
    <w:rsid w:val="00C115C3"/>
    <w:rsid w:val="00C1299A"/>
    <w:rsid w:val="00C14508"/>
    <w:rsid w:val="00C1779A"/>
    <w:rsid w:val="00C26D6C"/>
    <w:rsid w:val="00C27144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54E19"/>
    <w:rsid w:val="00D60979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3AB9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lonergan@adancedgrowlab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0</TotalTime>
  <Pages>3</Pages>
  <Words>357</Words>
  <Characters>2379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2731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2019-05-01T19:02:00Z</dcterms:created>
  <dcterms:modified xsi:type="dcterms:W3CDTF">2019-05-01T19:02:00Z</dcterms:modified>
</cp:coreProperties>
</file>