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422B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B56B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/</w:t>
            </w:r>
            <w:r w:rsidR="00C04C90">
              <w:rPr>
                <w:rFonts w:ascii="Arial" w:hAnsi="Arial" w:cs="Arial"/>
                <w:b/>
              </w:rPr>
              <w:t>2</w:t>
            </w:r>
            <w:r w:rsidR="00422B5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422B5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0B56BF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C04C90">
              <w:rPr>
                <w:rFonts w:ascii="Arial" w:hAnsi="Arial" w:cs="Arial"/>
                <w:b/>
                <w:bCs/>
              </w:rPr>
              <w:t>2</w:t>
            </w:r>
            <w:r w:rsidR="00422B57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7379C1" w:rsidRDefault="00304575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04575" w:rsidRPr="00956BD3" w:rsidRDefault="00304575" w:rsidP="00F30B1E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</w:t>
            </w:r>
            <w:r w:rsidR="00422B57">
              <w:rPr>
                <w:rFonts w:ascii="Arial" w:hAnsi="Arial" w:cs="Arial"/>
                <w:b/>
                <w:bCs/>
                <w:u w:val="single"/>
              </w:rPr>
              <w:t>AGL052019-0</w:t>
            </w:r>
            <w:r w:rsidR="00F30B1E">
              <w:rPr>
                <w:rFonts w:ascii="Arial" w:hAnsi="Arial" w:cs="Arial"/>
                <w:b/>
                <w:bCs/>
                <w:u w:val="single"/>
              </w:rPr>
              <w:t>2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937D0B" w:rsidRDefault="00304575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04575" w:rsidRPr="00AD707C" w:rsidRDefault="00304575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04575" w:rsidRPr="00AD707C" w:rsidRDefault="005205BC" w:rsidP="00BC0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C04C90">
              <w:rPr>
                <w:rFonts w:ascii="Arial" w:hAnsi="Arial" w:cs="Arial"/>
                <w:b/>
                <w:bCs/>
              </w:rPr>
              <w:t>5</w:t>
            </w:r>
            <w:r w:rsidR="00304575">
              <w:rPr>
                <w:rFonts w:ascii="Arial" w:hAnsi="Arial" w:cs="Arial"/>
                <w:b/>
                <w:bCs/>
              </w:rPr>
              <w:t>/</w:t>
            </w:r>
            <w:r w:rsidR="00BC0F87">
              <w:rPr>
                <w:rFonts w:ascii="Arial" w:hAnsi="Arial" w:cs="Arial"/>
                <w:b/>
                <w:bCs/>
              </w:rPr>
              <w:t>20</w:t>
            </w:r>
            <w:r w:rsidR="00304575">
              <w:rPr>
                <w:rFonts w:ascii="Arial" w:hAnsi="Arial" w:cs="Arial"/>
                <w:b/>
                <w:bCs/>
              </w:rPr>
              <w:t>/201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422B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B56B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/</w:t>
            </w:r>
            <w:r w:rsidR="00C04C90">
              <w:rPr>
                <w:rFonts w:ascii="Arial" w:hAnsi="Arial" w:cs="Arial"/>
                <w:b/>
              </w:rPr>
              <w:t>2</w:t>
            </w:r>
            <w:r w:rsidR="00422B57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/2019   11:</w:t>
            </w:r>
            <w:r w:rsidR="00C04C90">
              <w:rPr>
                <w:rFonts w:ascii="Arial" w:hAnsi="Arial" w:cs="Arial"/>
                <w:b/>
              </w:rPr>
              <w:t>1</w:t>
            </w:r>
            <w:r w:rsidR="00422B57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E72175">
              <w:rPr>
                <w:rFonts w:ascii="Arial" w:hAnsi="Arial" w:cs="Arial"/>
                <w:b/>
              </w:rPr>
              <w:t>W. Clark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632D97" w:rsidP="00422B5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</w:t>
            </w:r>
            <w:r w:rsidR="00422B57">
              <w:rPr>
                <w:rFonts w:ascii="Arial" w:hAnsi="Arial" w:cs="Arial"/>
                <w:b/>
                <w:u w:val="single"/>
              </w:rPr>
              <w:t>334-05</w:t>
            </w:r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422B57" w:rsidP="00F30B1E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GSC-F6H9-190425-</w:t>
            </w:r>
            <w:r w:rsidR="00F30B1E">
              <w:rPr>
                <w:rFonts w:ascii="Arial" w:hAnsi="Arial" w:cs="Arial"/>
                <w:b/>
                <w:sz w:val="24"/>
                <w:szCs w:val="24"/>
                <w:u w:val="single"/>
              </w:rPr>
              <w:t>CR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0E94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</w:t>
      </w:r>
      <w:r w:rsidR="00BC0F87">
        <w:rPr>
          <w:rFonts w:ascii="Arial" w:hAnsi="Arial" w:cs="Arial"/>
          <w:sz w:val="21"/>
          <w:szCs w:val="21"/>
        </w:rPr>
        <w:t>5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406EC7" w:rsidRDefault="00BC0F8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04/25/2019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406EC7" w:rsidRDefault="00BC0F8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05/03 2019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BC0F87" w:rsidRDefault="00BC0F8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BC0F87" w:rsidRDefault="00BC0F8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BC0F87" w:rsidRPr="00406EC7" w:rsidRDefault="00BC0F8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7379C1" w:rsidRDefault="00BC0F8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BC0F87" w:rsidRPr="00956BD3" w:rsidRDefault="00BC0F87" w:rsidP="00F30B1E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NAGL052019-0</w:t>
            </w:r>
            <w:r w:rsidR="00F30B1E">
              <w:rPr>
                <w:rFonts w:ascii="Arial" w:hAnsi="Arial" w:cs="Arial"/>
                <w:b/>
                <w:bCs/>
                <w:u w:val="single"/>
              </w:rPr>
              <w:t>2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937D0B" w:rsidRDefault="00BC0F8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BC0F8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BC0F87" w:rsidRPr="00AD707C" w:rsidRDefault="00BC0F8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BC0F87" w:rsidRPr="004661AF" w:rsidRDefault="00BC0F87" w:rsidP="00BC0F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04/25/2019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F30B1E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F30B1E" w:rsidRPr="00AD707C" w:rsidRDefault="00F30B1E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F30B1E" w:rsidRPr="00AD707C" w:rsidRDefault="00F30B1E" w:rsidP="00F30B1E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1977334-05</w:t>
            </w:r>
          </w:p>
        </w:tc>
      </w:tr>
      <w:tr w:rsidR="00F30B1E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F30B1E" w:rsidRPr="00AD707C" w:rsidRDefault="00F30B1E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F30B1E" w:rsidRPr="002151E1" w:rsidRDefault="00F30B1E" w:rsidP="00F30B1E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GSC-F6H9-190425-CR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</w:t>
      </w:r>
      <w:r w:rsidR="00BC0F87">
        <w:rPr>
          <w:rFonts w:ascii="Arial" w:hAnsi="Arial" w:cs="Arial"/>
          <w:sz w:val="21"/>
          <w:szCs w:val="21"/>
        </w:rPr>
        <w:t>5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406EC7" w:rsidRDefault="00BC0F8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2969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04/25</w:t>
            </w:r>
            <w:r w:rsidR="002969E1">
              <w:rPr>
                <w:rFonts w:ascii="Arial" w:hAnsi="Arial" w:cs="Arial"/>
                <w:b/>
              </w:rPr>
              <w:t xml:space="preserve"> &amp; 05/16 </w:t>
            </w:r>
            <w:r>
              <w:rPr>
                <w:rFonts w:ascii="Arial" w:hAnsi="Arial" w:cs="Arial"/>
                <w:b/>
              </w:rPr>
              <w:t>2019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406EC7" w:rsidRDefault="00BC0F8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2969E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04/30</w:t>
            </w:r>
            <w:r w:rsidR="002969E1">
              <w:rPr>
                <w:rFonts w:ascii="Arial" w:hAnsi="Arial" w:cs="Arial"/>
                <w:b/>
                <w:bCs/>
              </w:rPr>
              <w:t xml:space="preserve"> &amp; 05/17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BC0F87" w:rsidRDefault="00BC0F8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BC0F87" w:rsidRDefault="00BC0F8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BC0F87" w:rsidRPr="00406EC7" w:rsidRDefault="00BC0F8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7379C1" w:rsidRDefault="00BC0F8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BC0F87" w:rsidRPr="00956BD3" w:rsidRDefault="00BC0F87" w:rsidP="00F30B1E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NAGL052019-0</w:t>
            </w:r>
            <w:r w:rsidR="00F30B1E">
              <w:rPr>
                <w:rFonts w:ascii="Arial" w:hAnsi="Arial" w:cs="Arial"/>
                <w:b/>
                <w:bCs/>
                <w:u w:val="single"/>
              </w:rPr>
              <w:t>2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937D0B" w:rsidRDefault="00BC0F8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BC0F8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BC0F87" w:rsidRPr="00AD707C" w:rsidRDefault="00BC0F8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BC0F87" w:rsidRPr="004661AF" w:rsidRDefault="00BC0F87" w:rsidP="002969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04/25/2019   </w:t>
            </w:r>
            <w:r w:rsidR="002969E1">
              <w:rPr>
                <w:rFonts w:ascii="Arial" w:hAnsi="Arial" w:cs="Arial"/>
                <w:b/>
              </w:rPr>
              <w:t xml:space="preserve">&amp; 05/16/2019 </w:t>
            </w:r>
            <w:r>
              <w:rPr>
                <w:rFonts w:ascii="Arial" w:hAnsi="Arial" w:cs="Arial"/>
                <w:b/>
              </w:rPr>
              <w:t xml:space="preserve">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F30B1E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F30B1E" w:rsidRPr="00AD707C" w:rsidRDefault="00F30B1E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F30B1E" w:rsidRPr="00AD707C" w:rsidRDefault="00F30B1E" w:rsidP="00F30B1E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1977334-05</w:t>
            </w:r>
          </w:p>
        </w:tc>
      </w:tr>
      <w:tr w:rsidR="00F30B1E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F30B1E" w:rsidRPr="00AD707C" w:rsidRDefault="00F30B1E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F30B1E" w:rsidRPr="002151E1" w:rsidRDefault="00F30B1E" w:rsidP="00F30B1E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GSC-F6H9-190425-CR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</w:t>
            </w:r>
            <w:proofErr w:type="spellStart"/>
            <w:r>
              <w:rPr>
                <w:rFonts w:ascii="Arial" w:hAnsi="Arial" w:cs="Arial"/>
              </w:rPr>
              <w:t>myrcene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</w:tcPr>
          <w:p w:rsidR="000B56BF" w:rsidRDefault="00BC0F87" w:rsidP="002969E1">
            <w:pPr>
              <w:jc w:val="right"/>
            </w:pPr>
            <w:r>
              <w:rPr>
                <w:rFonts w:ascii="Arial" w:hAnsi="Arial" w:cs="Arial"/>
                <w:bCs/>
              </w:rPr>
              <w:t>0.0</w:t>
            </w:r>
            <w:r w:rsidR="002969E1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0B56BF" w:rsidRDefault="00C04C90" w:rsidP="002969E1">
            <w:pPr>
              <w:jc w:val="right"/>
            </w:pPr>
            <w:r>
              <w:rPr>
                <w:rFonts w:ascii="Arial" w:hAnsi="Arial" w:cs="Arial"/>
                <w:bCs/>
              </w:rPr>
              <w:t>0.</w:t>
            </w:r>
            <w:r w:rsidR="00BC0F87">
              <w:rPr>
                <w:rFonts w:ascii="Arial" w:hAnsi="Arial" w:cs="Arial"/>
                <w:bCs/>
              </w:rPr>
              <w:t>3</w:t>
            </w:r>
            <w:r w:rsidR="002969E1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0B56BF" w:rsidRDefault="002969E1" w:rsidP="00C04C90">
            <w:pPr>
              <w:jc w:val="right"/>
            </w:pPr>
            <w:r>
              <w:rPr>
                <w:rFonts w:ascii="Arial" w:hAnsi="Arial" w:cs="Arial"/>
                <w:bCs/>
              </w:rPr>
              <w:t>2.48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E72175" w:rsidP="002969E1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BC0F87">
              <w:rPr>
                <w:rFonts w:ascii="Arial" w:hAnsi="Arial" w:cs="Arial"/>
                <w:bCs/>
              </w:rPr>
              <w:t>6</w:t>
            </w:r>
            <w:r w:rsidR="002969E1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C04C90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04C90" w:rsidRPr="00AD707C" w:rsidRDefault="00C04C90" w:rsidP="00C04C90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</w:tcPr>
          <w:p w:rsidR="00C04C90" w:rsidRDefault="00C04C90" w:rsidP="002969E1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2969E1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971" w:type="dxa"/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E72175" w:rsidRDefault="00E72175" w:rsidP="002858FA">
      <w:pPr>
        <w:rPr>
          <w:rFonts w:ascii="Arial" w:hAnsi="Arial" w:cs="Arial"/>
        </w:rPr>
      </w:pPr>
    </w:p>
    <w:p w:rsidR="000B56BF" w:rsidRDefault="000B56BF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</w:t>
      </w:r>
      <w:r w:rsidR="00BC0F87">
        <w:rPr>
          <w:rFonts w:ascii="Arial" w:hAnsi="Arial" w:cs="Arial"/>
          <w:sz w:val="21"/>
          <w:szCs w:val="21"/>
        </w:rPr>
        <w:t>5</w:t>
      </w:r>
      <w:r w:rsidR="002969E1">
        <w:rPr>
          <w:rFonts w:ascii="Arial" w:hAnsi="Arial" w:cs="Arial"/>
          <w:sz w:val="21"/>
          <w:szCs w:val="21"/>
        </w:rPr>
        <w:t xml:space="preserve"> &amp; 05/16 </w:t>
      </w:r>
      <w:r w:rsidR="00336398">
        <w:rPr>
          <w:rFonts w:ascii="Arial" w:hAnsi="Arial" w:cs="Arial"/>
          <w:sz w:val="21"/>
          <w:szCs w:val="21"/>
        </w:rPr>
        <w:t>2</w:t>
      </w:r>
      <w:r w:rsidR="00260119">
        <w:rPr>
          <w:rFonts w:ascii="Arial" w:hAnsi="Arial" w:cs="Arial"/>
          <w:sz w:val="21"/>
          <w:szCs w:val="21"/>
        </w:rPr>
        <w:t>0</w:t>
      </w:r>
      <w:r w:rsidR="00E5202C">
        <w:rPr>
          <w:rFonts w:ascii="Arial" w:hAnsi="Arial" w:cs="Arial"/>
          <w:sz w:val="21"/>
          <w:szCs w:val="21"/>
        </w:rPr>
        <w:t>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406EC7" w:rsidRDefault="00BC0F8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04/25/2019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406EC7" w:rsidRDefault="00BC0F8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05/03 2019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BC0F87" w:rsidRDefault="00BC0F8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BC0F87" w:rsidRDefault="00BC0F8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BC0F87" w:rsidRPr="00406EC7" w:rsidRDefault="00BC0F8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7379C1" w:rsidRDefault="00BC0F8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BC0F87" w:rsidRPr="00956BD3" w:rsidRDefault="00BC0F87" w:rsidP="00F30B1E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NAGL052019-0</w:t>
            </w:r>
            <w:r w:rsidR="00F30B1E">
              <w:rPr>
                <w:rFonts w:ascii="Arial" w:hAnsi="Arial" w:cs="Arial"/>
                <w:b/>
                <w:bCs/>
                <w:u w:val="single"/>
              </w:rPr>
              <w:t>2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937D0B" w:rsidRDefault="00BC0F8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BC0F8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BC0F87" w:rsidRPr="00AD707C" w:rsidRDefault="00BC0F8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BC0F87" w:rsidRPr="004661AF" w:rsidRDefault="00BC0F87" w:rsidP="00BC0F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04/25/2019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F30B1E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F30B1E" w:rsidRPr="00AD707C" w:rsidRDefault="00F30B1E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F30B1E" w:rsidRPr="00AD707C" w:rsidRDefault="00F30B1E" w:rsidP="00F30B1E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1977334-05</w:t>
            </w:r>
          </w:p>
        </w:tc>
      </w:tr>
      <w:tr w:rsidR="00F30B1E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F30B1E" w:rsidRPr="00AD707C" w:rsidRDefault="00F30B1E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F30B1E" w:rsidRPr="002151E1" w:rsidRDefault="00F30B1E" w:rsidP="00F30B1E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GSC-F6H9-190425-CR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</w:t>
      </w:r>
      <w:r w:rsidR="004D51AB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406EC7" w:rsidRDefault="00BC0F8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04/25/2019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406EC7" w:rsidRDefault="00BC0F8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05/02 2019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BC0F87" w:rsidRDefault="00BC0F8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BC0F87" w:rsidRDefault="00BC0F8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BC0F87" w:rsidRPr="00406EC7" w:rsidRDefault="00BC0F8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7379C1" w:rsidRDefault="00BC0F8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BC0F87" w:rsidRPr="00956BD3" w:rsidRDefault="00BC0F87" w:rsidP="002969E1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NAGL052019-0</w:t>
            </w:r>
            <w:r w:rsidR="002969E1">
              <w:rPr>
                <w:rFonts w:ascii="Arial" w:hAnsi="Arial" w:cs="Arial"/>
                <w:b/>
                <w:bCs/>
                <w:u w:val="single"/>
              </w:rPr>
              <w:t>2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937D0B" w:rsidRDefault="00BC0F8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BC0F8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BC0F87" w:rsidRPr="00AD707C" w:rsidRDefault="00BC0F8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BC0F87" w:rsidRPr="004661AF" w:rsidRDefault="00BC0F87" w:rsidP="00BC0F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04/25/2019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969E1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2969E1" w:rsidRPr="00AD707C" w:rsidRDefault="002969E1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2969E1" w:rsidRPr="00AD707C" w:rsidRDefault="002969E1" w:rsidP="0034530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1977334-05</w:t>
            </w:r>
          </w:p>
        </w:tc>
      </w:tr>
      <w:tr w:rsidR="002969E1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2969E1" w:rsidRPr="00AD707C" w:rsidRDefault="002969E1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2969E1" w:rsidRPr="002151E1" w:rsidRDefault="002969E1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GSC-F6H9-190425-CR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</w:t>
      </w:r>
      <w:r w:rsidR="004D51AB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406EC7" w:rsidRDefault="00BC0F8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2969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2969E1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/</w:t>
            </w:r>
            <w:r w:rsidR="002969E1">
              <w:rPr>
                <w:rFonts w:ascii="Arial" w:hAnsi="Arial" w:cs="Arial"/>
                <w:b/>
              </w:rPr>
              <w:t>07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406EC7" w:rsidRDefault="00BC0F87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2969E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2969E1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2969E1">
              <w:rPr>
                <w:rFonts w:ascii="Arial" w:hAnsi="Arial" w:cs="Arial"/>
                <w:b/>
                <w:bCs/>
              </w:rPr>
              <w:t>09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BC0F87" w:rsidRDefault="00BC0F87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400 Frontage Rd</w:t>
            </w:r>
          </w:p>
          <w:p w:rsidR="00BC0F87" w:rsidRDefault="00BC0F87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BC0F87" w:rsidRPr="00406EC7" w:rsidRDefault="00BC0F87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7379C1" w:rsidRDefault="00BC0F87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BC0F87" w:rsidRPr="00956BD3" w:rsidRDefault="00BC0F87" w:rsidP="002969E1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NAGL052019-0</w:t>
            </w:r>
            <w:r w:rsidR="002969E1">
              <w:rPr>
                <w:rFonts w:ascii="Arial" w:hAnsi="Arial" w:cs="Arial"/>
                <w:b/>
                <w:bCs/>
                <w:u w:val="single"/>
              </w:rPr>
              <w:t>2</w:t>
            </w:r>
          </w:p>
        </w:tc>
      </w:tr>
      <w:tr w:rsidR="00BC0F87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BC0F87" w:rsidRPr="00937D0B" w:rsidRDefault="00BC0F87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BC0F87" w:rsidRPr="00AD707C" w:rsidRDefault="00BC0F87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BC0F87" w:rsidRPr="00050D5A" w:rsidRDefault="00BC0F87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BC0F87" w:rsidRPr="00AD707C" w:rsidRDefault="00BC0F87" w:rsidP="00BC0F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BC0F8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BC0F87" w:rsidRPr="00AD707C" w:rsidRDefault="00BC0F8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BC0F87" w:rsidRPr="004661AF" w:rsidRDefault="00BC0F87" w:rsidP="002969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2969E1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/</w:t>
            </w:r>
            <w:r w:rsidR="002969E1">
              <w:rPr>
                <w:rFonts w:ascii="Arial" w:hAnsi="Arial" w:cs="Arial"/>
                <w:b/>
              </w:rPr>
              <w:t>07</w:t>
            </w:r>
            <w:r>
              <w:rPr>
                <w:rFonts w:ascii="Arial" w:hAnsi="Arial" w:cs="Arial"/>
                <w:b/>
              </w:rPr>
              <w:t xml:space="preserve">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969E1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2969E1" w:rsidRPr="00AD707C" w:rsidRDefault="002969E1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2969E1" w:rsidRPr="00AD707C" w:rsidRDefault="002969E1" w:rsidP="002969E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</w:t>
            </w:r>
            <w:r>
              <w:rPr>
                <w:rFonts w:ascii="Arial" w:hAnsi="Arial" w:cs="Arial"/>
                <w:b/>
                <w:u w:val="single"/>
              </w:rPr>
              <w:t>421</w:t>
            </w:r>
            <w:r>
              <w:rPr>
                <w:rFonts w:ascii="Arial" w:hAnsi="Arial" w:cs="Arial"/>
                <w:b/>
                <w:u w:val="single"/>
              </w:rPr>
              <w:t>-0</w:t>
            </w:r>
            <w:r>
              <w:rPr>
                <w:rFonts w:ascii="Arial" w:hAnsi="Arial" w:cs="Arial"/>
                <w:b/>
                <w:u w:val="single"/>
              </w:rPr>
              <w:t>3</w:t>
            </w:r>
          </w:p>
        </w:tc>
      </w:tr>
      <w:tr w:rsidR="002969E1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2969E1" w:rsidRPr="00AD707C" w:rsidRDefault="002969E1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2969E1" w:rsidRPr="002151E1" w:rsidRDefault="002969E1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GSC-F6H9-190425-CR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2969E1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80.82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2969E1" w:rsidP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  <w:r w:rsidR="004D51AB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2969E1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2.49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D54E19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</w:tcPr>
          <w:p w:rsidR="00D54E19" w:rsidRDefault="00C04C90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</w:tcPr>
          <w:p w:rsidR="00D54E19" w:rsidRDefault="00D54E19" w:rsidP="00D54E19">
            <w:pPr>
              <w:jc w:val="right"/>
            </w:pPr>
            <w:r w:rsidRPr="002724F7"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2969E1">
        <w:rPr>
          <w:rFonts w:ascii="Arial" w:hAnsi="Arial" w:cs="Arial"/>
          <w:sz w:val="21"/>
          <w:szCs w:val="21"/>
        </w:rPr>
        <w:t>5/07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2969E1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969E1" w:rsidRDefault="002969E1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2969E1" w:rsidRPr="00AD707C" w:rsidRDefault="002969E1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05/07/2019</w:t>
            </w:r>
          </w:p>
        </w:tc>
      </w:tr>
      <w:tr w:rsidR="002969E1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2969E1" w:rsidRDefault="002969E1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969E1" w:rsidRDefault="002969E1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2969E1" w:rsidRPr="00AD707C" w:rsidRDefault="002969E1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05/09/2019</w:t>
            </w:r>
          </w:p>
        </w:tc>
      </w:tr>
      <w:tr w:rsidR="002969E1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2969E1" w:rsidRDefault="002969E1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969E1" w:rsidRDefault="002969E1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2969E1" w:rsidRPr="00956BD3" w:rsidRDefault="002969E1" w:rsidP="0034530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NAGL052019-02</w:t>
            </w:r>
          </w:p>
        </w:tc>
      </w:tr>
      <w:tr w:rsidR="002969E1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2969E1" w:rsidRDefault="002969E1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2969E1" w:rsidRPr="00AD707C" w:rsidRDefault="002969E1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2969E1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2969E1" w:rsidRPr="00AD707C" w:rsidRDefault="002969E1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2969E1" w:rsidRPr="004661AF" w:rsidRDefault="002969E1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05/07/2019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969E1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2969E1" w:rsidRPr="00AD707C" w:rsidRDefault="002969E1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2969E1" w:rsidRPr="00AD707C" w:rsidRDefault="002969E1" w:rsidP="0034530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1977421-03</w:t>
            </w:r>
          </w:p>
        </w:tc>
      </w:tr>
      <w:tr w:rsidR="002969E1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2969E1" w:rsidRPr="00AD707C" w:rsidRDefault="002969E1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2969E1" w:rsidRPr="002151E1" w:rsidRDefault="002969E1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GSC-F6H9-190425-CR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969E1" w:rsidP="000B56B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404.10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969E1" w:rsidP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</w:t>
            </w:r>
            <w:r w:rsidR="00885CDA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60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885CDA" w:rsidP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12.</w:t>
            </w:r>
            <w:r w:rsidR="002969E1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CA4ECC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2969E1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2969E1">
        <w:rPr>
          <w:rFonts w:ascii="Arial" w:hAnsi="Arial" w:cs="Arial"/>
          <w:sz w:val="21"/>
          <w:szCs w:val="21"/>
        </w:rPr>
        <w:t>07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2969E1" w:rsidTr="000D24FB">
        <w:trPr>
          <w:cantSplit/>
          <w:jc w:val="center"/>
        </w:trPr>
        <w:tc>
          <w:tcPr>
            <w:tcW w:w="4688" w:type="dxa"/>
          </w:tcPr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969E1" w:rsidRDefault="002969E1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2969E1" w:rsidRPr="00AD707C" w:rsidRDefault="002969E1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05/07/2019</w:t>
            </w:r>
          </w:p>
        </w:tc>
      </w:tr>
      <w:tr w:rsidR="002969E1" w:rsidTr="000D24FB">
        <w:trPr>
          <w:cantSplit/>
          <w:jc w:val="center"/>
        </w:trPr>
        <w:tc>
          <w:tcPr>
            <w:tcW w:w="4688" w:type="dxa"/>
          </w:tcPr>
          <w:p w:rsidR="002969E1" w:rsidRDefault="002969E1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969E1" w:rsidRDefault="002969E1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2969E1" w:rsidRPr="00AD707C" w:rsidRDefault="002969E1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05/09/2019</w:t>
            </w:r>
          </w:p>
        </w:tc>
      </w:tr>
      <w:tr w:rsidR="002969E1" w:rsidTr="000D24FB">
        <w:trPr>
          <w:cantSplit/>
          <w:trHeight w:val="209"/>
          <w:jc w:val="center"/>
        </w:trPr>
        <w:tc>
          <w:tcPr>
            <w:tcW w:w="4688" w:type="dxa"/>
          </w:tcPr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2969E1" w:rsidRDefault="002969E1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969E1" w:rsidRDefault="002969E1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2969E1" w:rsidRPr="00956BD3" w:rsidRDefault="002969E1" w:rsidP="0034530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NAGL052019-02</w:t>
            </w:r>
          </w:p>
        </w:tc>
      </w:tr>
      <w:tr w:rsidR="002969E1" w:rsidTr="000D24FB">
        <w:trPr>
          <w:cantSplit/>
          <w:jc w:val="center"/>
        </w:trPr>
        <w:tc>
          <w:tcPr>
            <w:tcW w:w="4688" w:type="dxa"/>
          </w:tcPr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969E1" w:rsidRDefault="002969E1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2969E1" w:rsidRPr="00AD707C" w:rsidRDefault="002969E1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2969E1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2969E1" w:rsidRPr="00AD707C" w:rsidRDefault="002969E1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2969E1" w:rsidRPr="004661AF" w:rsidRDefault="002969E1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05/07/2019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2969E1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2969E1" w:rsidRPr="00AD707C" w:rsidRDefault="002969E1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2969E1" w:rsidRPr="00AD707C" w:rsidRDefault="002969E1" w:rsidP="0034530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1977421-03</w:t>
            </w:r>
          </w:p>
        </w:tc>
      </w:tr>
      <w:tr w:rsidR="002969E1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2969E1" w:rsidRPr="00AD707C" w:rsidRDefault="002969E1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2969E1" w:rsidRPr="002151E1" w:rsidRDefault="002969E1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GSC-F6H9-190425-CR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969E1" w:rsidP="0033639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808.20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969E1" w:rsidP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121</w:t>
            </w:r>
            <w:r w:rsidR="00885CDA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24.90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CA4ECC" w:rsidP="00D60979">
            <w:pPr>
              <w:jc w:val="right"/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2969E1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2969E1">
        <w:rPr>
          <w:rFonts w:ascii="Arial" w:hAnsi="Arial" w:cs="Arial"/>
          <w:sz w:val="21"/>
          <w:szCs w:val="21"/>
        </w:rPr>
        <w:t>07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B1E" w:rsidRDefault="00F30B1E" w:rsidP="005B5F2E">
      <w:r>
        <w:separator/>
      </w:r>
    </w:p>
  </w:endnote>
  <w:endnote w:type="continuationSeparator" w:id="0">
    <w:p w:rsidR="00F30B1E" w:rsidRDefault="00F30B1E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B1E" w:rsidRPr="00E86DE1" w:rsidRDefault="00F30B1E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F30B1E" w:rsidRDefault="00F30B1E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F30B1E" w:rsidRPr="00E86DE1" w:rsidRDefault="00F30B1E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B1E" w:rsidRDefault="00F30B1E" w:rsidP="005B5F2E">
      <w:r>
        <w:separator/>
      </w:r>
    </w:p>
  </w:footnote>
  <w:footnote w:type="continuationSeparator" w:id="0">
    <w:p w:rsidR="00F30B1E" w:rsidRDefault="00F30B1E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B1E" w:rsidRDefault="00F30B1E">
    <w:pPr>
      <w:pStyle w:val="Header"/>
    </w:pPr>
    <w:r w:rsidRPr="004C56B0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>
      <w:rPr>
        <w:rFonts w:ascii="Bookman Old Style" w:hAnsi="Bookman Old Style"/>
        <w:sz w:val="21"/>
        <w:szCs w:val="21"/>
        <w:u w:val="single"/>
      </w:rPr>
      <w:t xml:space="preserve"> </w:t>
    </w:r>
    <w:r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Pr="00E86DE1">
      <w:rPr>
        <w:rFonts w:ascii="Bookman Old Style" w:hAnsi="Bookman Old Style"/>
        <w:b/>
        <w:szCs w:val="15"/>
        <w:u w:val="single"/>
      </w:rPr>
      <w:t>.</w:t>
    </w:r>
    <w:r>
      <w:rPr>
        <w:b/>
        <w:sz w:val="24"/>
        <w:szCs w:val="38"/>
        <w:u w:val="single"/>
      </w:rPr>
      <w:t xml:space="preserve">                        </w:t>
    </w:r>
    <w:r w:rsidRPr="00024B14">
      <w:rPr>
        <w:b/>
        <w:sz w:val="52"/>
        <w:szCs w:val="52"/>
        <w:u w:val="single"/>
      </w:rPr>
      <w:t>Analytical Report</w:t>
    </w:r>
    <w:r>
      <w:rPr>
        <w:b/>
        <w:sz w:val="38"/>
        <w:szCs w:val="38"/>
        <w:u w:val="single"/>
      </w:rPr>
      <w:t xml:space="preserve">       </w:t>
    </w:r>
    <w:r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2969E1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</w:t>
    </w:r>
    <w:proofErr w:type="gramStart"/>
    <w:r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2969E1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2B6D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56BF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0119"/>
    <w:rsid w:val="002620DF"/>
    <w:rsid w:val="00266FE8"/>
    <w:rsid w:val="002812E2"/>
    <w:rsid w:val="002832D8"/>
    <w:rsid w:val="00284F83"/>
    <w:rsid w:val="002858FA"/>
    <w:rsid w:val="002900A8"/>
    <w:rsid w:val="002969E1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C5977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36398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2B57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6B0"/>
    <w:rsid w:val="004C5A4A"/>
    <w:rsid w:val="004C6DC2"/>
    <w:rsid w:val="004D09CA"/>
    <w:rsid w:val="004D3CD8"/>
    <w:rsid w:val="004D4072"/>
    <w:rsid w:val="004D4101"/>
    <w:rsid w:val="004D51AB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4A14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2D97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3E49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85CDA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8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4C90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4ECC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54E19"/>
    <w:rsid w:val="00D60979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0BA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3AB9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0B1E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0</TotalTime>
  <Pages>8</Pages>
  <Words>1165</Words>
  <Characters>7652</Characters>
  <Application>Microsoft Office Word</Application>
  <DocSecurity>2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8800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2019-05-20T19:04:00Z</dcterms:created>
  <dcterms:modified xsi:type="dcterms:W3CDTF">2019-05-20T19:04:00Z</dcterms:modified>
</cp:coreProperties>
</file>