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370EC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370EC" w:rsidRPr="00AD707C" w:rsidRDefault="003370EC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627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</w:t>
            </w:r>
            <w:r w:rsidR="006273ED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370EC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406EC7" w:rsidRDefault="003370EC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370EC" w:rsidRPr="00AD707C" w:rsidRDefault="003370EC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6273E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</w:t>
            </w:r>
            <w:r w:rsidR="006273ED">
              <w:rPr>
                <w:rFonts w:ascii="Arial" w:hAnsi="Arial" w:cs="Arial"/>
                <w:b/>
                <w:bCs/>
              </w:rPr>
              <w:t>11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370EC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370EC" w:rsidRDefault="003370EC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370EC" w:rsidRDefault="003370EC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370EC" w:rsidRPr="00406EC7" w:rsidRDefault="003370EC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370EC" w:rsidRPr="00AD707C" w:rsidRDefault="003370EC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7379C1" w:rsidRDefault="003370EC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370EC" w:rsidRPr="00956BD3" w:rsidRDefault="003370EC" w:rsidP="006273E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</w:t>
            </w:r>
            <w:r w:rsidR="006273ED">
              <w:rPr>
                <w:rFonts w:ascii="Arial" w:hAnsi="Arial" w:cs="Arial"/>
                <w:b/>
                <w:bCs/>
                <w:u w:val="single"/>
              </w:rPr>
              <w:t>73</w:t>
            </w:r>
            <w:r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6273ED">
              <w:rPr>
                <w:rFonts w:ascii="Arial" w:hAnsi="Arial" w:cs="Arial"/>
                <w:b/>
                <w:bCs/>
                <w:u w:val="single"/>
              </w:rPr>
              <w:t>1</w:t>
            </w:r>
          </w:p>
        </w:tc>
      </w:tr>
      <w:tr w:rsidR="003370EC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370EC" w:rsidRPr="00937D0B" w:rsidRDefault="003370EC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370EC" w:rsidRPr="00AD707C" w:rsidRDefault="003370EC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370EC" w:rsidRPr="00050D5A" w:rsidRDefault="003370EC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370EC" w:rsidRPr="00AD707C" w:rsidRDefault="003370EC" w:rsidP="003370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627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3370EC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/</w:t>
            </w:r>
            <w:r w:rsidR="006273ED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/2019   11:</w:t>
            </w:r>
            <w:r w:rsidR="00C04C90">
              <w:rPr>
                <w:rFonts w:ascii="Arial" w:hAnsi="Arial" w:cs="Arial"/>
                <w:b/>
              </w:rPr>
              <w:t>1</w:t>
            </w:r>
            <w:r w:rsidR="00422B57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6273ED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3370EC">
              <w:rPr>
                <w:rFonts w:ascii="Arial" w:hAnsi="Arial" w:cs="Arial"/>
                <w:b/>
                <w:u w:val="single"/>
              </w:rPr>
              <w:t>4</w:t>
            </w:r>
            <w:r w:rsidR="006273ED">
              <w:rPr>
                <w:rFonts w:ascii="Arial" w:hAnsi="Arial" w:cs="Arial"/>
                <w:b/>
                <w:u w:val="single"/>
              </w:rPr>
              <w:t>73</w:t>
            </w:r>
            <w:r w:rsidR="00422B57">
              <w:rPr>
                <w:rFonts w:ascii="Arial" w:hAnsi="Arial" w:cs="Arial"/>
                <w:b/>
                <w:u w:val="single"/>
              </w:rPr>
              <w:t>-0</w:t>
            </w:r>
            <w:r w:rsidR="006273ED">
              <w:rPr>
                <w:rFonts w:ascii="Arial" w:hAnsi="Arial" w:cs="Arial"/>
                <w:b/>
                <w:u w:val="single"/>
              </w:rPr>
              <w:t>1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6273ED" w:rsidP="006273ED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-F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5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H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10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-190</w:t>
            </w:r>
            <w:r w:rsidR="00AE320C">
              <w:rPr>
                <w:rFonts w:ascii="Arial" w:hAnsi="Arial" w:cs="Arial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10</w:t>
            </w:r>
            <w:r w:rsidR="00422B57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SH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3370EC">
        <w:rPr>
          <w:rFonts w:ascii="Arial" w:hAnsi="Arial" w:cs="Arial"/>
          <w:sz w:val="21"/>
          <w:szCs w:val="21"/>
        </w:rPr>
        <w:t>5</w:t>
      </w:r>
      <w:r w:rsidR="00E50E94">
        <w:rPr>
          <w:rFonts w:ascii="Arial" w:hAnsi="Arial" w:cs="Arial"/>
          <w:sz w:val="21"/>
          <w:szCs w:val="21"/>
        </w:rPr>
        <w:t>/</w:t>
      </w:r>
      <w:r w:rsidR="006273ED">
        <w:rPr>
          <w:rFonts w:ascii="Arial" w:hAnsi="Arial" w:cs="Arial"/>
          <w:sz w:val="21"/>
          <w:szCs w:val="21"/>
        </w:rPr>
        <w:t>10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05/11</w:t>
            </w:r>
            <w:r w:rsidR="005B2363">
              <w:rPr>
                <w:rFonts w:ascii="Arial" w:hAnsi="Arial" w:cs="Arial"/>
                <w:b/>
                <w:bCs/>
              </w:rPr>
              <w:t xml:space="preserve"> – 05/15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7379C1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937D0B" w:rsidRDefault="006273E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6273ED">
        <w:rPr>
          <w:rFonts w:ascii="Arial" w:hAnsi="Arial" w:cs="Arial"/>
          <w:sz w:val="21"/>
          <w:szCs w:val="21"/>
        </w:rPr>
        <w:t>5</w:t>
      </w:r>
      <w:r w:rsidR="00E5202C">
        <w:rPr>
          <w:rFonts w:ascii="Arial" w:hAnsi="Arial" w:cs="Arial"/>
          <w:sz w:val="21"/>
          <w:szCs w:val="21"/>
        </w:rPr>
        <w:t>/</w:t>
      </w:r>
      <w:r w:rsidR="006273ED">
        <w:rPr>
          <w:rFonts w:ascii="Arial" w:hAnsi="Arial" w:cs="Arial"/>
          <w:sz w:val="21"/>
          <w:szCs w:val="21"/>
        </w:rPr>
        <w:t>10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</w:t>
            </w:r>
            <w:r w:rsidR="005B2363">
              <w:rPr>
                <w:rFonts w:ascii="Arial" w:hAnsi="Arial" w:cs="Arial"/>
                <w:b/>
                <w:bCs/>
              </w:rPr>
              <w:t xml:space="preserve">0 &amp; 05/16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7379C1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937D0B" w:rsidRDefault="006273E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5B2363" w:rsidP="002969E1">
            <w:pPr>
              <w:jc w:val="right"/>
            </w:pPr>
            <w:r>
              <w:rPr>
                <w:rFonts w:ascii="Arial" w:hAnsi="Arial" w:cs="Arial"/>
                <w:bCs/>
              </w:rPr>
              <w:t>0.35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5B2363" w:rsidP="005B2363">
            <w:pPr>
              <w:jc w:val="right"/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5B2363" w:rsidP="00C04C90">
            <w:pPr>
              <w:jc w:val="right"/>
            </w:pPr>
            <w:r>
              <w:rPr>
                <w:rFonts w:ascii="Arial" w:hAnsi="Arial" w:cs="Arial"/>
                <w:bCs/>
              </w:rPr>
              <w:t>2.70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5B2363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5B2363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C04C90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04C90" w:rsidRPr="00AD707C" w:rsidRDefault="00C04C90" w:rsidP="00C04C90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C04C90" w:rsidRDefault="00C04C90" w:rsidP="005B2363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5B2363">
              <w:rPr>
                <w:rFonts w:ascii="Arial" w:hAnsi="Arial" w:cs="Arial"/>
                <w:bCs/>
              </w:rPr>
              <w:t>33</w:t>
            </w:r>
          </w:p>
        </w:tc>
        <w:tc>
          <w:tcPr>
            <w:tcW w:w="971" w:type="dxa"/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AE320C">
        <w:rPr>
          <w:rFonts w:ascii="Arial" w:hAnsi="Arial" w:cs="Arial"/>
          <w:sz w:val="21"/>
          <w:szCs w:val="21"/>
        </w:rPr>
        <w:t>5/</w:t>
      </w:r>
      <w:r w:rsidR="006273ED">
        <w:rPr>
          <w:rFonts w:ascii="Arial" w:hAnsi="Arial" w:cs="Arial"/>
          <w:sz w:val="21"/>
          <w:szCs w:val="21"/>
        </w:rPr>
        <w:t>10</w:t>
      </w:r>
      <w:r w:rsidR="00AE320C">
        <w:rPr>
          <w:rFonts w:ascii="Arial" w:hAnsi="Arial" w:cs="Arial"/>
          <w:sz w:val="21"/>
          <w:szCs w:val="21"/>
        </w:rPr>
        <w:t>/</w:t>
      </w:r>
      <w:r w:rsidR="00336398">
        <w:rPr>
          <w:rFonts w:ascii="Arial" w:hAnsi="Arial" w:cs="Arial"/>
          <w:sz w:val="21"/>
          <w:szCs w:val="21"/>
        </w:rPr>
        <w:t>2</w:t>
      </w:r>
      <w:r w:rsidR="00260119">
        <w:rPr>
          <w:rFonts w:ascii="Arial" w:hAnsi="Arial" w:cs="Arial"/>
          <w:sz w:val="21"/>
          <w:szCs w:val="21"/>
        </w:rPr>
        <w:t>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</w:t>
            </w:r>
            <w:r w:rsidR="005B2363">
              <w:rPr>
                <w:rFonts w:ascii="Arial" w:hAnsi="Arial" w:cs="Arial"/>
                <w:b/>
                <w:bCs/>
              </w:rPr>
              <w:t xml:space="preserve">0 – 05/15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7379C1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937D0B" w:rsidRDefault="006273E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AE320C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273ED">
        <w:rPr>
          <w:rFonts w:ascii="Arial" w:hAnsi="Arial" w:cs="Arial"/>
          <w:sz w:val="21"/>
          <w:szCs w:val="21"/>
        </w:rPr>
        <w:t>10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</w:t>
            </w:r>
            <w:r w:rsidR="005B2363">
              <w:rPr>
                <w:rFonts w:ascii="Arial" w:hAnsi="Arial" w:cs="Arial"/>
                <w:b/>
                <w:bCs/>
              </w:rPr>
              <w:t xml:space="preserve">0 – 05/15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7379C1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937D0B" w:rsidRDefault="006273E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AE320C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273ED">
        <w:rPr>
          <w:rFonts w:ascii="Arial" w:hAnsi="Arial" w:cs="Arial"/>
          <w:sz w:val="21"/>
          <w:szCs w:val="21"/>
        </w:rPr>
        <w:t>10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406EC7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</w:t>
            </w:r>
            <w:r w:rsidR="005B2363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400 Frontage Rd</w:t>
            </w:r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6273ED" w:rsidRPr="00406EC7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7379C1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6273ED" w:rsidRPr="00937D0B" w:rsidRDefault="006273E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Pr="00AD707C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Pr="00050D5A" w:rsidRDefault="006273E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5B2363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85.79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5B2363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4.71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5B2363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2.48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C04C90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5/</w:t>
      </w:r>
      <w:r w:rsidR="006273ED">
        <w:rPr>
          <w:rFonts w:ascii="Arial" w:hAnsi="Arial" w:cs="Arial"/>
          <w:sz w:val="21"/>
          <w:szCs w:val="21"/>
        </w:rPr>
        <w:t>10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6273ED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Default="006273ED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</w:t>
            </w:r>
            <w:r w:rsidR="005B2363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273ED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6273ED" w:rsidRDefault="006273ED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5B2363" w:rsidP="000B56B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428.95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5B2363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23.55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5B2363" w:rsidP="002969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12.40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CA4ECC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273ED">
        <w:rPr>
          <w:rFonts w:ascii="Arial" w:hAnsi="Arial" w:cs="Arial"/>
          <w:sz w:val="21"/>
          <w:szCs w:val="21"/>
        </w:rPr>
        <w:t>10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6273ED" w:rsidTr="000D24FB">
        <w:trPr>
          <w:cantSplit/>
          <w:jc w:val="center"/>
        </w:trPr>
        <w:tc>
          <w:tcPr>
            <w:tcW w:w="4688" w:type="dxa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273ED" w:rsidRDefault="006273ED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6273ED" w:rsidRPr="00AD707C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05/10/2019</w:t>
            </w:r>
          </w:p>
        </w:tc>
      </w:tr>
      <w:tr w:rsidR="006273ED" w:rsidTr="000D24FB">
        <w:trPr>
          <w:cantSplit/>
          <w:jc w:val="center"/>
        </w:trPr>
        <w:tc>
          <w:tcPr>
            <w:tcW w:w="4688" w:type="dxa"/>
          </w:tcPr>
          <w:p w:rsidR="006273ED" w:rsidRDefault="006273E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273ED" w:rsidRDefault="006273ED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6273ED" w:rsidRPr="00AD707C" w:rsidRDefault="006273ED" w:rsidP="005B23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05/1</w:t>
            </w:r>
            <w:r w:rsidR="005B2363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6273ED" w:rsidTr="000D24FB">
        <w:trPr>
          <w:cantSplit/>
          <w:trHeight w:val="209"/>
          <w:jc w:val="center"/>
        </w:trPr>
        <w:tc>
          <w:tcPr>
            <w:tcW w:w="4688" w:type="dxa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6273ED" w:rsidRDefault="006273E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273ED" w:rsidRDefault="006273ED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6273ED" w:rsidRPr="00956BD3" w:rsidRDefault="006273ED" w:rsidP="0034530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N1977473-01</w:t>
            </w:r>
          </w:p>
        </w:tc>
      </w:tr>
      <w:tr w:rsidR="006273ED" w:rsidTr="000D24FB">
        <w:trPr>
          <w:cantSplit/>
          <w:jc w:val="center"/>
        </w:trPr>
        <w:tc>
          <w:tcPr>
            <w:tcW w:w="4688" w:type="dxa"/>
          </w:tcPr>
          <w:p w:rsidR="006273ED" w:rsidRDefault="006273E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6273ED" w:rsidRDefault="006273E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273ED" w:rsidRDefault="006273ED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05/20/2019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6273ED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6273ED" w:rsidRPr="00AD707C" w:rsidRDefault="006273ED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6273ED" w:rsidRPr="004661AF" w:rsidRDefault="006273ED" w:rsidP="003453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05/10/2019   11:18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6273ED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6273ED" w:rsidRPr="00AD707C" w:rsidRDefault="006273ED" w:rsidP="0034530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1977473-01</w:t>
            </w:r>
          </w:p>
        </w:tc>
      </w:tr>
      <w:tr w:rsidR="006273ED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6273ED" w:rsidRPr="00AD707C" w:rsidRDefault="006273ED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6273ED" w:rsidRPr="002151E1" w:rsidRDefault="006273ED" w:rsidP="0034530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BO-F5H10-190510-SH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5B2363" w:rsidP="003363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857.90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5B2363" w:rsidP="00D75AF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47.10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5B2363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24.80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CA4ECC" w:rsidP="00D60979">
            <w:pPr>
              <w:jc w:val="right"/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2969E1">
        <w:rPr>
          <w:rFonts w:ascii="Arial" w:hAnsi="Arial" w:cs="Arial"/>
          <w:sz w:val="21"/>
          <w:szCs w:val="21"/>
        </w:rPr>
        <w:t>5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6273ED">
        <w:rPr>
          <w:rFonts w:ascii="Arial" w:hAnsi="Arial" w:cs="Arial"/>
          <w:sz w:val="21"/>
          <w:szCs w:val="21"/>
        </w:rPr>
        <w:t>10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C56B0" w:rsidRPr="004C56B0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20C" w:rsidRDefault="00AE320C" w:rsidP="005B5F2E">
      <w:r>
        <w:separator/>
      </w:r>
    </w:p>
  </w:endnote>
  <w:endnote w:type="continuationSeparator" w:id="0">
    <w:p w:rsidR="00AE320C" w:rsidRDefault="00AE320C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0C" w:rsidRPr="00E86DE1" w:rsidRDefault="00AE320C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AE320C" w:rsidRDefault="00AE320C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AE320C" w:rsidRPr="00E86DE1" w:rsidRDefault="00AE320C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20C" w:rsidRDefault="00AE320C" w:rsidP="005B5F2E">
      <w:r>
        <w:separator/>
      </w:r>
    </w:p>
  </w:footnote>
  <w:footnote w:type="continuationSeparator" w:id="0">
    <w:p w:rsidR="00AE320C" w:rsidRDefault="00AE320C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20C" w:rsidRDefault="00AE320C">
    <w:pPr>
      <w:pStyle w:val="Header"/>
    </w:pPr>
    <w:r w:rsidRPr="004C56B0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5B2363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5B2363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69E1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36398"/>
    <w:rsid w:val="003370E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2B57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6B0"/>
    <w:rsid w:val="004C5A4A"/>
    <w:rsid w:val="004C6DC2"/>
    <w:rsid w:val="004D09CA"/>
    <w:rsid w:val="004D3CD8"/>
    <w:rsid w:val="004D4072"/>
    <w:rsid w:val="004D4101"/>
    <w:rsid w:val="004D51AB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2363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273ED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85CDA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320C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8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3302"/>
    <w:rsid w:val="00BF4241"/>
    <w:rsid w:val="00BF5A68"/>
    <w:rsid w:val="00BF6846"/>
    <w:rsid w:val="00BF6C41"/>
    <w:rsid w:val="00C02D2E"/>
    <w:rsid w:val="00C04C90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4ECC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5AFE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0BA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0B1E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3</TotalTime>
  <Pages>8</Pages>
  <Words>1158</Words>
  <Characters>7620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8761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3</cp:revision>
  <cp:lastPrinted>2017-02-17T17:15:00Z</cp:lastPrinted>
  <dcterms:created xsi:type="dcterms:W3CDTF">2019-05-20T19:44:00Z</dcterms:created>
  <dcterms:modified xsi:type="dcterms:W3CDTF">2019-05-20T19:48:00Z</dcterms:modified>
</cp:coreProperties>
</file>