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09" w:rsidRPr="00AD707C" w:rsidRDefault="00065809" w:rsidP="00065809">
      <w:pPr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304575" w:rsidRPr="00AD707C" w:rsidTr="00937D0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422B5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0B56BF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</w:t>
            </w:r>
            <w:r w:rsidR="00C04C90">
              <w:rPr>
                <w:rFonts w:ascii="Arial" w:hAnsi="Arial" w:cs="Arial"/>
                <w:b/>
              </w:rPr>
              <w:t>2</w:t>
            </w:r>
            <w:r w:rsidR="00422B57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/2019</w:t>
            </w:r>
          </w:p>
        </w:tc>
      </w:tr>
      <w:tr w:rsidR="00304575" w:rsidRPr="00AD707C" w:rsidTr="00937D0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422B5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0B56BF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="00C04C90">
              <w:rPr>
                <w:rFonts w:ascii="Arial" w:hAnsi="Arial" w:cs="Arial"/>
                <w:b/>
                <w:bCs/>
              </w:rPr>
              <w:t>2</w:t>
            </w:r>
            <w:r w:rsidR="00422B57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>/2019</w:t>
            </w:r>
          </w:p>
        </w:tc>
      </w:tr>
      <w:tr w:rsidR="00304575" w:rsidRPr="00AD707C" w:rsidTr="00937D0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7379C1" w:rsidRDefault="00304575" w:rsidP="00926D32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304575" w:rsidRPr="00956BD3" w:rsidRDefault="00304575" w:rsidP="00422B5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</w:t>
            </w:r>
            <w:r w:rsidR="00422B57">
              <w:rPr>
                <w:rFonts w:ascii="Arial" w:hAnsi="Arial" w:cs="Arial"/>
                <w:b/>
                <w:bCs/>
                <w:u w:val="single"/>
              </w:rPr>
              <w:t>AGL052019-01</w:t>
            </w:r>
          </w:p>
        </w:tc>
      </w:tr>
      <w:tr w:rsidR="00304575" w:rsidRPr="00AD707C" w:rsidTr="00937D0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937D0B" w:rsidRDefault="00304575" w:rsidP="00412BF0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7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304575" w:rsidRPr="00AD707C" w:rsidRDefault="00304575" w:rsidP="005B306E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5B306E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304575" w:rsidRPr="00AD707C" w:rsidRDefault="005205BC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C04C90">
              <w:rPr>
                <w:rFonts w:ascii="Arial" w:hAnsi="Arial" w:cs="Arial"/>
                <w:b/>
                <w:bCs/>
              </w:rPr>
              <w:t>5</w:t>
            </w:r>
            <w:r w:rsidR="00304575">
              <w:rPr>
                <w:rFonts w:ascii="Arial" w:hAnsi="Arial" w:cs="Arial"/>
                <w:b/>
                <w:bCs/>
              </w:rPr>
              <w:t>/</w:t>
            </w:r>
            <w:r w:rsidR="00BC0F87">
              <w:rPr>
                <w:rFonts w:ascii="Arial" w:hAnsi="Arial" w:cs="Arial"/>
                <w:b/>
                <w:bCs/>
              </w:rPr>
              <w:t>20</w:t>
            </w:r>
            <w:r w:rsidR="00304575">
              <w:rPr>
                <w:rFonts w:ascii="Arial" w:hAnsi="Arial" w:cs="Arial"/>
                <w:b/>
                <w:bCs/>
              </w:rPr>
              <w:t>/201</w:t>
            </w:r>
            <w:r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926D32" w:rsidRPr="00AD707C" w:rsidTr="00937D0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926D32" w:rsidRPr="00926D32" w:rsidRDefault="00926D32" w:rsidP="00065809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926D32" w:rsidRPr="00AD707C" w:rsidRDefault="00926D32" w:rsidP="00065809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926D32" w:rsidRPr="00065809" w:rsidRDefault="00926D32" w:rsidP="00065809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926D32" w:rsidRPr="00065809" w:rsidRDefault="00926D32" w:rsidP="00065809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65809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926D32" w:rsidP="00065809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65809" w:rsidRPr="00AD707C" w:rsidRDefault="00926D32" w:rsidP="00065809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="00065809"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3D0BCD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3D0BCD" w:rsidRPr="00AD707C" w:rsidRDefault="003D0BCD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3D0BCD" w:rsidRPr="004661AF" w:rsidRDefault="003D0BCD" w:rsidP="00422B5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0B56BF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</w:t>
            </w:r>
            <w:r w:rsidR="00C04C90">
              <w:rPr>
                <w:rFonts w:ascii="Arial" w:hAnsi="Arial" w:cs="Arial"/>
                <w:b/>
              </w:rPr>
              <w:t>2</w:t>
            </w:r>
            <w:r w:rsidR="00422B57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/2019   11:</w:t>
            </w:r>
            <w:r w:rsidR="00C04C90">
              <w:rPr>
                <w:rFonts w:ascii="Arial" w:hAnsi="Arial" w:cs="Arial"/>
                <w:b/>
              </w:rPr>
              <w:t>1</w:t>
            </w:r>
            <w:r w:rsidR="00422B57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 xml:space="preserve">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 w:rsidR="00E72175">
              <w:rPr>
                <w:rFonts w:ascii="Arial" w:hAnsi="Arial" w:cs="Arial"/>
                <w:b/>
              </w:rPr>
              <w:t>W. Clark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3D0BCD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3D0BCD" w:rsidRPr="00AD707C" w:rsidRDefault="003D0BCD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3D0BCD" w:rsidRPr="00AD707C" w:rsidRDefault="00632D97" w:rsidP="00422B5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</w:t>
            </w:r>
            <w:r w:rsidR="00422B57">
              <w:rPr>
                <w:rFonts w:ascii="Arial" w:hAnsi="Arial" w:cs="Arial"/>
                <w:b/>
                <w:u w:val="single"/>
              </w:rPr>
              <w:t>334-05</w:t>
            </w:r>
          </w:p>
        </w:tc>
      </w:tr>
      <w:tr w:rsidR="003D0BCD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3D0BCD" w:rsidRPr="00AD707C" w:rsidRDefault="003D0BCD" w:rsidP="00E5202C">
            <w:pPr>
              <w:rPr>
                <w:rFonts w:ascii="Arial" w:hAnsi="Arial" w:cs="Arial"/>
                <w:b/>
                <w:u w:val="single"/>
              </w:rPr>
            </w:pPr>
            <w:bookmarkStart w:id="0" w:name="_Hlk497163333"/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3D0BCD" w:rsidRPr="002151E1" w:rsidRDefault="00422B57" w:rsidP="0033639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  <w:bookmarkEnd w:id="0"/>
    </w:tbl>
    <w:p w:rsidR="00065809" w:rsidRPr="00AD707C" w:rsidRDefault="00065809" w:rsidP="00065809">
      <w:pPr>
        <w:rPr>
          <w:rFonts w:ascii="Arial" w:hAnsi="Arial" w:cs="Arial"/>
          <w:b/>
        </w:rPr>
      </w:pPr>
    </w:p>
    <w:tbl>
      <w:tblPr>
        <w:tblW w:w="104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675"/>
        <w:gridCol w:w="1620"/>
        <w:gridCol w:w="1170"/>
        <w:gridCol w:w="1365"/>
        <w:gridCol w:w="2587"/>
      </w:tblGrid>
      <w:tr w:rsidR="00065809" w:rsidRPr="00AD707C" w:rsidTr="00065809">
        <w:trPr>
          <w:cantSplit/>
          <w:trHeight w:val="515"/>
          <w:jc w:val="center"/>
        </w:trPr>
        <w:tc>
          <w:tcPr>
            <w:tcW w:w="367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36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587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Recommended Limits *</w:t>
            </w:r>
          </w:p>
        </w:tc>
      </w:tr>
      <w:tr w:rsidR="00B020C6" w:rsidRPr="00AD707C" w:rsidTr="00065809">
        <w:trPr>
          <w:cantSplit/>
          <w:trHeight w:val="418"/>
          <w:jc w:val="center"/>
        </w:trPr>
        <w:tc>
          <w:tcPr>
            <w:tcW w:w="367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Total Aerobic Microbial Count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:rsidR="00B020C6" w:rsidRPr="00AD707C" w:rsidRDefault="00117574" w:rsidP="002B53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100,000</w:t>
            </w:r>
          </w:p>
        </w:tc>
      </w:tr>
      <w:tr w:rsidR="00B020C6" w:rsidRPr="00AD707C" w:rsidTr="00065809"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B020C6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Total Yeast &amp; Mold Count</w:t>
            </w:r>
            <w:r w:rsidR="00D23259">
              <w:rPr>
                <w:rFonts w:ascii="Arial" w:hAnsi="Arial" w:cs="Arial"/>
              </w:rPr>
              <w:t xml:space="preserve"> </w:t>
            </w:r>
          </w:p>
          <w:p w:rsidR="00B020C6" w:rsidRPr="00985CAC" w:rsidRDefault="00B020C6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020C6" w:rsidRPr="00AD707C" w:rsidRDefault="00383BF5" w:rsidP="009C58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</w:t>
            </w:r>
            <w:r w:rsidR="00117574">
              <w:rPr>
                <w:rFonts w:ascii="Arial" w:hAnsi="Arial" w:cs="Arial"/>
              </w:rPr>
              <w:t>00</w:t>
            </w:r>
          </w:p>
        </w:tc>
        <w:tc>
          <w:tcPr>
            <w:tcW w:w="1170" w:type="dxa"/>
            <w:vAlign w:val="center"/>
          </w:tcPr>
          <w:p w:rsidR="00B020C6" w:rsidRPr="00985CAC" w:rsidRDefault="00B020C6" w:rsidP="00065809">
            <w:pPr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10,000</w:t>
            </w:r>
          </w:p>
        </w:tc>
      </w:tr>
      <w:tr w:rsidR="00065809" w:rsidRPr="00AD707C" w:rsidTr="00065809">
        <w:trPr>
          <w:cantSplit/>
          <w:trHeight w:val="80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</w:tr>
      <w:tr w:rsidR="00065809" w:rsidRPr="00AD707C" w:rsidTr="00065809"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Bile Tolerant Gram Negative Bacteria</w:t>
            </w:r>
          </w:p>
        </w:tc>
        <w:tc>
          <w:tcPr>
            <w:tcW w:w="1620" w:type="dxa"/>
            <w:vAlign w:val="center"/>
          </w:tcPr>
          <w:p w:rsidR="00065809" w:rsidRPr="00AD707C" w:rsidRDefault="00B30AB9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Coliform</w:t>
            </w:r>
          </w:p>
        </w:tc>
        <w:tc>
          <w:tcPr>
            <w:tcW w:w="1620" w:type="dxa"/>
            <w:vAlign w:val="center"/>
          </w:tcPr>
          <w:p w:rsidR="00065809" w:rsidRPr="00AD707C" w:rsidRDefault="00436490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&lt;1</w:t>
            </w:r>
            <w:r w:rsidR="00D80D9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Enteropathogenic E.coli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  <w:tr w:rsidR="00065809" w:rsidRPr="00AD707C" w:rsidTr="00065809"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Salmonella species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</w:tbl>
    <w:p w:rsidR="00065809" w:rsidRPr="00AD707C" w:rsidRDefault="00065809" w:rsidP="00065809">
      <w:pPr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* RECOMMENDED 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Microbial and Fungal Recommended Limits </w:t>
      </w:r>
    </w:p>
    <w:p w:rsidR="00065809" w:rsidRPr="00AD707C" w:rsidRDefault="00065809" w:rsidP="00065809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065809" w:rsidRPr="00AD707C" w:rsidRDefault="00065809" w:rsidP="00065809">
      <w:pPr>
        <w:ind w:firstLine="720"/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2021</w:t>
      </w:r>
      <w:proofErr w:type="gramStart"/>
      <w:r w:rsidRPr="00AD707C">
        <w:rPr>
          <w:rFonts w:ascii="Arial" w:hAnsi="Arial" w:cs="Arial"/>
          <w:b/>
        </w:rPr>
        <w:t>,  USP</w:t>
      </w:r>
      <w:proofErr w:type="gramEnd"/>
      <w:r w:rsidRPr="00AD707C">
        <w:rPr>
          <w:rFonts w:ascii="Arial" w:hAnsi="Arial" w:cs="Arial"/>
          <w:b/>
        </w:rPr>
        <w:t xml:space="preserve"> 2022,   FDA-BAM,  AOAC 996.09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065809" w:rsidRPr="00AD707C" w:rsidRDefault="00065809" w:rsidP="00065809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0E94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BC0F87">
        <w:rPr>
          <w:rFonts w:ascii="Arial" w:hAnsi="Arial" w:cs="Arial"/>
          <w:sz w:val="21"/>
          <w:szCs w:val="21"/>
        </w:rPr>
        <w:t>5</w:t>
      </w:r>
      <w:r w:rsidR="00E50E94">
        <w:rPr>
          <w:rFonts w:ascii="Arial" w:hAnsi="Arial" w:cs="Arial"/>
          <w:sz w:val="21"/>
          <w:szCs w:val="21"/>
        </w:rPr>
        <w:t>/201</w:t>
      </w:r>
      <w:r w:rsidR="00E5202C">
        <w:rPr>
          <w:rFonts w:ascii="Arial" w:hAnsi="Arial" w:cs="Arial"/>
          <w:sz w:val="21"/>
          <w:szCs w:val="21"/>
        </w:rPr>
        <w:t>9</w:t>
      </w:r>
    </w:p>
    <w:p w:rsidR="00065809" w:rsidRPr="00AD707C" w:rsidRDefault="00065809" w:rsidP="00065809">
      <w:pPr>
        <w:ind w:left="720"/>
        <w:rPr>
          <w:rFonts w:ascii="Arial" w:hAnsi="Arial" w:cs="Arial"/>
          <w:sz w:val="21"/>
          <w:szCs w:val="21"/>
        </w:rPr>
      </w:pPr>
    </w:p>
    <w:p w:rsidR="00065809" w:rsidRPr="00AD707C" w:rsidRDefault="00065809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9.5pt;height:34.5pt">
            <v:imagedata r:id="rId8" o:title="Signature 2 jpg"/>
          </v:shape>
        </w:pict>
      </w:r>
    </w:p>
    <w:p w:rsidR="00065809" w:rsidRPr="00AD707C" w:rsidRDefault="00065809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05/01 – 05/03 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7379C1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937D0B" w:rsidRDefault="00BC0F87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9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1977334-05</w:t>
            </w:r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D752B8" w:rsidRPr="00AD707C" w:rsidRDefault="00D752B8" w:rsidP="00B86173">
      <w:pPr>
        <w:rPr>
          <w:rFonts w:ascii="Arial" w:hAnsi="Arial" w:cs="Arial"/>
          <w:b/>
        </w:rPr>
      </w:pPr>
    </w:p>
    <w:tbl>
      <w:tblPr>
        <w:tblW w:w="89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440"/>
        <w:gridCol w:w="1770"/>
        <w:gridCol w:w="1440"/>
        <w:gridCol w:w="1957"/>
      </w:tblGrid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HEAVY METALS: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7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77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4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Arsenic, Total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&lt;0.0005</w:t>
            </w:r>
          </w:p>
        </w:tc>
        <w:tc>
          <w:tcPr>
            <w:tcW w:w="17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&lt;0.14</w:t>
            </w:r>
          </w:p>
        </w:tc>
      </w:tr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Cadmium,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&lt;0.09</w:t>
            </w:r>
          </w:p>
        </w:tc>
      </w:tr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Lead,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  <w:tr w:rsidR="00D752B8" w:rsidRPr="00AD707C" w:rsidTr="00407E2C"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Mercury,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&lt;0.005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Daily Dose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1 gram</w:t>
      </w:r>
    </w:p>
    <w:p w:rsidR="00D752B8" w:rsidRPr="00AD707C" w:rsidRDefault="00D752B8" w:rsidP="00D752B8">
      <w:pPr>
        <w:ind w:left="4320" w:firstLine="72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Body Weight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50 kilograms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&lt;232&gt; and &lt;233&gt; (Modified)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proofErr w:type="gramStart"/>
      <w:r w:rsidRPr="00AD707C">
        <w:rPr>
          <w:rFonts w:ascii="Arial" w:hAnsi="Arial" w:cs="Arial"/>
          <w:b/>
        </w:rPr>
        <w:t>AOAC  986.15</w:t>
      </w:r>
      <w:proofErr w:type="gramEnd"/>
      <w:r w:rsidRPr="00AD707C">
        <w:rPr>
          <w:rFonts w:ascii="Arial" w:hAnsi="Arial" w:cs="Arial"/>
          <w:b/>
        </w:rPr>
        <w:t>,  935.50,  971.21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  <w:t>FCC 7</w:t>
      </w:r>
      <w:proofErr w:type="gramStart"/>
      <w:r w:rsidRPr="00AD707C">
        <w:rPr>
          <w:rFonts w:ascii="Arial" w:hAnsi="Arial" w:cs="Arial"/>
          <w:b/>
        </w:rPr>
        <w:t>,  Appendix</w:t>
      </w:r>
      <w:proofErr w:type="gramEnd"/>
      <w:r w:rsidRPr="00AD707C">
        <w:rPr>
          <w:rFonts w:ascii="Arial" w:hAnsi="Arial" w:cs="Arial"/>
          <w:b/>
        </w:rPr>
        <w:t xml:space="preserve"> 3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Heavy Metals Recommended Limits </w:t>
      </w:r>
    </w:p>
    <w:p w:rsidR="00D752B8" w:rsidRPr="00AD707C" w:rsidRDefault="00D752B8" w:rsidP="00D752B8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D752B8" w:rsidRPr="00AD707C" w:rsidRDefault="00D752B8" w:rsidP="00D752B8">
      <w:pPr>
        <w:ind w:firstLine="720"/>
        <w:rPr>
          <w:rFonts w:ascii="Arial" w:hAnsi="Arial" w:cs="Arial"/>
          <w:sz w:val="21"/>
          <w:szCs w:val="21"/>
          <w:u w:val="single"/>
        </w:rPr>
      </w:pPr>
    </w:p>
    <w:p w:rsidR="00D752B8" w:rsidRPr="00AD707C" w:rsidRDefault="00D752B8" w:rsidP="00D752B8">
      <w:pPr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Pr="00AD707C" w:rsidRDefault="00D752B8" w:rsidP="00D752B8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BC0F87">
        <w:rPr>
          <w:rFonts w:ascii="Arial" w:hAnsi="Arial" w:cs="Arial"/>
          <w:sz w:val="21"/>
          <w:szCs w:val="21"/>
        </w:rPr>
        <w:t>5</w:t>
      </w:r>
      <w:r w:rsidR="00E5202C">
        <w:rPr>
          <w:rFonts w:ascii="Arial" w:hAnsi="Arial" w:cs="Arial"/>
          <w:sz w:val="21"/>
          <w:szCs w:val="21"/>
        </w:rPr>
        <w:t>/2019</w:t>
      </w:r>
    </w:p>
    <w:p w:rsidR="00D752B8" w:rsidRPr="00AD707C" w:rsidRDefault="00D752B8" w:rsidP="00D752B8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26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 w:rsidRPr="00406EC7"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04/30/2019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7379C1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937D0B" w:rsidRDefault="00BC0F87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0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4D51A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</w:t>
            </w:r>
            <w:r w:rsidR="004D51AB">
              <w:rPr>
                <w:rFonts w:ascii="Arial" w:hAnsi="Arial" w:cs="Arial"/>
                <w:b/>
                <w:u w:val="single"/>
              </w:rPr>
              <w:t>3</w:t>
            </w:r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2858FA" w:rsidRDefault="002858FA" w:rsidP="002858FA">
      <w:pPr>
        <w:rPr>
          <w:rFonts w:ascii="Arial" w:hAnsi="Arial" w:cs="Arial"/>
          <w:b/>
        </w:rPr>
      </w:pPr>
    </w:p>
    <w:p w:rsidR="00C14508" w:rsidRPr="00AD707C" w:rsidRDefault="00C14508" w:rsidP="002858FA">
      <w:pPr>
        <w:rPr>
          <w:rFonts w:ascii="Arial" w:hAnsi="Arial" w:cs="Arial"/>
          <w:b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2858FA" w:rsidRPr="00AD707C" w:rsidTr="00B871C4">
        <w:trPr>
          <w:cantSplit/>
          <w:trHeight w:val="351"/>
          <w:jc w:val="center"/>
        </w:trPr>
        <w:tc>
          <w:tcPr>
            <w:tcW w:w="2924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TERPENES </w:t>
            </w:r>
          </w:p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(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%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Dry 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971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2858FA" w:rsidRPr="00AD707C" w:rsidTr="00B871C4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a-pinene</w:t>
            </w:r>
          </w:p>
        </w:tc>
        <w:tc>
          <w:tcPr>
            <w:tcW w:w="1099" w:type="dxa"/>
            <w:vAlign w:val="center"/>
          </w:tcPr>
          <w:p w:rsidR="002858FA" w:rsidRPr="00AD707C" w:rsidRDefault="00F607BA" w:rsidP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304575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E7217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="00C14508">
              <w:rPr>
                <w:rFonts w:ascii="Arial" w:hAnsi="Arial" w:cs="Arial"/>
              </w:rPr>
              <w:t>pi</w:t>
            </w:r>
            <w:r w:rsidR="00E72175">
              <w:rPr>
                <w:rFonts w:ascii="Arial" w:hAnsi="Arial" w:cs="Arial"/>
              </w:rPr>
              <w:t>n</w:t>
            </w:r>
            <w:r w:rsidR="00C14508">
              <w:rPr>
                <w:rFonts w:ascii="Arial" w:hAnsi="Arial" w:cs="Arial"/>
              </w:rPr>
              <w:t>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F607BA" w:rsidP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117574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C04C90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b-</w:t>
            </w:r>
            <w:proofErr w:type="spellStart"/>
            <w:r>
              <w:rPr>
                <w:rFonts w:ascii="Arial" w:hAnsi="Arial" w:cs="Arial"/>
              </w:rPr>
              <w:t>myrcene</w:t>
            </w:r>
            <w:proofErr w:type="spellEnd"/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C04C90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imonene</w:t>
            </w:r>
          </w:p>
        </w:tc>
        <w:tc>
          <w:tcPr>
            <w:tcW w:w="1099" w:type="dxa"/>
          </w:tcPr>
          <w:p w:rsidR="000B56BF" w:rsidRDefault="00BC0F87" w:rsidP="000B56BF">
            <w:pPr>
              <w:jc w:val="right"/>
            </w:pPr>
            <w:r>
              <w:rPr>
                <w:rFonts w:ascii="Arial" w:hAnsi="Arial" w:cs="Arial"/>
                <w:bCs/>
              </w:rPr>
              <w:t>0.07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C04C90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Pr="00AD707C">
              <w:rPr>
                <w:rFonts w:ascii="Arial" w:hAnsi="Arial" w:cs="Arial"/>
              </w:rPr>
              <w:t>cimene</w:t>
            </w:r>
            <w:proofErr w:type="spellEnd"/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inalool</w:t>
            </w:r>
          </w:p>
        </w:tc>
        <w:tc>
          <w:tcPr>
            <w:tcW w:w="1099" w:type="dxa"/>
          </w:tcPr>
          <w:p w:rsidR="000B56BF" w:rsidRDefault="00C04C90" w:rsidP="00BC0F87">
            <w:pPr>
              <w:jc w:val="right"/>
            </w:pPr>
            <w:r>
              <w:rPr>
                <w:rFonts w:ascii="Arial" w:hAnsi="Arial" w:cs="Arial"/>
                <w:bCs/>
              </w:rPr>
              <w:t>0.</w:t>
            </w:r>
            <w:r w:rsidR="00BC0F87">
              <w:rPr>
                <w:rFonts w:ascii="Arial" w:hAnsi="Arial" w:cs="Arial"/>
                <w:bCs/>
              </w:rPr>
              <w:t>37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7B06F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Pr="00AD707C">
              <w:rPr>
                <w:rFonts w:ascii="Arial" w:hAnsi="Arial" w:cs="Arial"/>
              </w:rPr>
              <w:t>caryophyllene</w:t>
            </w:r>
            <w:proofErr w:type="spellEnd"/>
          </w:p>
        </w:tc>
        <w:tc>
          <w:tcPr>
            <w:tcW w:w="1099" w:type="dxa"/>
          </w:tcPr>
          <w:p w:rsidR="000B56BF" w:rsidRDefault="00BC0F87" w:rsidP="00C04C90">
            <w:pPr>
              <w:jc w:val="right"/>
            </w:pPr>
            <w:r>
              <w:rPr>
                <w:rFonts w:ascii="Arial" w:hAnsi="Arial" w:cs="Arial"/>
                <w:bCs/>
              </w:rPr>
              <w:t>1.83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E72175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E72175" w:rsidRPr="00AD707C" w:rsidRDefault="00E72175" w:rsidP="007B06F5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</w:t>
            </w:r>
            <w:r w:rsidRPr="00AD707C">
              <w:rPr>
                <w:rFonts w:ascii="Arial" w:hAnsi="Arial" w:cs="Arial"/>
              </w:rPr>
              <w:t>umulene</w:t>
            </w:r>
            <w:proofErr w:type="spellEnd"/>
          </w:p>
        </w:tc>
        <w:tc>
          <w:tcPr>
            <w:tcW w:w="1099" w:type="dxa"/>
          </w:tcPr>
          <w:p w:rsidR="00E72175" w:rsidRDefault="00E72175" w:rsidP="00BC0F87">
            <w:pPr>
              <w:jc w:val="right"/>
            </w:pPr>
            <w:r w:rsidRPr="00282190">
              <w:rPr>
                <w:rFonts w:ascii="Arial" w:hAnsi="Arial" w:cs="Arial"/>
                <w:bCs/>
              </w:rPr>
              <w:t>0.</w:t>
            </w:r>
            <w:r w:rsidR="00BC0F87">
              <w:rPr>
                <w:rFonts w:ascii="Arial" w:hAnsi="Arial" w:cs="Arial"/>
                <w:bCs/>
              </w:rPr>
              <w:t>69</w:t>
            </w:r>
          </w:p>
        </w:tc>
        <w:tc>
          <w:tcPr>
            <w:tcW w:w="971" w:type="dxa"/>
            <w:vAlign w:val="center"/>
          </w:tcPr>
          <w:p w:rsidR="00E72175" w:rsidRPr="00AD707C" w:rsidRDefault="00E72175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2858FA" w:rsidRDefault="002858FA" w:rsidP="002858FA">
      <w:pPr>
        <w:rPr>
          <w:rFonts w:ascii="Arial" w:hAnsi="Arial" w:cs="Arial"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C04C90" w:rsidRPr="00AD707C" w:rsidTr="00C04C90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C04C90" w:rsidRPr="00AD707C" w:rsidRDefault="00C04C90" w:rsidP="00C04C90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Residual Alcohol</w:t>
            </w:r>
          </w:p>
        </w:tc>
        <w:tc>
          <w:tcPr>
            <w:tcW w:w="1099" w:type="dxa"/>
          </w:tcPr>
          <w:p w:rsidR="00C04C90" w:rsidRDefault="00C04C90" w:rsidP="00BC0F87">
            <w:pPr>
              <w:jc w:val="right"/>
            </w:pPr>
            <w:r w:rsidRPr="00282190">
              <w:rPr>
                <w:rFonts w:ascii="Arial" w:hAnsi="Arial" w:cs="Arial"/>
                <w:bCs/>
              </w:rPr>
              <w:t>0.</w:t>
            </w:r>
            <w:r w:rsidR="00BC0F87">
              <w:rPr>
                <w:rFonts w:ascii="Arial" w:hAnsi="Arial" w:cs="Arial"/>
                <w:bCs/>
              </w:rPr>
              <w:t>36</w:t>
            </w:r>
          </w:p>
        </w:tc>
        <w:tc>
          <w:tcPr>
            <w:tcW w:w="971" w:type="dxa"/>
            <w:vAlign w:val="center"/>
          </w:tcPr>
          <w:p w:rsidR="00C04C90" w:rsidRPr="00AD707C" w:rsidRDefault="00C04C90" w:rsidP="00C04C90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E72175" w:rsidRDefault="00E72175" w:rsidP="002858FA">
      <w:pPr>
        <w:rPr>
          <w:rFonts w:ascii="Arial" w:hAnsi="Arial" w:cs="Arial"/>
        </w:rPr>
      </w:pPr>
    </w:p>
    <w:p w:rsidR="000B56BF" w:rsidRDefault="000B56BF" w:rsidP="002858FA">
      <w:pPr>
        <w:rPr>
          <w:rFonts w:ascii="Arial" w:hAnsi="Arial" w:cs="Arial"/>
        </w:rPr>
      </w:pPr>
    </w:p>
    <w:p w:rsidR="008D3F28" w:rsidRDefault="008D3F28" w:rsidP="002858FA">
      <w:pPr>
        <w:rPr>
          <w:rFonts w:ascii="Arial" w:hAnsi="Arial" w:cs="Arial"/>
        </w:rPr>
      </w:pPr>
    </w:p>
    <w:p w:rsidR="00D23259" w:rsidRDefault="00D23259" w:rsidP="002858FA">
      <w:pPr>
        <w:rPr>
          <w:rFonts w:ascii="Arial" w:hAnsi="Arial" w:cs="Arial"/>
        </w:rPr>
      </w:pPr>
    </w:p>
    <w:p w:rsidR="00484BD2" w:rsidRDefault="00484BD2" w:rsidP="002858FA">
      <w:pPr>
        <w:rPr>
          <w:rFonts w:ascii="Arial" w:hAnsi="Arial" w:cs="Arial"/>
        </w:rPr>
      </w:pPr>
    </w:p>
    <w:p w:rsidR="00EB71D8" w:rsidRPr="00AD707C" w:rsidRDefault="00EB71D8" w:rsidP="002858FA">
      <w:pPr>
        <w:rPr>
          <w:rFonts w:ascii="Arial" w:hAnsi="Arial" w:cs="Arial"/>
        </w:rPr>
      </w:pPr>
    </w:p>
    <w:p w:rsidR="002858FA" w:rsidRDefault="002858FA" w:rsidP="002858FA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GC</w:t>
      </w:r>
      <w:proofErr w:type="gramStart"/>
      <w:r w:rsidRPr="00AD707C">
        <w:rPr>
          <w:rFonts w:ascii="Arial" w:hAnsi="Arial" w:cs="Arial"/>
          <w:b/>
        </w:rPr>
        <w:t>,  GC</w:t>
      </w:r>
      <w:proofErr w:type="gramEnd"/>
      <w:r w:rsidRPr="00AD707C">
        <w:rPr>
          <w:rFonts w:ascii="Arial" w:hAnsi="Arial" w:cs="Arial"/>
          <w:b/>
        </w:rPr>
        <w:t>/MS</w:t>
      </w:r>
    </w:p>
    <w:p w:rsidR="00C14508" w:rsidRPr="00AD707C" w:rsidRDefault="00C14508" w:rsidP="002858FA">
      <w:pPr>
        <w:ind w:firstLine="720"/>
        <w:rPr>
          <w:rFonts w:ascii="Arial" w:hAnsi="Arial" w:cs="Arial"/>
          <w:b/>
        </w:rPr>
      </w:pPr>
    </w:p>
    <w:p w:rsidR="002858FA" w:rsidRPr="00AD707C" w:rsidRDefault="002858FA" w:rsidP="002858FA">
      <w:pPr>
        <w:ind w:firstLine="72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2858FA" w:rsidRDefault="002858FA" w:rsidP="002858FA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BC0F87">
        <w:rPr>
          <w:rFonts w:ascii="Arial" w:hAnsi="Arial" w:cs="Arial"/>
          <w:sz w:val="21"/>
          <w:szCs w:val="21"/>
        </w:rPr>
        <w:t>5/</w:t>
      </w:r>
      <w:r w:rsidR="00336398">
        <w:rPr>
          <w:rFonts w:ascii="Arial" w:hAnsi="Arial" w:cs="Arial"/>
          <w:sz w:val="21"/>
          <w:szCs w:val="21"/>
        </w:rPr>
        <w:t>2</w:t>
      </w:r>
      <w:r w:rsidR="00260119">
        <w:rPr>
          <w:rFonts w:ascii="Arial" w:hAnsi="Arial" w:cs="Arial"/>
          <w:sz w:val="21"/>
          <w:szCs w:val="21"/>
        </w:rPr>
        <w:t>0</w:t>
      </w:r>
      <w:r w:rsidR="00E5202C">
        <w:rPr>
          <w:rFonts w:ascii="Arial" w:hAnsi="Arial" w:cs="Arial"/>
          <w:sz w:val="21"/>
          <w:szCs w:val="21"/>
        </w:rPr>
        <w:t>19</w:t>
      </w:r>
    </w:p>
    <w:p w:rsidR="00C14508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C14508" w:rsidRPr="00AD707C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2858FA" w:rsidRPr="00AD707C" w:rsidRDefault="002858FA" w:rsidP="002858FA">
      <w:pPr>
        <w:ind w:left="4320" w:firstLine="72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27" type="#_x0000_t75" style="width:139.5pt;height:34.5pt">
            <v:imagedata r:id="rId8" o:title="Signature 2 jpg"/>
          </v:shape>
        </w:pict>
      </w:r>
    </w:p>
    <w:p w:rsidR="002858FA" w:rsidRDefault="002858FA" w:rsidP="002858FA">
      <w:pPr>
        <w:ind w:left="576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727FC1" w:rsidRDefault="00727FC1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0D24FB" w:rsidRDefault="000D24FB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05/01 – 05/03 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7379C1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937D0B" w:rsidRDefault="00BC0F87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1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1977334-05</w:t>
            </w:r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DF1C42" w:rsidRPr="00AD707C" w:rsidRDefault="00DF1C42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204"/>
        <w:gridCol w:w="236"/>
        <w:gridCol w:w="1140"/>
        <w:gridCol w:w="1170"/>
        <w:gridCol w:w="1440"/>
      </w:tblGrid>
      <w:tr w:rsidR="00D752B8" w:rsidRPr="00AD707C" w:rsidTr="00407E2C"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PESTICIDES  LC  (MS/MS)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rPr>
          <w:cantSplit/>
          <w:trHeight w:val="80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Abamectin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Acequinocyl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14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Azadiractin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Bifenazate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Chlormequat Chloride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Cyfluthrin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Daminozide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270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Etoxazole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24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Fenoxycarb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32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Imazalil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Imidacloprid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36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Myclobutanil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18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Paclobutrazol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13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Pyrethrum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Spinosad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Spiromesifen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Spirotetramat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Trifloxystrobin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  <w:t xml:space="preserve">LOQ = </w:t>
      </w:r>
      <w:proofErr w:type="gramStart"/>
      <w:r w:rsidRPr="00AD707C">
        <w:rPr>
          <w:rFonts w:ascii="Arial" w:hAnsi="Arial" w:cs="Arial"/>
        </w:rPr>
        <w:t>1.0  µ</w:t>
      </w:r>
      <w:proofErr w:type="gramEnd"/>
      <w:r w:rsidRPr="00AD707C">
        <w:rPr>
          <w:rFonts w:ascii="Arial" w:hAnsi="Arial" w:cs="Arial"/>
        </w:rPr>
        <w:t xml:space="preserve">g/kg     LOD = 0.1 µg/kg     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LC – MS/MS   (Restek Method)</w:t>
      </w: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FAO - WHO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4D51AB">
        <w:rPr>
          <w:rFonts w:ascii="Arial" w:hAnsi="Arial" w:cs="Arial"/>
          <w:sz w:val="21"/>
          <w:szCs w:val="21"/>
        </w:rPr>
        <w:t>5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28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05/01 – 05/02 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7379C1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937D0B" w:rsidRDefault="00BC0F87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2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1977334-05</w:t>
            </w:r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D752B8" w:rsidRPr="00AD707C" w:rsidRDefault="00D752B8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771"/>
        <w:gridCol w:w="773"/>
        <w:gridCol w:w="236"/>
        <w:gridCol w:w="1140"/>
        <w:gridCol w:w="1170"/>
        <w:gridCol w:w="1440"/>
      </w:tblGrid>
      <w:tr w:rsidR="00D752B8" w:rsidRPr="00AD707C" w:rsidTr="00407E2C"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MYCOTOXINS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rPr>
          <w:cantSplit/>
          <w:trHeight w:val="80"/>
          <w:jc w:val="center"/>
        </w:trPr>
        <w:tc>
          <w:tcPr>
            <w:tcW w:w="2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rPr>
          <w:cantSplit/>
          <w:trHeight w:val="191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 (Mod)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Ochratoxin-A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rPr>
          <w:cantSplit/>
          <w:trHeight w:val="80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&lt;561&gt;</w:t>
      </w:r>
    </w:p>
    <w:p w:rsidR="00D752B8" w:rsidRPr="00AD707C" w:rsidRDefault="00D752B8" w:rsidP="00AE5DD0">
      <w:pPr>
        <w:ind w:left="21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Articles of Botanical Origin:  Aflatoxins Method 2 (modified for Ochratoxin)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sz w:val="10"/>
          <w:szCs w:val="10"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4D51AB">
        <w:rPr>
          <w:rFonts w:ascii="Arial" w:hAnsi="Arial" w:cs="Arial"/>
          <w:sz w:val="21"/>
          <w:szCs w:val="21"/>
        </w:rPr>
        <w:t>5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29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406EC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04/26/2019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BC0F87" w:rsidRPr="00406EC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7379C1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BC0F87" w:rsidRPr="00937D0B" w:rsidRDefault="00BC0F87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3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Pr="00AD707C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Pr="00050D5A" w:rsidRDefault="00BC0F87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4D51A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</w:t>
            </w:r>
            <w:r w:rsidR="004D51AB">
              <w:rPr>
                <w:rFonts w:ascii="Arial" w:hAnsi="Arial" w:cs="Arial"/>
                <w:b/>
                <w:u w:val="single"/>
              </w:rPr>
              <w:t>3</w:t>
            </w:r>
          </w:p>
        </w:tc>
      </w:tr>
      <w:tr w:rsidR="00BC0F8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D752B8" w:rsidRPr="00AD707C" w:rsidRDefault="00D752B8" w:rsidP="00A83A1B">
      <w:pPr>
        <w:rPr>
          <w:rFonts w:ascii="Arial" w:hAnsi="Arial" w:cs="Arial"/>
          <w:b/>
        </w:rPr>
      </w:pPr>
    </w:p>
    <w:tbl>
      <w:tblPr>
        <w:tblW w:w="77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771"/>
        <w:gridCol w:w="1710"/>
        <w:gridCol w:w="2248"/>
      </w:tblGrid>
      <w:tr w:rsidR="00D752B8" w:rsidRPr="00AD707C" w:rsidTr="00A83A1B">
        <w:trPr>
          <w:cantSplit/>
          <w:trHeight w:val="351"/>
          <w:jc w:val="center"/>
        </w:trPr>
        <w:tc>
          <w:tcPr>
            <w:tcW w:w="3771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8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A83A1B">
        <w:trPr>
          <w:cantSplit/>
          <w:trHeight w:val="259"/>
          <w:jc w:val="center"/>
        </w:trPr>
        <w:tc>
          <w:tcPr>
            <w:tcW w:w="3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 xml:space="preserve">CANNABINOIDS  (% </w:t>
            </w:r>
            <w:r>
              <w:rPr>
                <w:rFonts w:ascii="Arial" w:hAnsi="Arial" w:cs="Arial"/>
                <w:b/>
                <w:bCs/>
                <w:u w:val="single"/>
              </w:rPr>
              <w:t>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8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4F7C2C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10" w:type="dxa"/>
            <w:vAlign w:val="center"/>
          </w:tcPr>
          <w:p w:rsidR="004F7C2C" w:rsidRDefault="004D51AB" w:rsidP="003D0BCD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79.72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4F7C2C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10" w:type="dxa"/>
            <w:vAlign w:val="center"/>
          </w:tcPr>
          <w:p w:rsidR="004F7C2C" w:rsidRDefault="004D51AB" w:rsidP="0033639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8.96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10" w:type="dxa"/>
            <w:vAlign w:val="center"/>
          </w:tcPr>
          <w:p w:rsidR="00D752B8" w:rsidRPr="00AD707C" w:rsidRDefault="004F7C2C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10" w:type="dxa"/>
            <w:vAlign w:val="center"/>
          </w:tcPr>
          <w:p w:rsidR="00D752B8" w:rsidRPr="00AD707C" w:rsidRDefault="004D51AB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2.55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10" w:type="dxa"/>
            <w:vAlign w:val="center"/>
          </w:tcPr>
          <w:p w:rsidR="00D752B8" w:rsidRPr="00AD707C" w:rsidRDefault="00D54E1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54E19" w:rsidRPr="00AD707C" w:rsidTr="00D54E19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1710" w:type="dxa"/>
          </w:tcPr>
          <w:p w:rsidR="00D54E19" w:rsidRDefault="00C04C90" w:rsidP="00D54E19">
            <w:pPr>
              <w:jc w:val="right"/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54E19" w:rsidRPr="00AD707C" w:rsidRDefault="00D54E19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54E19" w:rsidRPr="00AD707C" w:rsidTr="00D54E19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54E19" w:rsidRPr="00AD707C" w:rsidRDefault="00D54E19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10" w:type="dxa"/>
          </w:tcPr>
          <w:p w:rsidR="00D54E19" w:rsidRDefault="00D54E19" w:rsidP="00D54E19">
            <w:pPr>
              <w:jc w:val="right"/>
            </w:pPr>
            <w:r w:rsidRPr="002724F7"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54E19" w:rsidRPr="00AD707C" w:rsidRDefault="00D54E19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HPLC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885CDA">
        <w:rPr>
          <w:rFonts w:ascii="Arial" w:hAnsi="Arial" w:cs="Arial"/>
          <w:sz w:val="21"/>
          <w:szCs w:val="21"/>
        </w:rPr>
        <w:t>5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D752B8" w:rsidRPr="009255D6" w:rsidRDefault="00D752B8" w:rsidP="00D752B8">
      <w:pPr>
        <w:ind w:left="1080"/>
        <w:rPr>
          <w:rFonts w:ascii="Arial" w:hAnsi="Arial" w:cs="Arial"/>
          <w:i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30" type="#_x0000_t75" style="width:139.5pt;height:34.5pt">
            <v:imagedata r:id="rId8" o:title="Signature 2 jpg"/>
          </v:shape>
        </w:pict>
      </w:r>
    </w:p>
    <w:p w:rsidR="00D752B8" w:rsidRPr="009255D6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2A56C0" w:rsidRPr="00D752B8" w:rsidRDefault="002A56C0" w:rsidP="00D752B8"/>
    <w:p w:rsidR="00F07221" w:rsidRDefault="00F07221"/>
    <w:p w:rsidR="002D3DB3" w:rsidRDefault="002D3DB3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923FDD" w:rsidRDefault="00923FDD"/>
    <w:p w:rsidR="00923FDD" w:rsidRDefault="00923FDD"/>
    <w:p w:rsidR="00923FDD" w:rsidRDefault="00923FDD"/>
    <w:p w:rsidR="00923FDD" w:rsidRDefault="00923FDD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1377" w:type="dxa"/>
        <w:jc w:val="center"/>
        <w:tblInd w:w="-217" w:type="dxa"/>
        <w:tblLayout w:type="fixed"/>
        <w:tblLook w:val="04A0"/>
      </w:tblPr>
      <w:tblGrid>
        <w:gridCol w:w="733"/>
        <w:gridCol w:w="1595"/>
        <w:gridCol w:w="3093"/>
        <w:gridCol w:w="270"/>
        <w:gridCol w:w="1980"/>
        <w:gridCol w:w="360"/>
        <w:gridCol w:w="2393"/>
        <w:gridCol w:w="953"/>
      </w:tblGrid>
      <w:tr w:rsidR="00BC0F87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Default="00BC0F87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04/26/2019</w:t>
            </w:r>
          </w:p>
        </w:tc>
      </w:tr>
      <w:tr w:rsidR="00BC0F87" w:rsidTr="000D24FB">
        <w:trPr>
          <w:gridBefore w:val="1"/>
          <w:wBefore w:w="733" w:type="dxa"/>
          <w:cantSplit/>
          <w:trHeight w:val="209"/>
          <w:jc w:val="center"/>
        </w:trPr>
        <w:tc>
          <w:tcPr>
            <w:tcW w:w="4688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06516</w:t>
            </w:r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  <w:gridSpan w:val="2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4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BC0F87" w:rsidRDefault="00BC0F87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  <w:gridSpan w:val="2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  <w:tr w:rsidR="00117574" w:rsidTr="000D24FB">
        <w:trPr>
          <w:gridBefore w:val="1"/>
          <w:wBefore w:w="733" w:type="dxa"/>
          <w:cantSplit/>
          <w:trHeight w:val="68"/>
          <w:jc w:val="center"/>
        </w:trPr>
        <w:tc>
          <w:tcPr>
            <w:tcW w:w="4688" w:type="dxa"/>
            <w:gridSpan w:val="2"/>
          </w:tcPr>
          <w:p w:rsidR="00117574" w:rsidRDefault="00117574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117574" w:rsidRDefault="00117574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17574" w:rsidRDefault="00117574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6" w:type="dxa"/>
            <w:gridSpan w:val="3"/>
          </w:tcPr>
          <w:p w:rsidR="00117574" w:rsidRDefault="00117574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D24FB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4661AF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4D51A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</w:t>
            </w:r>
            <w:r w:rsidR="004D51AB">
              <w:rPr>
                <w:rFonts w:ascii="Arial" w:hAnsi="Arial" w:cs="Arial"/>
                <w:b/>
                <w:u w:val="single"/>
              </w:rPr>
              <w:t>3</w:t>
            </w:r>
          </w:p>
        </w:tc>
      </w:tr>
      <w:tr w:rsidR="00BC0F87" w:rsidRPr="002151E1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500mg)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 w:rsidP="000B56BF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398.60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 w:rsidP="00D54E1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44.80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 w:rsidP="00E00B3B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12.75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54E19" w:rsidRDefault="00D54E19" w:rsidP="00D54E19">
            <w:pPr>
              <w:jc w:val="right"/>
            </w:pPr>
            <w:r w:rsidRPr="00BD0C26"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54E19" w:rsidRDefault="00D54E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54E19" w:rsidRDefault="00CA4ECC" w:rsidP="00D54E19">
            <w:pPr>
              <w:jc w:val="right"/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54E19" w:rsidRDefault="00D54E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54E19" w:rsidRDefault="00D54E19" w:rsidP="00D54E19">
            <w:pPr>
              <w:jc w:val="right"/>
            </w:pPr>
            <w:r w:rsidRPr="00BD0C26"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54E19" w:rsidRDefault="00D54E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885CDA">
        <w:rPr>
          <w:rFonts w:ascii="Arial" w:hAnsi="Arial" w:cs="Arial"/>
          <w:sz w:val="21"/>
          <w:szCs w:val="21"/>
        </w:rPr>
        <w:t>5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31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923FDD" w:rsidRDefault="00923FDD" w:rsidP="00117574"/>
    <w:p w:rsidR="00923FDD" w:rsidRDefault="00923FDD" w:rsidP="00117574"/>
    <w:p w:rsidR="00923FDD" w:rsidRDefault="00923FDD" w:rsidP="00117574"/>
    <w:p w:rsidR="00923FDD" w:rsidRDefault="00923FDD" w:rsidP="00117574"/>
    <w:p w:rsidR="00117574" w:rsidRDefault="00117574" w:rsidP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0644" w:type="dxa"/>
        <w:jc w:val="center"/>
        <w:tblInd w:w="516" w:type="dxa"/>
        <w:tblLayout w:type="fixed"/>
        <w:tblLook w:val="04A0"/>
      </w:tblPr>
      <w:tblGrid>
        <w:gridCol w:w="4688"/>
        <w:gridCol w:w="270"/>
        <w:gridCol w:w="2340"/>
        <w:gridCol w:w="3346"/>
      </w:tblGrid>
      <w:tr w:rsidR="00BC0F87" w:rsidTr="000D24FB">
        <w:trPr>
          <w:cantSplit/>
          <w:jc w:val="center"/>
        </w:trPr>
        <w:tc>
          <w:tcPr>
            <w:tcW w:w="4688" w:type="dxa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BC0F87" w:rsidRDefault="00BC0F87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</w:tcPr>
          <w:p w:rsidR="00BC0F87" w:rsidRPr="00AD707C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04/25/2019</w:t>
            </w:r>
          </w:p>
        </w:tc>
      </w:tr>
      <w:tr w:rsidR="00BC0F87" w:rsidTr="000D24FB">
        <w:trPr>
          <w:cantSplit/>
          <w:jc w:val="center"/>
        </w:trPr>
        <w:tc>
          <w:tcPr>
            <w:tcW w:w="4688" w:type="dxa"/>
          </w:tcPr>
          <w:p w:rsidR="00BC0F87" w:rsidRDefault="00BC0F87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BC0F87" w:rsidRDefault="00BC0F87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04/26/2019</w:t>
            </w:r>
          </w:p>
        </w:tc>
      </w:tr>
      <w:tr w:rsidR="00BC0F87" w:rsidTr="000D24FB">
        <w:trPr>
          <w:cantSplit/>
          <w:trHeight w:val="209"/>
          <w:jc w:val="center"/>
        </w:trPr>
        <w:tc>
          <w:tcPr>
            <w:tcW w:w="4688" w:type="dxa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</w:t>
            </w:r>
            <w:smartTag w:uri="urn:schemas-microsoft-com:office:smarttags" w:element="PostalCode">
              <w:r>
                <w:rPr>
                  <w:rFonts w:ascii="Arial" w:hAnsi="Arial" w:cs="Arial"/>
                  <w:b/>
                </w:rPr>
                <w:t>06516</w:t>
              </w:r>
            </w:smartTag>
          </w:p>
          <w:p w:rsidR="00BC0F87" w:rsidRDefault="00BC0F87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BC0F87" w:rsidRDefault="00BC0F87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</w:tcPr>
          <w:p w:rsidR="00BC0F87" w:rsidRPr="00956BD3" w:rsidRDefault="00BC0F87" w:rsidP="00BC0F8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NAGL052019-01</w:t>
            </w:r>
          </w:p>
        </w:tc>
      </w:tr>
      <w:tr w:rsidR="00BC0F87" w:rsidTr="000D24FB">
        <w:trPr>
          <w:cantSplit/>
          <w:jc w:val="center"/>
        </w:trPr>
        <w:tc>
          <w:tcPr>
            <w:tcW w:w="4688" w:type="dxa"/>
          </w:tcPr>
          <w:p w:rsidR="00BC0F87" w:rsidRDefault="00BC0F87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5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BC0F87" w:rsidRDefault="00BC0F87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BC0F87" w:rsidRDefault="00BC0F87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</w:tcPr>
          <w:p w:rsidR="00BC0F87" w:rsidRPr="00AD707C" w:rsidRDefault="00BC0F87" w:rsidP="00BC0F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05/20/2019</w:t>
            </w:r>
          </w:p>
        </w:tc>
      </w:tr>
    </w:tbl>
    <w:p w:rsidR="00117574" w:rsidRDefault="00117574" w:rsidP="00117574">
      <w:pPr>
        <w:rPr>
          <w:rFonts w:ascii="Arial" w:hAnsi="Arial" w:cs="Arial"/>
          <w:b/>
        </w:rPr>
      </w:pPr>
    </w:p>
    <w:tbl>
      <w:tblPr>
        <w:tblW w:w="10945" w:type="dxa"/>
        <w:jc w:val="center"/>
        <w:tblInd w:w="-21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444"/>
        <w:gridCol w:w="8501"/>
      </w:tblGrid>
      <w:tr w:rsidR="000D24FB" w:rsidRPr="00AD707C" w:rsidTr="00304575">
        <w:trPr>
          <w:cantSplit/>
          <w:trHeight w:val="594"/>
          <w:jc w:val="center"/>
        </w:trPr>
        <w:tc>
          <w:tcPr>
            <w:tcW w:w="24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5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BC0F87" w:rsidRPr="004661AF" w:rsidTr="00304575">
        <w:trPr>
          <w:cantSplit/>
          <w:trHeight w:val="306"/>
          <w:jc w:val="center"/>
        </w:trPr>
        <w:tc>
          <w:tcPr>
            <w:tcW w:w="2444" w:type="dxa"/>
            <w:tcBorders>
              <w:top w:val="single" w:sz="8" w:space="0" w:color="auto"/>
              <w:bottom w:val="nil"/>
            </w:tcBorders>
            <w:vAlign w:val="center"/>
          </w:tcPr>
          <w:p w:rsidR="00BC0F87" w:rsidRPr="00AD707C" w:rsidRDefault="00BC0F87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501" w:type="dxa"/>
            <w:tcBorders>
              <w:top w:val="single" w:sz="8" w:space="0" w:color="auto"/>
              <w:bottom w:val="nil"/>
            </w:tcBorders>
            <w:vAlign w:val="center"/>
          </w:tcPr>
          <w:p w:rsidR="00BC0F87" w:rsidRPr="004661AF" w:rsidRDefault="00BC0F87" w:rsidP="00BC0F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04/25/2019   11:18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BC0F87" w:rsidRPr="00AD707C" w:rsidTr="00304575">
        <w:trPr>
          <w:cantSplit/>
          <w:trHeight w:val="461"/>
          <w:jc w:val="center"/>
        </w:trPr>
        <w:tc>
          <w:tcPr>
            <w:tcW w:w="2444" w:type="dxa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501" w:type="dxa"/>
            <w:tcBorders>
              <w:top w:val="nil"/>
              <w:bottom w:val="nil"/>
            </w:tcBorders>
            <w:vAlign w:val="center"/>
          </w:tcPr>
          <w:p w:rsidR="00BC0F87" w:rsidRPr="00AD707C" w:rsidRDefault="00BC0F87" w:rsidP="004D51A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1977334-0</w:t>
            </w:r>
            <w:r w:rsidR="004D51AB">
              <w:rPr>
                <w:rFonts w:ascii="Arial" w:hAnsi="Arial" w:cs="Arial"/>
                <w:b/>
                <w:u w:val="single"/>
              </w:rPr>
              <w:t>3</w:t>
            </w:r>
          </w:p>
        </w:tc>
      </w:tr>
      <w:tr w:rsidR="00BC0F87" w:rsidRPr="002151E1" w:rsidTr="00304575">
        <w:trPr>
          <w:cantSplit/>
          <w:trHeight w:val="299"/>
          <w:jc w:val="center"/>
        </w:trPr>
        <w:tc>
          <w:tcPr>
            <w:tcW w:w="2444" w:type="dxa"/>
            <w:tcBorders>
              <w:top w:val="nil"/>
              <w:bottom w:val="single" w:sz="8" w:space="0" w:color="auto"/>
            </w:tcBorders>
            <w:vAlign w:val="center"/>
          </w:tcPr>
          <w:p w:rsidR="00BC0F87" w:rsidRPr="00AD707C" w:rsidRDefault="00BC0F87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501" w:type="dxa"/>
            <w:tcBorders>
              <w:top w:val="nil"/>
              <w:bottom w:val="single" w:sz="8" w:space="0" w:color="auto"/>
            </w:tcBorders>
            <w:vAlign w:val="center"/>
          </w:tcPr>
          <w:p w:rsidR="00BC0F87" w:rsidRPr="002151E1" w:rsidRDefault="00BC0F87" w:rsidP="00BC0F8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GSC-F6H9-190425-SH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1,000mg)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 w:rsidP="0033639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797.20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 w:rsidP="0033639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89.60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885CD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D60979" w:rsidTr="002C5977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60979" w:rsidRPr="00AD707C" w:rsidRDefault="00D6097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60979" w:rsidRDefault="00D60979" w:rsidP="00D60979">
            <w:pPr>
              <w:jc w:val="right"/>
            </w:pPr>
            <w:r w:rsidRPr="001C247E"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60979" w:rsidRDefault="00D609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D60979" w:rsidTr="002C5977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60979" w:rsidRPr="00AD707C" w:rsidRDefault="00D6097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60979" w:rsidRDefault="00CA4ECC" w:rsidP="00D60979">
            <w:pPr>
              <w:jc w:val="right"/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60979" w:rsidRDefault="00D609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D60979" w:rsidTr="002C5977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60979" w:rsidRPr="00AD707C" w:rsidRDefault="00D6097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0979" w:rsidRDefault="00D60979" w:rsidP="00D60979">
            <w:pPr>
              <w:jc w:val="right"/>
            </w:pPr>
            <w:r w:rsidRPr="001C247E"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0979" w:rsidRDefault="00D609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C04C90">
        <w:rPr>
          <w:rFonts w:ascii="Arial" w:hAnsi="Arial" w:cs="Arial"/>
          <w:sz w:val="21"/>
          <w:szCs w:val="21"/>
        </w:rPr>
        <w:t>2</w:t>
      </w:r>
      <w:r w:rsidR="00885CDA">
        <w:rPr>
          <w:rFonts w:ascii="Arial" w:hAnsi="Arial" w:cs="Arial"/>
          <w:sz w:val="21"/>
          <w:szCs w:val="21"/>
        </w:rPr>
        <w:t>5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 w:rsidR="004C56B0" w:rsidRPr="004C56B0">
        <w:rPr>
          <w:rFonts w:ascii="Arial" w:hAnsi="Arial" w:cs="Arial"/>
        </w:rPr>
        <w:pict>
          <v:shape id="_x0000_i1032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A64BA2" w:rsidRDefault="00A64BA2" w:rsidP="00937D0B">
      <w:pPr>
        <w:outlineLvl w:val="0"/>
        <w:rPr>
          <w:rFonts w:ascii="Arial" w:hAnsi="Arial" w:cs="Arial"/>
        </w:rPr>
      </w:pPr>
    </w:p>
    <w:sectPr w:rsidR="00A64BA2" w:rsidSect="009E0B49">
      <w:headerReference w:type="default" r:id="rId16"/>
      <w:footerReference w:type="default" r:id="rId17"/>
      <w:pgSz w:w="12240" w:h="15840" w:code="1"/>
      <w:pgMar w:top="475" w:right="446" w:bottom="432" w:left="446" w:header="576" w:footer="432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F87" w:rsidRDefault="00BC0F87" w:rsidP="005B5F2E">
      <w:r>
        <w:separator/>
      </w:r>
    </w:p>
  </w:endnote>
  <w:endnote w:type="continuationSeparator" w:id="0">
    <w:p w:rsidR="00BC0F87" w:rsidRDefault="00BC0F87" w:rsidP="005B5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F87" w:rsidRPr="00E86DE1" w:rsidRDefault="00BC0F87">
    <w:pPr>
      <w:pStyle w:val="Footer"/>
      <w:jc w:val="center"/>
      <w:rPr>
        <w:b/>
        <w:sz w:val="22"/>
        <w:szCs w:val="22"/>
      </w:rPr>
    </w:pPr>
    <w:r w:rsidRPr="00E86DE1">
      <w:rPr>
        <w:b/>
        <w:sz w:val="22"/>
        <w:szCs w:val="22"/>
      </w:rPr>
      <w:t xml:space="preserve">Northeast Laboratories, Inc.  </w:t>
    </w:r>
    <w:smartTag w:uri="urn:schemas-microsoft-com:office:smarttags" w:element="address">
      <w:smartTag w:uri="urn:schemas-microsoft-com:office:smarttags" w:element="Street">
        <w:r w:rsidRPr="00E86DE1">
          <w:rPr>
            <w:b/>
            <w:sz w:val="22"/>
            <w:szCs w:val="22"/>
          </w:rPr>
          <w:t>129 Mill Street</w:t>
        </w:r>
      </w:smartTag>
      <w:r w:rsidRPr="00E86DE1">
        <w:rPr>
          <w:b/>
          <w:sz w:val="22"/>
          <w:szCs w:val="22"/>
        </w:rPr>
        <w:t xml:space="preserve"> </w:t>
      </w:r>
      <w:smartTag w:uri="urn:schemas-microsoft-com:office:smarttags" w:element="City">
        <w:r w:rsidRPr="00E86DE1">
          <w:rPr>
            <w:b/>
            <w:sz w:val="22"/>
            <w:szCs w:val="22"/>
          </w:rPr>
          <w:t>Berlin</w:t>
        </w:r>
      </w:smartTag>
      <w:r w:rsidRPr="00E86DE1">
        <w:rPr>
          <w:b/>
          <w:sz w:val="22"/>
          <w:szCs w:val="22"/>
        </w:rPr>
        <w:t xml:space="preserve">, </w:t>
      </w:r>
      <w:smartTag w:uri="urn:schemas-microsoft-com:office:smarttags" w:element="State">
        <w:r w:rsidRPr="00E86DE1">
          <w:rPr>
            <w:b/>
            <w:sz w:val="22"/>
            <w:szCs w:val="22"/>
          </w:rPr>
          <w:t>CT</w:t>
        </w:r>
      </w:smartTag>
      <w:r w:rsidRPr="00E86DE1">
        <w:rPr>
          <w:b/>
          <w:sz w:val="22"/>
          <w:szCs w:val="22"/>
        </w:rPr>
        <w:t xml:space="preserve">  </w:t>
      </w:r>
      <w:smartTag w:uri="urn:schemas-microsoft-com:office:smarttags" w:element="PostalCode">
        <w:r w:rsidRPr="00E86DE1">
          <w:rPr>
            <w:b/>
            <w:sz w:val="22"/>
            <w:szCs w:val="22"/>
          </w:rPr>
          <w:t>06037</w:t>
        </w:r>
      </w:smartTag>
    </w:smartTag>
    <w:r w:rsidRPr="00E86DE1">
      <w:rPr>
        <w:b/>
        <w:sz w:val="22"/>
        <w:szCs w:val="22"/>
      </w:rPr>
      <w:t xml:space="preserve">   </w:t>
    </w:r>
    <w:hyperlink r:id="rId1" w:history="1">
      <w:r w:rsidRPr="00E86DE1">
        <w:rPr>
          <w:rStyle w:val="Hyperlink"/>
          <w:b/>
          <w:sz w:val="22"/>
          <w:szCs w:val="22"/>
        </w:rPr>
        <w:t>www.nelabsct.com</w:t>
      </w:r>
    </w:hyperlink>
  </w:p>
  <w:p w:rsidR="00BC0F87" w:rsidRDefault="00BC0F87" w:rsidP="00E86DE1">
    <w:pPr>
      <w:pStyle w:val="Footer"/>
      <w:jc w:val="center"/>
    </w:pPr>
    <w:r>
      <w:t>Telephone:    860-828-9787      Toll Free (In State) 800-826-0105      (Out of State) 800-654-1230      Fax: 860-829-1050</w:t>
    </w:r>
  </w:p>
  <w:p w:rsidR="00BC0F87" w:rsidRPr="00E86DE1" w:rsidRDefault="00BC0F87" w:rsidP="00E86DE1"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CT Cert. #PH-0404     EPA Cert. #CT-024     USDA Cert. #0976     FDA Reg. #086650488     CT CSL #0000624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F87" w:rsidRDefault="00BC0F87" w:rsidP="005B5F2E">
      <w:r>
        <w:separator/>
      </w:r>
    </w:p>
  </w:footnote>
  <w:footnote w:type="continuationSeparator" w:id="0">
    <w:p w:rsidR="00BC0F87" w:rsidRDefault="00BC0F87" w:rsidP="005B5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F87" w:rsidRDefault="00BC0F87">
    <w:pPr>
      <w:pStyle w:val="Header"/>
    </w:pPr>
    <w:r w:rsidRPr="004C56B0">
      <w:rPr>
        <w:rFonts w:ascii="Bookman Old Style" w:hAnsi="Bookman Old Style"/>
        <w:sz w:val="21"/>
        <w:szCs w:val="21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36pt;height:42.75pt" o:borderrightcolor="this">
          <v:imagedata r:id="rId1" o:title="MCj03074600000[1]"/>
          <w10:borderright type="single" width="4"/>
        </v:shape>
      </w:pict>
    </w:r>
    <w:r>
      <w:rPr>
        <w:rFonts w:ascii="Bookman Old Style" w:hAnsi="Bookman Old Style"/>
        <w:sz w:val="21"/>
        <w:szCs w:val="21"/>
        <w:u w:val="single"/>
      </w:rPr>
      <w:t xml:space="preserve"> </w:t>
    </w:r>
    <w:r w:rsidRPr="00E86DE1">
      <w:rPr>
        <w:rFonts w:ascii="Bookman Old Style" w:hAnsi="Bookman Old Style"/>
        <w:b/>
        <w:sz w:val="22"/>
        <w:szCs w:val="15"/>
        <w:u w:val="single"/>
      </w:rPr>
      <w:t>Northeast Laboratories, Inc</w:t>
    </w:r>
    <w:r w:rsidRPr="00E86DE1">
      <w:rPr>
        <w:rFonts w:ascii="Bookman Old Style" w:hAnsi="Bookman Old Style"/>
        <w:b/>
        <w:szCs w:val="15"/>
        <w:u w:val="single"/>
      </w:rPr>
      <w:t>.</w:t>
    </w:r>
    <w:r>
      <w:rPr>
        <w:b/>
        <w:sz w:val="24"/>
        <w:szCs w:val="38"/>
        <w:u w:val="single"/>
      </w:rPr>
      <w:t xml:space="preserve">                        </w:t>
    </w:r>
    <w:r w:rsidRPr="00024B14">
      <w:rPr>
        <w:b/>
        <w:sz w:val="52"/>
        <w:szCs w:val="52"/>
        <w:u w:val="single"/>
      </w:rPr>
      <w:t>Analytical Report</w:t>
    </w:r>
    <w:r>
      <w:rPr>
        <w:b/>
        <w:sz w:val="38"/>
        <w:szCs w:val="38"/>
        <w:u w:val="single"/>
      </w:rPr>
      <w:t xml:space="preserve">       </w:t>
    </w:r>
    <w:r>
      <w:rPr>
        <w:rStyle w:val="PageNumber"/>
        <w:b/>
        <w:sz w:val="19"/>
        <w:szCs w:val="19"/>
        <w:u w:val="single"/>
      </w:rPr>
      <w:t xml:space="preserve">Page </w:t>
    </w:r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PAGE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885CDA">
      <w:rPr>
        <w:rStyle w:val="PageNumber"/>
        <w:b/>
        <w:noProof/>
        <w:sz w:val="19"/>
        <w:szCs w:val="19"/>
        <w:u w:val="single"/>
      </w:rPr>
      <w:t>8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</w:t>
    </w:r>
    <w:proofErr w:type="gramStart"/>
    <w:r>
      <w:rPr>
        <w:rStyle w:val="PageNumber"/>
        <w:b/>
        <w:sz w:val="19"/>
        <w:szCs w:val="19"/>
        <w:u w:val="single"/>
      </w:rPr>
      <w:t xml:space="preserve">of  </w:t>
    </w:r>
    <w:proofErr w:type="gramEnd"/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NUMPAGES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885CDA">
      <w:rPr>
        <w:rStyle w:val="PageNumber"/>
        <w:b/>
        <w:noProof/>
        <w:sz w:val="19"/>
        <w:szCs w:val="19"/>
        <w:u w:val="single"/>
      </w:rPr>
      <w:t>8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258CA"/>
    <w:multiLevelType w:val="hybridMultilevel"/>
    <w:tmpl w:val="E3EEE3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ED620E7"/>
    <w:multiLevelType w:val="hybridMultilevel"/>
    <w:tmpl w:val="FCD8B07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207345"/>
    <w:multiLevelType w:val="hybridMultilevel"/>
    <w:tmpl w:val="93A6ECD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printFractionalCharacterWidth/>
  <w:hideSpellingErrors/>
  <w:hideGrammaticalErrors/>
  <w:activeWritingStyle w:appName="MSWord" w:lang="en-US" w:vendorID="64" w:dllVersion="131078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B6A"/>
    <w:rsid w:val="00002DD5"/>
    <w:rsid w:val="00007BEA"/>
    <w:rsid w:val="00010065"/>
    <w:rsid w:val="000108D2"/>
    <w:rsid w:val="00010F2C"/>
    <w:rsid w:val="00015BAC"/>
    <w:rsid w:val="00015C0F"/>
    <w:rsid w:val="00023517"/>
    <w:rsid w:val="0002442E"/>
    <w:rsid w:val="00024B14"/>
    <w:rsid w:val="00026E0F"/>
    <w:rsid w:val="00030820"/>
    <w:rsid w:val="00033A1B"/>
    <w:rsid w:val="000352ED"/>
    <w:rsid w:val="0004213C"/>
    <w:rsid w:val="000425E1"/>
    <w:rsid w:val="00043586"/>
    <w:rsid w:val="00044E3D"/>
    <w:rsid w:val="0004638C"/>
    <w:rsid w:val="000465FF"/>
    <w:rsid w:val="00050D5A"/>
    <w:rsid w:val="00062B6D"/>
    <w:rsid w:val="000644E5"/>
    <w:rsid w:val="000656E6"/>
    <w:rsid w:val="00065809"/>
    <w:rsid w:val="0007128A"/>
    <w:rsid w:val="00076A05"/>
    <w:rsid w:val="00081185"/>
    <w:rsid w:val="00083E81"/>
    <w:rsid w:val="0009025B"/>
    <w:rsid w:val="000906B3"/>
    <w:rsid w:val="000A5C30"/>
    <w:rsid w:val="000B105E"/>
    <w:rsid w:val="000B47EB"/>
    <w:rsid w:val="000B56BF"/>
    <w:rsid w:val="000B76E4"/>
    <w:rsid w:val="000B794A"/>
    <w:rsid w:val="000C1C59"/>
    <w:rsid w:val="000D24FB"/>
    <w:rsid w:val="000E257D"/>
    <w:rsid w:val="000E5117"/>
    <w:rsid w:val="000E7A99"/>
    <w:rsid w:val="000F57BD"/>
    <w:rsid w:val="0010424F"/>
    <w:rsid w:val="0011353F"/>
    <w:rsid w:val="001143F8"/>
    <w:rsid w:val="00115D8C"/>
    <w:rsid w:val="00115E61"/>
    <w:rsid w:val="00117574"/>
    <w:rsid w:val="00117E9B"/>
    <w:rsid w:val="001237E8"/>
    <w:rsid w:val="00124BE5"/>
    <w:rsid w:val="00126973"/>
    <w:rsid w:val="00126B61"/>
    <w:rsid w:val="00131AB2"/>
    <w:rsid w:val="00143639"/>
    <w:rsid w:val="00145C33"/>
    <w:rsid w:val="00151DCF"/>
    <w:rsid w:val="001540C8"/>
    <w:rsid w:val="00157C06"/>
    <w:rsid w:val="0016092D"/>
    <w:rsid w:val="00164482"/>
    <w:rsid w:val="00166BEB"/>
    <w:rsid w:val="00166F51"/>
    <w:rsid w:val="001817F9"/>
    <w:rsid w:val="00182449"/>
    <w:rsid w:val="00184D79"/>
    <w:rsid w:val="0018526C"/>
    <w:rsid w:val="001C3B4E"/>
    <w:rsid w:val="001D4E1A"/>
    <w:rsid w:val="001D6C38"/>
    <w:rsid w:val="001F0DA6"/>
    <w:rsid w:val="001F4E54"/>
    <w:rsid w:val="001F64BC"/>
    <w:rsid w:val="001F698A"/>
    <w:rsid w:val="0020163D"/>
    <w:rsid w:val="0020203D"/>
    <w:rsid w:val="0020257F"/>
    <w:rsid w:val="002030CE"/>
    <w:rsid w:val="00203BCC"/>
    <w:rsid w:val="002151E1"/>
    <w:rsid w:val="00221DF9"/>
    <w:rsid w:val="00224D58"/>
    <w:rsid w:val="002310D0"/>
    <w:rsid w:val="00237396"/>
    <w:rsid w:val="00240D6E"/>
    <w:rsid w:val="00250AAA"/>
    <w:rsid w:val="00250B73"/>
    <w:rsid w:val="00254FAE"/>
    <w:rsid w:val="00260119"/>
    <w:rsid w:val="002620DF"/>
    <w:rsid w:val="00266FE8"/>
    <w:rsid w:val="002812E2"/>
    <w:rsid w:val="002832D8"/>
    <w:rsid w:val="00284F83"/>
    <w:rsid w:val="002858FA"/>
    <w:rsid w:val="002900A8"/>
    <w:rsid w:val="00297FB5"/>
    <w:rsid w:val="002A23BB"/>
    <w:rsid w:val="002A526C"/>
    <w:rsid w:val="002A56C0"/>
    <w:rsid w:val="002A6286"/>
    <w:rsid w:val="002B1F44"/>
    <w:rsid w:val="002B3255"/>
    <w:rsid w:val="002B5320"/>
    <w:rsid w:val="002C4045"/>
    <w:rsid w:val="002C566C"/>
    <w:rsid w:val="002C5977"/>
    <w:rsid w:val="002D07A2"/>
    <w:rsid w:val="002D140D"/>
    <w:rsid w:val="002D1A12"/>
    <w:rsid w:val="002D3DB3"/>
    <w:rsid w:val="002D5318"/>
    <w:rsid w:val="002D6686"/>
    <w:rsid w:val="002E08AB"/>
    <w:rsid w:val="002E1053"/>
    <w:rsid w:val="002E422C"/>
    <w:rsid w:val="002E47FB"/>
    <w:rsid w:val="002E5923"/>
    <w:rsid w:val="002F4018"/>
    <w:rsid w:val="002F78BD"/>
    <w:rsid w:val="003013EA"/>
    <w:rsid w:val="00302885"/>
    <w:rsid w:val="00304575"/>
    <w:rsid w:val="00305F0A"/>
    <w:rsid w:val="00306BB7"/>
    <w:rsid w:val="00307494"/>
    <w:rsid w:val="003116E3"/>
    <w:rsid w:val="00315AA6"/>
    <w:rsid w:val="00315D52"/>
    <w:rsid w:val="00317537"/>
    <w:rsid w:val="003223E5"/>
    <w:rsid w:val="003232BA"/>
    <w:rsid w:val="00331273"/>
    <w:rsid w:val="00331F52"/>
    <w:rsid w:val="003360BC"/>
    <w:rsid w:val="00336398"/>
    <w:rsid w:val="003414AA"/>
    <w:rsid w:val="003435E3"/>
    <w:rsid w:val="00345684"/>
    <w:rsid w:val="003460DD"/>
    <w:rsid w:val="0034683C"/>
    <w:rsid w:val="003479EF"/>
    <w:rsid w:val="00350523"/>
    <w:rsid w:val="00357362"/>
    <w:rsid w:val="0036034A"/>
    <w:rsid w:val="0036475C"/>
    <w:rsid w:val="003671E2"/>
    <w:rsid w:val="00375930"/>
    <w:rsid w:val="00381EE8"/>
    <w:rsid w:val="00382ED8"/>
    <w:rsid w:val="00383BF5"/>
    <w:rsid w:val="00385AA4"/>
    <w:rsid w:val="00387F02"/>
    <w:rsid w:val="00390E6C"/>
    <w:rsid w:val="0039271C"/>
    <w:rsid w:val="00395D21"/>
    <w:rsid w:val="003976EB"/>
    <w:rsid w:val="003A158F"/>
    <w:rsid w:val="003A4B38"/>
    <w:rsid w:val="003A5233"/>
    <w:rsid w:val="003A5BBD"/>
    <w:rsid w:val="003B6559"/>
    <w:rsid w:val="003C6557"/>
    <w:rsid w:val="003C769F"/>
    <w:rsid w:val="003D0176"/>
    <w:rsid w:val="003D0BCD"/>
    <w:rsid w:val="003D5340"/>
    <w:rsid w:val="003D5703"/>
    <w:rsid w:val="003D65D3"/>
    <w:rsid w:val="003E1F79"/>
    <w:rsid w:val="003E2531"/>
    <w:rsid w:val="003F249D"/>
    <w:rsid w:val="003F4F5A"/>
    <w:rsid w:val="003F5B1C"/>
    <w:rsid w:val="004003A8"/>
    <w:rsid w:val="00405872"/>
    <w:rsid w:val="00407E2C"/>
    <w:rsid w:val="00412BF0"/>
    <w:rsid w:val="00414B2A"/>
    <w:rsid w:val="00414DDA"/>
    <w:rsid w:val="00422B57"/>
    <w:rsid w:val="004235A2"/>
    <w:rsid w:val="00434E69"/>
    <w:rsid w:val="00436490"/>
    <w:rsid w:val="00446289"/>
    <w:rsid w:val="004472C0"/>
    <w:rsid w:val="00447906"/>
    <w:rsid w:val="004625B4"/>
    <w:rsid w:val="00463145"/>
    <w:rsid w:val="004661AF"/>
    <w:rsid w:val="00466983"/>
    <w:rsid w:val="004711AA"/>
    <w:rsid w:val="00473664"/>
    <w:rsid w:val="00476329"/>
    <w:rsid w:val="0047674F"/>
    <w:rsid w:val="00476BCF"/>
    <w:rsid w:val="004808A2"/>
    <w:rsid w:val="00484BD2"/>
    <w:rsid w:val="004852F7"/>
    <w:rsid w:val="00485CFF"/>
    <w:rsid w:val="00490280"/>
    <w:rsid w:val="00497A8C"/>
    <w:rsid w:val="004A2051"/>
    <w:rsid w:val="004B353B"/>
    <w:rsid w:val="004B3C5A"/>
    <w:rsid w:val="004B6D1A"/>
    <w:rsid w:val="004C56B0"/>
    <w:rsid w:val="004C5A4A"/>
    <w:rsid w:val="004C6DC2"/>
    <w:rsid w:val="004D09CA"/>
    <w:rsid w:val="004D3CD8"/>
    <w:rsid w:val="004D4072"/>
    <w:rsid w:val="004D4101"/>
    <w:rsid w:val="004D51AB"/>
    <w:rsid w:val="004D6355"/>
    <w:rsid w:val="004D78AF"/>
    <w:rsid w:val="004D7C75"/>
    <w:rsid w:val="004E015A"/>
    <w:rsid w:val="004E23EC"/>
    <w:rsid w:val="004E6DC9"/>
    <w:rsid w:val="004F0BDD"/>
    <w:rsid w:val="004F0FE1"/>
    <w:rsid w:val="004F41C7"/>
    <w:rsid w:val="004F5416"/>
    <w:rsid w:val="004F7C2C"/>
    <w:rsid w:val="005022FE"/>
    <w:rsid w:val="00514100"/>
    <w:rsid w:val="00520252"/>
    <w:rsid w:val="005205BC"/>
    <w:rsid w:val="0052450F"/>
    <w:rsid w:val="0053240A"/>
    <w:rsid w:val="0054084D"/>
    <w:rsid w:val="0055075A"/>
    <w:rsid w:val="00557640"/>
    <w:rsid w:val="00560A37"/>
    <w:rsid w:val="0056556D"/>
    <w:rsid w:val="005729BB"/>
    <w:rsid w:val="005748EF"/>
    <w:rsid w:val="00574B10"/>
    <w:rsid w:val="00574CCD"/>
    <w:rsid w:val="00575E2E"/>
    <w:rsid w:val="00577114"/>
    <w:rsid w:val="005774E0"/>
    <w:rsid w:val="00581F3B"/>
    <w:rsid w:val="00582883"/>
    <w:rsid w:val="00584C83"/>
    <w:rsid w:val="005856E5"/>
    <w:rsid w:val="005859F9"/>
    <w:rsid w:val="00587DE8"/>
    <w:rsid w:val="0059233C"/>
    <w:rsid w:val="0059569F"/>
    <w:rsid w:val="005A34EE"/>
    <w:rsid w:val="005A4AA4"/>
    <w:rsid w:val="005A7744"/>
    <w:rsid w:val="005B306E"/>
    <w:rsid w:val="005B32BF"/>
    <w:rsid w:val="005B5F2E"/>
    <w:rsid w:val="005C1470"/>
    <w:rsid w:val="005C1BA0"/>
    <w:rsid w:val="005C24E3"/>
    <w:rsid w:val="005D114A"/>
    <w:rsid w:val="005D30EC"/>
    <w:rsid w:val="005D4A14"/>
    <w:rsid w:val="005D7E42"/>
    <w:rsid w:val="005E002C"/>
    <w:rsid w:val="005E3057"/>
    <w:rsid w:val="006017B6"/>
    <w:rsid w:val="006125C9"/>
    <w:rsid w:val="006127B9"/>
    <w:rsid w:val="006258E5"/>
    <w:rsid w:val="00626711"/>
    <w:rsid w:val="006312EF"/>
    <w:rsid w:val="00632D97"/>
    <w:rsid w:val="00633A3D"/>
    <w:rsid w:val="00633A87"/>
    <w:rsid w:val="006347ED"/>
    <w:rsid w:val="00636204"/>
    <w:rsid w:val="00637B11"/>
    <w:rsid w:val="0064573D"/>
    <w:rsid w:val="00647AC8"/>
    <w:rsid w:val="0065530A"/>
    <w:rsid w:val="00655CB6"/>
    <w:rsid w:val="00655F1A"/>
    <w:rsid w:val="0066155C"/>
    <w:rsid w:val="006642A8"/>
    <w:rsid w:val="00670B9E"/>
    <w:rsid w:val="00673A1F"/>
    <w:rsid w:val="006836D7"/>
    <w:rsid w:val="006845C4"/>
    <w:rsid w:val="00684D7B"/>
    <w:rsid w:val="00687352"/>
    <w:rsid w:val="00691789"/>
    <w:rsid w:val="006922BA"/>
    <w:rsid w:val="006958CC"/>
    <w:rsid w:val="006979AC"/>
    <w:rsid w:val="006B1902"/>
    <w:rsid w:val="006B74DD"/>
    <w:rsid w:val="006C0E40"/>
    <w:rsid w:val="006D00C9"/>
    <w:rsid w:val="006D5F25"/>
    <w:rsid w:val="006E2854"/>
    <w:rsid w:val="006E73F8"/>
    <w:rsid w:val="007005E4"/>
    <w:rsid w:val="0070304E"/>
    <w:rsid w:val="00705200"/>
    <w:rsid w:val="0071530C"/>
    <w:rsid w:val="00715511"/>
    <w:rsid w:val="00716AAB"/>
    <w:rsid w:val="00721953"/>
    <w:rsid w:val="00727FC1"/>
    <w:rsid w:val="00731288"/>
    <w:rsid w:val="00731B4A"/>
    <w:rsid w:val="007336E5"/>
    <w:rsid w:val="007379C1"/>
    <w:rsid w:val="00737A96"/>
    <w:rsid w:val="0074274F"/>
    <w:rsid w:val="007511CD"/>
    <w:rsid w:val="007528F2"/>
    <w:rsid w:val="00753E49"/>
    <w:rsid w:val="00754CEC"/>
    <w:rsid w:val="00756736"/>
    <w:rsid w:val="0076005A"/>
    <w:rsid w:val="007610EC"/>
    <w:rsid w:val="00765CE3"/>
    <w:rsid w:val="0076606C"/>
    <w:rsid w:val="007722ED"/>
    <w:rsid w:val="00782EF0"/>
    <w:rsid w:val="00784F69"/>
    <w:rsid w:val="00786AA6"/>
    <w:rsid w:val="00786B5A"/>
    <w:rsid w:val="00790406"/>
    <w:rsid w:val="007A0E34"/>
    <w:rsid w:val="007A421E"/>
    <w:rsid w:val="007A76F7"/>
    <w:rsid w:val="007B06F5"/>
    <w:rsid w:val="007B32EC"/>
    <w:rsid w:val="007C200A"/>
    <w:rsid w:val="007C5223"/>
    <w:rsid w:val="007C6B17"/>
    <w:rsid w:val="007C7C7D"/>
    <w:rsid w:val="007D427E"/>
    <w:rsid w:val="007E1F0A"/>
    <w:rsid w:val="007E4681"/>
    <w:rsid w:val="007E483D"/>
    <w:rsid w:val="007E4BB4"/>
    <w:rsid w:val="007E7F44"/>
    <w:rsid w:val="007F1CAB"/>
    <w:rsid w:val="007F5250"/>
    <w:rsid w:val="007F5DA2"/>
    <w:rsid w:val="007F72F2"/>
    <w:rsid w:val="0080076C"/>
    <w:rsid w:val="0080464B"/>
    <w:rsid w:val="008109E1"/>
    <w:rsid w:val="00811A99"/>
    <w:rsid w:val="00812CCA"/>
    <w:rsid w:val="008155DB"/>
    <w:rsid w:val="008243D8"/>
    <w:rsid w:val="0082507E"/>
    <w:rsid w:val="00825D16"/>
    <w:rsid w:val="00826D8A"/>
    <w:rsid w:val="00827008"/>
    <w:rsid w:val="008329C1"/>
    <w:rsid w:val="008418E5"/>
    <w:rsid w:val="0084592F"/>
    <w:rsid w:val="0085261D"/>
    <w:rsid w:val="0086104D"/>
    <w:rsid w:val="008704FD"/>
    <w:rsid w:val="00873E33"/>
    <w:rsid w:val="0087705C"/>
    <w:rsid w:val="0088456B"/>
    <w:rsid w:val="00885CDA"/>
    <w:rsid w:val="00892235"/>
    <w:rsid w:val="008929FB"/>
    <w:rsid w:val="00895978"/>
    <w:rsid w:val="008964A7"/>
    <w:rsid w:val="008A1407"/>
    <w:rsid w:val="008A1902"/>
    <w:rsid w:val="008A2610"/>
    <w:rsid w:val="008A7712"/>
    <w:rsid w:val="008B71A2"/>
    <w:rsid w:val="008B77BE"/>
    <w:rsid w:val="008D1515"/>
    <w:rsid w:val="008D184F"/>
    <w:rsid w:val="008D3F28"/>
    <w:rsid w:val="008D5EC9"/>
    <w:rsid w:val="008E2D00"/>
    <w:rsid w:val="008E3609"/>
    <w:rsid w:val="008E3EA8"/>
    <w:rsid w:val="008F1317"/>
    <w:rsid w:val="008F6FC3"/>
    <w:rsid w:val="00900919"/>
    <w:rsid w:val="00901534"/>
    <w:rsid w:val="009029BD"/>
    <w:rsid w:val="00902A1C"/>
    <w:rsid w:val="00913EA4"/>
    <w:rsid w:val="00920035"/>
    <w:rsid w:val="00923FDD"/>
    <w:rsid w:val="009255D6"/>
    <w:rsid w:val="00925CF1"/>
    <w:rsid w:val="00925D01"/>
    <w:rsid w:val="00926D32"/>
    <w:rsid w:val="009272C5"/>
    <w:rsid w:val="00927B95"/>
    <w:rsid w:val="00932FCF"/>
    <w:rsid w:val="00933F67"/>
    <w:rsid w:val="009347AE"/>
    <w:rsid w:val="009363F5"/>
    <w:rsid w:val="00937D0B"/>
    <w:rsid w:val="00941149"/>
    <w:rsid w:val="00944FC6"/>
    <w:rsid w:val="009554E6"/>
    <w:rsid w:val="00956BD3"/>
    <w:rsid w:val="00963621"/>
    <w:rsid w:val="009679D8"/>
    <w:rsid w:val="009705A8"/>
    <w:rsid w:val="00971D8B"/>
    <w:rsid w:val="009848FE"/>
    <w:rsid w:val="00985CAC"/>
    <w:rsid w:val="00991585"/>
    <w:rsid w:val="00991991"/>
    <w:rsid w:val="00991CA7"/>
    <w:rsid w:val="0099305D"/>
    <w:rsid w:val="00995145"/>
    <w:rsid w:val="009A368B"/>
    <w:rsid w:val="009A5E02"/>
    <w:rsid w:val="009A647C"/>
    <w:rsid w:val="009A6954"/>
    <w:rsid w:val="009B30A9"/>
    <w:rsid w:val="009B39EC"/>
    <w:rsid w:val="009B665A"/>
    <w:rsid w:val="009C05C2"/>
    <w:rsid w:val="009C213E"/>
    <w:rsid w:val="009C344A"/>
    <w:rsid w:val="009C581F"/>
    <w:rsid w:val="009C7DCB"/>
    <w:rsid w:val="009D0465"/>
    <w:rsid w:val="009D0DA7"/>
    <w:rsid w:val="009D7A23"/>
    <w:rsid w:val="009E0B49"/>
    <w:rsid w:val="009E150E"/>
    <w:rsid w:val="009E7876"/>
    <w:rsid w:val="009F1BC1"/>
    <w:rsid w:val="009F1E0E"/>
    <w:rsid w:val="009F4E1B"/>
    <w:rsid w:val="009F7F57"/>
    <w:rsid w:val="00A011BA"/>
    <w:rsid w:val="00A019A0"/>
    <w:rsid w:val="00A02663"/>
    <w:rsid w:val="00A061AA"/>
    <w:rsid w:val="00A06E90"/>
    <w:rsid w:val="00A10184"/>
    <w:rsid w:val="00A12283"/>
    <w:rsid w:val="00A13699"/>
    <w:rsid w:val="00A1629A"/>
    <w:rsid w:val="00A17B8A"/>
    <w:rsid w:val="00A23B2E"/>
    <w:rsid w:val="00A25881"/>
    <w:rsid w:val="00A27998"/>
    <w:rsid w:val="00A35D2C"/>
    <w:rsid w:val="00A40F2E"/>
    <w:rsid w:val="00A41B3C"/>
    <w:rsid w:val="00A41CAD"/>
    <w:rsid w:val="00A41E35"/>
    <w:rsid w:val="00A51C18"/>
    <w:rsid w:val="00A54CAC"/>
    <w:rsid w:val="00A56578"/>
    <w:rsid w:val="00A56FB3"/>
    <w:rsid w:val="00A61AAA"/>
    <w:rsid w:val="00A64BA2"/>
    <w:rsid w:val="00A73E5A"/>
    <w:rsid w:val="00A802CF"/>
    <w:rsid w:val="00A80D72"/>
    <w:rsid w:val="00A8194A"/>
    <w:rsid w:val="00A81AEF"/>
    <w:rsid w:val="00A83A1B"/>
    <w:rsid w:val="00A9040F"/>
    <w:rsid w:val="00A92F43"/>
    <w:rsid w:val="00A94232"/>
    <w:rsid w:val="00A94C33"/>
    <w:rsid w:val="00A97DBA"/>
    <w:rsid w:val="00AA0F45"/>
    <w:rsid w:val="00AA2A61"/>
    <w:rsid w:val="00AA30CB"/>
    <w:rsid w:val="00AB2164"/>
    <w:rsid w:val="00AB49C6"/>
    <w:rsid w:val="00AC1D9E"/>
    <w:rsid w:val="00AC2C98"/>
    <w:rsid w:val="00AD1E8A"/>
    <w:rsid w:val="00AD2A57"/>
    <w:rsid w:val="00AD707C"/>
    <w:rsid w:val="00AE2752"/>
    <w:rsid w:val="00AE5DD0"/>
    <w:rsid w:val="00AF17BE"/>
    <w:rsid w:val="00AF5991"/>
    <w:rsid w:val="00B020C6"/>
    <w:rsid w:val="00B0410B"/>
    <w:rsid w:val="00B06064"/>
    <w:rsid w:val="00B07C09"/>
    <w:rsid w:val="00B171E3"/>
    <w:rsid w:val="00B235F1"/>
    <w:rsid w:val="00B26429"/>
    <w:rsid w:val="00B30AB9"/>
    <w:rsid w:val="00B3431C"/>
    <w:rsid w:val="00B367CD"/>
    <w:rsid w:val="00B40A4A"/>
    <w:rsid w:val="00B41102"/>
    <w:rsid w:val="00B60DF3"/>
    <w:rsid w:val="00B66452"/>
    <w:rsid w:val="00B66DE4"/>
    <w:rsid w:val="00B66E6A"/>
    <w:rsid w:val="00B74A0F"/>
    <w:rsid w:val="00B80AF4"/>
    <w:rsid w:val="00B81D2F"/>
    <w:rsid w:val="00B82F8B"/>
    <w:rsid w:val="00B86173"/>
    <w:rsid w:val="00B86568"/>
    <w:rsid w:val="00B86823"/>
    <w:rsid w:val="00B871C4"/>
    <w:rsid w:val="00B8720C"/>
    <w:rsid w:val="00B9416B"/>
    <w:rsid w:val="00BA00DA"/>
    <w:rsid w:val="00BA1A89"/>
    <w:rsid w:val="00BA22AC"/>
    <w:rsid w:val="00BA254A"/>
    <w:rsid w:val="00BA78CC"/>
    <w:rsid w:val="00BB0DEA"/>
    <w:rsid w:val="00BB44E6"/>
    <w:rsid w:val="00BB666D"/>
    <w:rsid w:val="00BB7B17"/>
    <w:rsid w:val="00BC0F87"/>
    <w:rsid w:val="00BC0FE4"/>
    <w:rsid w:val="00BC2448"/>
    <w:rsid w:val="00BC5289"/>
    <w:rsid w:val="00BD0B4A"/>
    <w:rsid w:val="00BE0BDF"/>
    <w:rsid w:val="00BE0C07"/>
    <w:rsid w:val="00BE3155"/>
    <w:rsid w:val="00BE37BD"/>
    <w:rsid w:val="00BE5C1A"/>
    <w:rsid w:val="00BF4241"/>
    <w:rsid w:val="00BF5A68"/>
    <w:rsid w:val="00BF6846"/>
    <w:rsid w:val="00BF6C41"/>
    <w:rsid w:val="00C02D2E"/>
    <w:rsid w:val="00C04C90"/>
    <w:rsid w:val="00C07234"/>
    <w:rsid w:val="00C115C3"/>
    <w:rsid w:val="00C1299A"/>
    <w:rsid w:val="00C14508"/>
    <w:rsid w:val="00C1779A"/>
    <w:rsid w:val="00C26D6C"/>
    <w:rsid w:val="00C31CC3"/>
    <w:rsid w:val="00C3349F"/>
    <w:rsid w:val="00C33838"/>
    <w:rsid w:val="00C34F69"/>
    <w:rsid w:val="00C43F6F"/>
    <w:rsid w:val="00C47B77"/>
    <w:rsid w:val="00C53DB1"/>
    <w:rsid w:val="00C54BFC"/>
    <w:rsid w:val="00C63739"/>
    <w:rsid w:val="00C649A0"/>
    <w:rsid w:val="00C656B8"/>
    <w:rsid w:val="00C657D5"/>
    <w:rsid w:val="00C66877"/>
    <w:rsid w:val="00C90227"/>
    <w:rsid w:val="00C90EC8"/>
    <w:rsid w:val="00C91C26"/>
    <w:rsid w:val="00C92EBF"/>
    <w:rsid w:val="00C953DB"/>
    <w:rsid w:val="00C95BCF"/>
    <w:rsid w:val="00C97F83"/>
    <w:rsid w:val="00CA0685"/>
    <w:rsid w:val="00CA0D1A"/>
    <w:rsid w:val="00CA4ECC"/>
    <w:rsid w:val="00CA62F7"/>
    <w:rsid w:val="00CB105B"/>
    <w:rsid w:val="00CB4FB8"/>
    <w:rsid w:val="00CB568D"/>
    <w:rsid w:val="00CC0503"/>
    <w:rsid w:val="00CC0559"/>
    <w:rsid w:val="00CC1BF3"/>
    <w:rsid w:val="00CC2468"/>
    <w:rsid w:val="00CC2E3C"/>
    <w:rsid w:val="00CC74D5"/>
    <w:rsid w:val="00CD2582"/>
    <w:rsid w:val="00CD59FF"/>
    <w:rsid w:val="00CE2631"/>
    <w:rsid w:val="00CE4957"/>
    <w:rsid w:val="00CE7562"/>
    <w:rsid w:val="00CF0DE2"/>
    <w:rsid w:val="00CF1A0F"/>
    <w:rsid w:val="00CF1ECC"/>
    <w:rsid w:val="00CF6A8D"/>
    <w:rsid w:val="00CF6D1D"/>
    <w:rsid w:val="00D00E3B"/>
    <w:rsid w:val="00D03CD2"/>
    <w:rsid w:val="00D04CCE"/>
    <w:rsid w:val="00D06F24"/>
    <w:rsid w:val="00D15B3E"/>
    <w:rsid w:val="00D173DB"/>
    <w:rsid w:val="00D2198C"/>
    <w:rsid w:val="00D23259"/>
    <w:rsid w:val="00D24848"/>
    <w:rsid w:val="00D31D2A"/>
    <w:rsid w:val="00D3247B"/>
    <w:rsid w:val="00D33CC4"/>
    <w:rsid w:val="00D35E40"/>
    <w:rsid w:val="00D36E8F"/>
    <w:rsid w:val="00D404E9"/>
    <w:rsid w:val="00D4184D"/>
    <w:rsid w:val="00D44E1C"/>
    <w:rsid w:val="00D54E19"/>
    <w:rsid w:val="00D60979"/>
    <w:rsid w:val="00D61601"/>
    <w:rsid w:val="00D6356B"/>
    <w:rsid w:val="00D63FAD"/>
    <w:rsid w:val="00D640D0"/>
    <w:rsid w:val="00D64431"/>
    <w:rsid w:val="00D70061"/>
    <w:rsid w:val="00D7482C"/>
    <w:rsid w:val="00D752B8"/>
    <w:rsid w:val="00D77282"/>
    <w:rsid w:val="00D80D9A"/>
    <w:rsid w:val="00D849CC"/>
    <w:rsid w:val="00D861E5"/>
    <w:rsid w:val="00D86B65"/>
    <w:rsid w:val="00D94FF3"/>
    <w:rsid w:val="00D9508C"/>
    <w:rsid w:val="00D96069"/>
    <w:rsid w:val="00DA2526"/>
    <w:rsid w:val="00DA3EF9"/>
    <w:rsid w:val="00DB03A5"/>
    <w:rsid w:val="00DB12B2"/>
    <w:rsid w:val="00DB4321"/>
    <w:rsid w:val="00DB7E7D"/>
    <w:rsid w:val="00DC0E89"/>
    <w:rsid w:val="00DC0EE8"/>
    <w:rsid w:val="00DC3650"/>
    <w:rsid w:val="00DC5D52"/>
    <w:rsid w:val="00DD6BE6"/>
    <w:rsid w:val="00DE1FA7"/>
    <w:rsid w:val="00DE56E6"/>
    <w:rsid w:val="00DF1C42"/>
    <w:rsid w:val="00DF27BE"/>
    <w:rsid w:val="00E00B3B"/>
    <w:rsid w:val="00E04B6A"/>
    <w:rsid w:val="00E04E18"/>
    <w:rsid w:val="00E05321"/>
    <w:rsid w:val="00E05673"/>
    <w:rsid w:val="00E12971"/>
    <w:rsid w:val="00E14CC4"/>
    <w:rsid w:val="00E21B3C"/>
    <w:rsid w:val="00E2206F"/>
    <w:rsid w:val="00E270BA"/>
    <w:rsid w:val="00E273A1"/>
    <w:rsid w:val="00E33B4D"/>
    <w:rsid w:val="00E3645D"/>
    <w:rsid w:val="00E40302"/>
    <w:rsid w:val="00E42A4D"/>
    <w:rsid w:val="00E43AFD"/>
    <w:rsid w:val="00E43B93"/>
    <w:rsid w:val="00E46A57"/>
    <w:rsid w:val="00E50E94"/>
    <w:rsid w:val="00E51D21"/>
    <w:rsid w:val="00E5202C"/>
    <w:rsid w:val="00E52D5B"/>
    <w:rsid w:val="00E54E18"/>
    <w:rsid w:val="00E621ED"/>
    <w:rsid w:val="00E62F5F"/>
    <w:rsid w:val="00E63AB9"/>
    <w:rsid w:val="00E662BB"/>
    <w:rsid w:val="00E7028A"/>
    <w:rsid w:val="00E70A72"/>
    <w:rsid w:val="00E72175"/>
    <w:rsid w:val="00E74F4B"/>
    <w:rsid w:val="00E75847"/>
    <w:rsid w:val="00E770DD"/>
    <w:rsid w:val="00E77607"/>
    <w:rsid w:val="00E86DE1"/>
    <w:rsid w:val="00E936AC"/>
    <w:rsid w:val="00E940CE"/>
    <w:rsid w:val="00E94386"/>
    <w:rsid w:val="00E96FB6"/>
    <w:rsid w:val="00EA4BE7"/>
    <w:rsid w:val="00EA7948"/>
    <w:rsid w:val="00EB71D8"/>
    <w:rsid w:val="00EB7D0E"/>
    <w:rsid w:val="00EB7F95"/>
    <w:rsid w:val="00EC2D87"/>
    <w:rsid w:val="00EC41D7"/>
    <w:rsid w:val="00EC58A0"/>
    <w:rsid w:val="00EC6020"/>
    <w:rsid w:val="00ED0B81"/>
    <w:rsid w:val="00ED4CAA"/>
    <w:rsid w:val="00ED64AE"/>
    <w:rsid w:val="00EE0A4B"/>
    <w:rsid w:val="00EE7FA3"/>
    <w:rsid w:val="00EF144E"/>
    <w:rsid w:val="00EF7F9B"/>
    <w:rsid w:val="00F00F4B"/>
    <w:rsid w:val="00F0174D"/>
    <w:rsid w:val="00F03821"/>
    <w:rsid w:val="00F0636E"/>
    <w:rsid w:val="00F07221"/>
    <w:rsid w:val="00F07E47"/>
    <w:rsid w:val="00F209FF"/>
    <w:rsid w:val="00F20F4F"/>
    <w:rsid w:val="00F23207"/>
    <w:rsid w:val="00F3458A"/>
    <w:rsid w:val="00F359F3"/>
    <w:rsid w:val="00F4333F"/>
    <w:rsid w:val="00F47567"/>
    <w:rsid w:val="00F47582"/>
    <w:rsid w:val="00F503A3"/>
    <w:rsid w:val="00F5156B"/>
    <w:rsid w:val="00F5298B"/>
    <w:rsid w:val="00F607BA"/>
    <w:rsid w:val="00F61D1B"/>
    <w:rsid w:val="00F67B2C"/>
    <w:rsid w:val="00F745D6"/>
    <w:rsid w:val="00F77214"/>
    <w:rsid w:val="00F820D4"/>
    <w:rsid w:val="00F90D48"/>
    <w:rsid w:val="00FA3A6F"/>
    <w:rsid w:val="00FA78B3"/>
    <w:rsid w:val="00FB2D26"/>
    <w:rsid w:val="00FB6731"/>
    <w:rsid w:val="00FB7D73"/>
    <w:rsid w:val="00FB7F92"/>
    <w:rsid w:val="00FC285D"/>
    <w:rsid w:val="00FD2147"/>
    <w:rsid w:val="00FD4B94"/>
    <w:rsid w:val="00FD66A6"/>
    <w:rsid w:val="00FE1D96"/>
    <w:rsid w:val="00FE28D1"/>
    <w:rsid w:val="00FE332B"/>
    <w:rsid w:val="00FF0572"/>
    <w:rsid w:val="00FF65A5"/>
    <w:rsid w:val="00FF7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33F"/>
  </w:style>
  <w:style w:type="paragraph" w:styleId="Heading1">
    <w:name w:val="heading 1"/>
    <w:basedOn w:val="Normal"/>
    <w:next w:val="Normal"/>
    <w:qFormat/>
    <w:rsid w:val="002C40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qFormat/>
    <w:rsid w:val="002C4045"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Indent"/>
    <w:qFormat/>
    <w:rsid w:val="002C4045"/>
    <w:pPr>
      <w:ind w:left="360"/>
      <w:outlineLvl w:val="2"/>
    </w:pPr>
    <w:rPr>
      <w:b/>
      <w:sz w:val="24"/>
    </w:rPr>
  </w:style>
  <w:style w:type="paragraph" w:styleId="Heading4">
    <w:name w:val="heading 4"/>
    <w:basedOn w:val="Normal"/>
    <w:next w:val="NormalIndent"/>
    <w:qFormat/>
    <w:rsid w:val="002C4045"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rsid w:val="002C4045"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rsid w:val="002C4045"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rsid w:val="002C4045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rsid w:val="002C4045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rsid w:val="002C4045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2C4045"/>
    <w:pPr>
      <w:ind w:left="720"/>
    </w:pPr>
  </w:style>
  <w:style w:type="paragraph" w:styleId="Footer">
    <w:name w:val="footer"/>
    <w:basedOn w:val="Normal"/>
    <w:rsid w:val="002C4045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2C4045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sid w:val="002C4045"/>
    <w:rPr>
      <w:position w:val="6"/>
      <w:sz w:val="16"/>
    </w:rPr>
  </w:style>
  <w:style w:type="paragraph" w:styleId="FootnoteText">
    <w:name w:val="footnote text"/>
    <w:basedOn w:val="Normal"/>
    <w:link w:val="FootnoteTextChar"/>
    <w:semiHidden/>
    <w:rsid w:val="002C4045"/>
  </w:style>
  <w:style w:type="paragraph" w:customStyle="1" w:styleId="To">
    <w:name w:val="To"/>
    <w:basedOn w:val="Normal"/>
    <w:rsid w:val="002C4045"/>
    <w:rPr>
      <w:rFonts w:ascii="Arial" w:hAnsi="Arial"/>
      <w:sz w:val="36"/>
    </w:rPr>
  </w:style>
  <w:style w:type="paragraph" w:customStyle="1" w:styleId="ToCompany">
    <w:name w:val="ToCompany"/>
    <w:basedOn w:val="Normal"/>
    <w:rsid w:val="002C4045"/>
    <w:rPr>
      <w:rFonts w:ascii="Arial" w:hAnsi="Arial"/>
      <w:sz w:val="28"/>
    </w:rPr>
  </w:style>
  <w:style w:type="paragraph" w:customStyle="1" w:styleId="ToFax">
    <w:name w:val="ToFax"/>
    <w:basedOn w:val="Normal"/>
    <w:rsid w:val="002C4045"/>
    <w:rPr>
      <w:rFonts w:ascii="Arial" w:hAnsi="Arial"/>
      <w:sz w:val="28"/>
    </w:rPr>
  </w:style>
  <w:style w:type="paragraph" w:customStyle="1" w:styleId="From">
    <w:name w:val="From"/>
    <w:basedOn w:val="Normal"/>
    <w:rsid w:val="002C4045"/>
    <w:pPr>
      <w:spacing w:before="360"/>
    </w:pPr>
    <w:rPr>
      <w:rFonts w:ascii="Arial" w:hAnsi="Arial"/>
      <w:sz w:val="36"/>
    </w:rPr>
  </w:style>
  <w:style w:type="paragraph" w:customStyle="1" w:styleId="FromCompany">
    <w:name w:val="FromCompany"/>
    <w:basedOn w:val="Normal"/>
    <w:rsid w:val="002C4045"/>
    <w:rPr>
      <w:rFonts w:ascii="Arial" w:hAnsi="Arial"/>
      <w:sz w:val="28"/>
    </w:rPr>
  </w:style>
  <w:style w:type="paragraph" w:customStyle="1" w:styleId="FromPhone">
    <w:name w:val="FromPhone"/>
    <w:basedOn w:val="Normal"/>
    <w:rsid w:val="002C4045"/>
    <w:rPr>
      <w:rFonts w:ascii="Arial" w:hAnsi="Arial"/>
      <w:sz w:val="28"/>
    </w:rPr>
  </w:style>
  <w:style w:type="paragraph" w:customStyle="1" w:styleId="FromFax">
    <w:name w:val="FromFax"/>
    <w:basedOn w:val="Normal"/>
    <w:rsid w:val="002C4045"/>
    <w:rPr>
      <w:rFonts w:ascii="Arial" w:hAnsi="Arial"/>
      <w:sz w:val="28"/>
    </w:rPr>
  </w:style>
  <w:style w:type="paragraph" w:styleId="Date">
    <w:name w:val="Date"/>
    <w:basedOn w:val="Normal"/>
    <w:rsid w:val="002C4045"/>
    <w:pPr>
      <w:spacing w:before="360"/>
    </w:pPr>
    <w:rPr>
      <w:rFonts w:ascii="Arial" w:hAnsi="Arial"/>
      <w:sz w:val="28"/>
    </w:rPr>
  </w:style>
  <w:style w:type="paragraph" w:customStyle="1" w:styleId="Pages">
    <w:name w:val="Pages"/>
    <w:basedOn w:val="Normal"/>
    <w:rsid w:val="002C4045"/>
    <w:rPr>
      <w:rFonts w:ascii="Arial" w:hAnsi="Arial"/>
      <w:sz w:val="28"/>
    </w:rPr>
  </w:style>
  <w:style w:type="paragraph" w:customStyle="1" w:styleId="Comments">
    <w:name w:val="Comments"/>
    <w:basedOn w:val="Normal"/>
    <w:next w:val="Normal"/>
    <w:rsid w:val="002C4045"/>
    <w:pPr>
      <w:spacing w:before="240" w:after="120"/>
    </w:pPr>
    <w:rPr>
      <w:rFonts w:ascii="Arial" w:hAnsi="Arial"/>
      <w:b/>
      <w:sz w:val="28"/>
    </w:rPr>
  </w:style>
  <w:style w:type="paragraph" w:customStyle="1" w:styleId="ToPhone">
    <w:name w:val="ToPhone"/>
    <w:basedOn w:val="ToCompany"/>
    <w:rsid w:val="002C4045"/>
  </w:style>
  <w:style w:type="paragraph" w:styleId="DocumentMap">
    <w:name w:val="Document Map"/>
    <w:basedOn w:val="Normal"/>
    <w:semiHidden/>
    <w:rsid w:val="002C4045"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2C4045"/>
    <w:rPr>
      <w:color w:val="0000FF"/>
      <w:u w:val="single"/>
    </w:rPr>
  </w:style>
  <w:style w:type="character" w:styleId="PageNumber">
    <w:name w:val="page number"/>
    <w:basedOn w:val="DefaultParagraphFont"/>
    <w:rsid w:val="002C4045"/>
  </w:style>
  <w:style w:type="paragraph" w:styleId="BalloonText">
    <w:name w:val="Balloon Text"/>
    <w:basedOn w:val="Normal"/>
    <w:semiHidden/>
    <w:rsid w:val="005E002C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4A20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lonergan@adancedgrowlabs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onergan@adancedgrowlabs.com" TargetMode="External"/><Relationship Id="rId12" Type="http://schemas.openxmlformats.org/officeDocument/2006/relationships/hyperlink" Target="mailto:elonergan@adancedgrowlabs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lonergan@adancedgrowlabs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lonergan@adancedgrowlabs.com" TargetMode="External"/><Relationship Id="rId10" Type="http://schemas.openxmlformats.org/officeDocument/2006/relationships/hyperlink" Target="mailto:elonergan@adancedgrowlab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lonergan@adancedgrowlabs.com" TargetMode="External"/><Relationship Id="rId14" Type="http://schemas.openxmlformats.org/officeDocument/2006/relationships/hyperlink" Target="mailto:elonergan@adancedgrowlab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labs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Wcol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Wcoli</Template>
  <TotalTime>2</TotalTime>
  <Pages>8</Pages>
  <Words>1155</Words>
  <Characters>7630</Characters>
  <Application>Microsoft Office Word</Application>
  <DocSecurity>2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LABORATORY REPORT -- WATER SUPPLY TESTING</vt:lpstr>
    </vt:vector>
  </TitlesOfParts>
  <Company>Northeast Laboratories of Danbury</Company>
  <LinksUpToDate>false</LinksUpToDate>
  <CharactersWithSpaces>8768</CharactersWithSpaces>
  <SharedDoc>false</SharedDoc>
  <HLinks>
    <vt:vector size="54" baseType="variant">
      <vt:variant>
        <vt:i4>1703987</vt:i4>
      </vt:variant>
      <vt:variant>
        <vt:i4>21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18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15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12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9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6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3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0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4587613</vt:i4>
      </vt:variant>
      <vt:variant>
        <vt:i4>6</vt:i4>
      </vt:variant>
      <vt:variant>
        <vt:i4>0</vt:i4>
      </vt:variant>
      <vt:variant>
        <vt:i4>5</vt:i4>
      </vt:variant>
      <vt:variant>
        <vt:lpwstr>http://www.nelabsct.com/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REPORT -- WATER SUPPLY TESTING</dc:title>
  <dc:creator>Jill Craig</dc:creator>
  <cp:lastModifiedBy>Larissa</cp:lastModifiedBy>
  <cp:revision>3</cp:revision>
  <cp:lastPrinted>2017-02-17T17:15:00Z</cp:lastPrinted>
  <dcterms:created xsi:type="dcterms:W3CDTF">2019-05-20T18:52:00Z</dcterms:created>
  <dcterms:modified xsi:type="dcterms:W3CDTF">2019-05-20T18:53:00Z</dcterms:modified>
</cp:coreProperties>
</file>