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0B56BF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C04C90">
              <w:rPr>
                <w:rFonts w:ascii="Arial" w:hAnsi="Arial" w:cs="Arial"/>
                <w:b/>
                <w:bCs/>
              </w:rPr>
              <w:t>23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97609F" w:rsidP="00334B3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9760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C04C90">
              <w:rPr>
                <w:rFonts w:ascii="Arial" w:hAnsi="Arial" w:cs="Arial"/>
                <w:b/>
                <w:bCs/>
              </w:rPr>
              <w:t>5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97609F">
              <w:rPr>
                <w:rFonts w:ascii="Arial" w:hAnsi="Arial" w:cs="Arial"/>
                <w:b/>
                <w:bCs/>
              </w:rPr>
              <w:t>22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0B56B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/</w:t>
            </w:r>
            <w:r w:rsidR="00C04C90">
              <w:rPr>
                <w:rFonts w:ascii="Arial" w:hAnsi="Arial" w:cs="Arial"/>
                <w:b/>
              </w:rPr>
              <w:t>22</w:t>
            </w:r>
            <w:r>
              <w:rPr>
                <w:rFonts w:ascii="Arial" w:hAnsi="Arial" w:cs="Arial"/>
                <w:b/>
              </w:rPr>
              <w:t>/2019   11:</w:t>
            </w:r>
            <w:r w:rsidR="00C04C90">
              <w:rPr>
                <w:rFonts w:ascii="Arial" w:hAnsi="Arial" w:cs="Arial"/>
                <w:b/>
              </w:rPr>
              <w:t>13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E72175">
              <w:rPr>
                <w:rFonts w:ascii="Arial" w:hAnsi="Arial" w:cs="Arial"/>
                <w:b/>
              </w:rPr>
              <w:t>W. Clark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632D97" w:rsidP="0097609F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C04C90">
              <w:rPr>
                <w:rFonts w:ascii="Arial" w:hAnsi="Arial" w:cs="Arial"/>
                <w:b/>
                <w:u w:val="single"/>
              </w:rPr>
              <w:t>288</w:t>
            </w:r>
            <w:r w:rsidR="003D0BCD">
              <w:rPr>
                <w:rFonts w:ascii="Arial" w:hAnsi="Arial" w:cs="Arial"/>
                <w:b/>
                <w:u w:val="single"/>
              </w:rPr>
              <w:t>-0</w:t>
            </w:r>
            <w:r w:rsidR="0097609F">
              <w:rPr>
                <w:rFonts w:ascii="Arial" w:hAnsi="Arial" w:cs="Arial"/>
                <w:b/>
                <w:u w:val="single"/>
              </w:rPr>
              <w:t>4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C04C90" w:rsidP="00334B3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</w:t>
            </w:r>
            <w:r w:rsidR="000B56BF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 w:rsidR="00334B34">
              <w:rPr>
                <w:rFonts w:ascii="Arial" w:hAnsi="Arial" w:cs="Arial"/>
                <w:b/>
                <w:sz w:val="24"/>
                <w:szCs w:val="24"/>
                <w:u w:val="single"/>
              </w:rPr>
              <w:t>CR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0E94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976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</w:t>
            </w:r>
            <w:r w:rsidR="0097609F">
              <w:rPr>
                <w:rFonts w:ascii="Arial" w:hAnsi="Arial" w:cs="Arial"/>
                <w:b/>
              </w:rPr>
              <w:t>30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5/03 2019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97609F" w:rsidRPr="00406EC7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7379C1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97609F" w:rsidRPr="00956BD3" w:rsidRDefault="0097609F" w:rsidP="0097609F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97609F" w:rsidRPr="00937D0B" w:rsidRDefault="0097609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050D5A" w:rsidRDefault="0097609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976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</w:t>
            </w:r>
            <w:r w:rsidR="0097609F">
              <w:rPr>
                <w:rFonts w:ascii="Arial" w:hAnsi="Arial" w:cs="Arial"/>
                <w:b/>
              </w:rPr>
              <w:t>30</w:t>
            </w:r>
            <w:r>
              <w:rPr>
                <w:rFonts w:ascii="Arial" w:hAnsi="Arial" w:cs="Arial"/>
                <w:b/>
              </w:rPr>
              <w:t>/2019   11:</w:t>
            </w:r>
            <w:r w:rsidR="0097609F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4B3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4B34" w:rsidRPr="00AD707C" w:rsidRDefault="00334B3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4B34" w:rsidRPr="00AD707C" w:rsidRDefault="00334B34" w:rsidP="0097609F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</w:t>
            </w:r>
            <w:r w:rsidR="0097609F">
              <w:rPr>
                <w:rFonts w:ascii="Arial" w:hAnsi="Arial" w:cs="Arial"/>
                <w:b/>
                <w:u w:val="single"/>
              </w:rPr>
              <w:t>370-09</w:t>
            </w:r>
          </w:p>
        </w:tc>
      </w:tr>
      <w:tr w:rsidR="00334B3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4B34" w:rsidRPr="00AD707C" w:rsidRDefault="00334B3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4B34" w:rsidRPr="002151E1" w:rsidRDefault="00334B34" w:rsidP="00334B3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97609F">
        <w:rPr>
          <w:rFonts w:ascii="Arial" w:hAnsi="Arial" w:cs="Arial"/>
          <w:sz w:val="21"/>
          <w:szCs w:val="21"/>
        </w:rPr>
        <w:t>30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976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</w:t>
            </w:r>
            <w:r w:rsidR="0097609F">
              <w:rPr>
                <w:rFonts w:ascii="Arial" w:hAnsi="Arial" w:cs="Arial"/>
                <w:b/>
              </w:rPr>
              <w:t xml:space="preserve"> &amp; 05/07 </w:t>
            </w:r>
            <w:r>
              <w:rPr>
                <w:rFonts w:ascii="Arial" w:hAnsi="Arial" w:cs="Arial"/>
                <w:b/>
              </w:rPr>
              <w:t>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97609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</w:t>
            </w:r>
            <w:r w:rsidR="0097609F">
              <w:rPr>
                <w:rFonts w:ascii="Arial" w:hAnsi="Arial" w:cs="Arial"/>
                <w:b/>
                <w:bCs/>
              </w:rPr>
              <w:t xml:space="preserve"> &amp; 05/10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97609F" w:rsidRPr="00406EC7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7379C1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97609F" w:rsidRPr="00956BD3" w:rsidRDefault="0097609F" w:rsidP="00D830A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97609F" w:rsidRPr="00937D0B" w:rsidRDefault="0097609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050D5A" w:rsidRDefault="0097609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97609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  <w:r w:rsidR="0097609F">
              <w:rPr>
                <w:rFonts w:ascii="Arial" w:hAnsi="Arial" w:cs="Arial"/>
                <w:b/>
              </w:rPr>
              <w:t xml:space="preserve">  &amp;  05/07/2019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34B3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34B34" w:rsidRPr="00AD707C" w:rsidRDefault="00334B3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34B34" w:rsidRPr="00AD707C" w:rsidRDefault="00334B34" w:rsidP="00334B34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1977288-05</w:t>
            </w:r>
            <w:r w:rsidR="0097609F">
              <w:rPr>
                <w:rFonts w:ascii="Arial" w:hAnsi="Arial" w:cs="Arial"/>
                <w:b/>
                <w:u w:val="single"/>
              </w:rPr>
              <w:t xml:space="preserve">  /  1977421-01</w:t>
            </w:r>
          </w:p>
        </w:tc>
      </w:tr>
      <w:tr w:rsidR="00334B3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4B34" w:rsidRPr="00AD707C" w:rsidRDefault="00334B3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4B34" w:rsidRPr="002151E1" w:rsidRDefault="00334B34" w:rsidP="00334B3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E7217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</w:t>
            </w:r>
            <w:r w:rsidR="00E72175">
              <w:rPr>
                <w:rFonts w:ascii="Arial" w:hAnsi="Arial" w:cs="Arial"/>
              </w:rPr>
              <w:t>n</w:t>
            </w:r>
            <w:r w:rsidR="00C14508">
              <w:rPr>
                <w:rFonts w:ascii="Arial" w:hAnsi="Arial" w:cs="Arial"/>
              </w:rPr>
              <w:t>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</w:t>
            </w:r>
            <w:proofErr w:type="spellStart"/>
            <w:r>
              <w:rPr>
                <w:rFonts w:ascii="Arial" w:hAnsi="Arial" w:cs="Arial"/>
              </w:rPr>
              <w:t>myrcene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</w:tcPr>
          <w:p w:rsidR="000B56BF" w:rsidRDefault="000B56BF" w:rsidP="000B56BF">
            <w:pPr>
              <w:jc w:val="right"/>
            </w:pPr>
            <w:r w:rsidRPr="00597FD9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</w:tcPr>
          <w:p w:rsidR="000B56BF" w:rsidRDefault="00C04C90" w:rsidP="0097609F">
            <w:pPr>
              <w:jc w:val="right"/>
            </w:pPr>
            <w:r>
              <w:rPr>
                <w:rFonts w:ascii="Arial" w:hAnsi="Arial" w:cs="Arial"/>
                <w:bCs/>
              </w:rPr>
              <w:t>0.2</w:t>
            </w:r>
            <w:r w:rsidR="0097609F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0B56BF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0B56BF" w:rsidRPr="00AD707C" w:rsidRDefault="000B56BF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</w:tcPr>
          <w:p w:rsidR="000B56BF" w:rsidRDefault="0097609F" w:rsidP="00C04C90">
            <w:pPr>
              <w:jc w:val="right"/>
            </w:pPr>
            <w:r>
              <w:rPr>
                <w:rFonts w:ascii="Arial" w:hAnsi="Arial" w:cs="Arial"/>
                <w:bCs/>
              </w:rPr>
              <w:t>2.75</w:t>
            </w:r>
          </w:p>
        </w:tc>
        <w:tc>
          <w:tcPr>
            <w:tcW w:w="971" w:type="dxa"/>
            <w:vAlign w:val="center"/>
          </w:tcPr>
          <w:p w:rsidR="000B56BF" w:rsidRPr="00AD707C" w:rsidRDefault="000B56BF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E72175" w:rsidRPr="00AD707C" w:rsidTr="00632D97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E72175" w:rsidRPr="00AD707C" w:rsidRDefault="00E72175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</w:tcPr>
          <w:p w:rsidR="00E72175" w:rsidRDefault="00E72175" w:rsidP="0097609F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97609F">
              <w:rPr>
                <w:rFonts w:ascii="Arial" w:hAnsi="Arial" w:cs="Arial"/>
                <w:bCs/>
              </w:rPr>
              <w:t>74</w:t>
            </w:r>
          </w:p>
        </w:tc>
        <w:tc>
          <w:tcPr>
            <w:tcW w:w="971" w:type="dxa"/>
            <w:vAlign w:val="center"/>
          </w:tcPr>
          <w:p w:rsidR="00E72175" w:rsidRPr="00AD707C" w:rsidRDefault="00E72175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C04C90" w:rsidRPr="00AD707C" w:rsidTr="00C04C90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04C90" w:rsidRPr="00AD707C" w:rsidRDefault="00C04C90" w:rsidP="00C04C90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</w:tcPr>
          <w:p w:rsidR="00C04C90" w:rsidRDefault="00C04C90" w:rsidP="0097609F">
            <w:pPr>
              <w:jc w:val="right"/>
            </w:pPr>
            <w:r w:rsidRPr="00282190">
              <w:rPr>
                <w:rFonts w:ascii="Arial" w:hAnsi="Arial" w:cs="Arial"/>
                <w:bCs/>
              </w:rPr>
              <w:t>0.</w:t>
            </w:r>
            <w:r w:rsidR="0097609F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971" w:type="dxa"/>
            <w:vAlign w:val="center"/>
          </w:tcPr>
          <w:p w:rsidR="00C04C90" w:rsidRPr="00AD707C" w:rsidRDefault="00C04C90" w:rsidP="00C04C90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E72175" w:rsidRDefault="00E72175" w:rsidP="002858FA">
      <w:pPr>
        <w:rPr>
          <w:rFonts w:ascii="Arial" w:hAnsi="Arial" w:cs="Arial"/>
        </w:rPr>
      </w:pPr>
    </w:p>
    <w:p w:rsidR="000B56BF" w:rsidRDefault="000B56BF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97609F">
        <w:rPr>
          <w:rFonts w:ascii="Arial" w:hAnsi="Arial" w:cs="Arial"/>
          <w:sz w:val="21"/>
          <w:szCs w:val="21"/>
        </w:rPr>
        <w:t xml:space="preserve"> &amp; 05/07 </w:t>
      </w:r>
      <w:r w:rsidR="00260119">
        <w:rPr>
          <w:rFonts w:ascii="Arial" w:hAnsi="Arial" w:cs="Arial"/>
          <w:sz w:val="21"/>
          <w:szCs w:val="21"/>
        </w:rPr>
        <w:t>20</w:t>
      </w:r>
      <w:r w:rsidR="00E5202C">
        <w:rPr>
          <w:rFonts w:ascii="Arial" w:hAnsi="Arial" w:cs="Arial"/>
          <w:sz w:val="21"/>
          <w:szCs w:val="21"/>
        </w:rPr>
        <w:t>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5/03 2019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97609F" w:rsidRPr="00406EC7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7379C1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97609F" w:rsidRPr="00956BD3" w:rsidRDefault="0097609F" w:rsidP="00D830A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97609F" w:rsidRPr="00937D0B" w:rsidRDefault="0097609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050D5A" w:rsidRDefault="0097609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97609F" w:rsidRPr="004661AF" w:rsidRDefault="0097609F" w:rsidP="00D830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04/30/2019   11:23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1977370-09</w:t>
            </w:r>
          </w:p>
        </w:tc>
      </w:tr>
      <w:tr w:rsidR="00334B34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34B34" w:rsidRPr="00AD707C" w:rsidRDefault="00334B34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34B34" w:rsidRPr="002151E1" w:rsidRDefault="00334B34" w:rsidP="00334B34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97609F">
        <w:rPr>
          <w:rFonts w:ascii="Arial" w:hAnsi="Arial" w:cs="Arial"/>
          <w:sz w:val="21"/>
          <w:szCs w:val="21"/>
        </w:rPr>
        <w:t>30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05/01 – 05/02 2019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97609F" w:rsidRPr="00406EC7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7379C1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97609F" w:rsidRPr="00956BD3" w:rsidRDefault="0097609F" w:rsidP="00D830A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97609F" w:rsidRPr="00937D0B" w:rsidRDefault="0097609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050D5A" w:rsidRDefault="0097609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97609F" w:rsidRPr="004661AF" w:rsidRDefault="0097609F" w:rsidP="00D830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04/30/2019   11:23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1977370-09</w:t>
            </w:r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7609F" w:rsidRPr="002151E1" w:rsidRDefault="0097609F" w:rsidP="00D830A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97609F">
        <w:rPr>
          <w:rFonts w:ascii="Arial" w:hAnsi="Arial" w:cs="Arial"/>
          <w:sz w:val="21"/>
          <w:szCs w:val="21"/>
        </w:rPr>
        <w:t>30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C04C90" w:rsidRPr="00406EC7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C04C90" w:rsidRPr="00AD707C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Pr="00050D5A" w:rsidRDefault="00C04C90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97609F" w:rsidRPr="00406EC7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7379C1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97609F" w:rsidRPr="00956BD3" w:rsidRDefault="0097609F" w:rsidP="00D830A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97609F" w:rsidRPr="00937D0B" w:rsidRDefault="0097609F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Pr="00AD707C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Pr="00050D5A" w:rsidRDefault="0097609F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1977288-05</w:t>
            </w:r>
          </w:p>
        </w:tc>
      </w:tr>
      <w:tr w:rsidR="0097609F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7609F" w:rsidRPr="002151E1" w:rsidRDefault="0097609F" w:rsidP="00D830A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97609F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82.25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C04C90" w:rsidP="00C04C9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0B56B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90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C04C90" w:rsidP="0097609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</w:t>
            </w:r>
            <w:r w:rsidR="0097609F">
              <w:rPr>
                <w:rFonts w:ascii="Arial" w:hAnsi="Arial" w:cs="Arial"/>
                <w:bCs/>
              </w:rPr>
              <w:t>43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D54E19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</w:tcPr>
          <w:p w:rsidR="00D54E19" w:rsidRDefault="00C04C90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54E19" w:rsidRPr="00AD707C" w:rsidTr="00D54E19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54E19" w:rsidRPr="00AD707C" w:rsidRDefault="00D54E19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</w:tcPr>
          <w:p w:rsidR="00D54E19" w:rsidRDefault="00D54E19" w:rsidP="00D54E19">
            <w:pPr>
              <w:jc w:val="right"/>
            </w:pPr>
            <w:r w:rsidRPr="002724F7"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54E19" w:rsidRPr="00AD707C" w:rsidRDefault="00D54E19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C04C90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97609F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97609F" w:rsidRPr="00956BD3" w:rsidRDefault="0097609F" w:rsidP="00D830A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97609F" w:rsidRDefault="0097609F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7609F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1977288-05</w:t>
            </w:r>
          </w:p>
        </w:tc>
      </w:tr>
      <w:tr w:rsidR="0097609F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7609F" w:rsidRPr="00AD707C" w:rsidRDefault="0097609F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7609F" w:rsidRPr="002151E1" w:rsidRDefault="0097609F" w:rsidP="00D830A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7609F" w:rsidP="000B56B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411.25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97609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39.</w:t>
            </w:r>
            <w:r w:rsidR="0097609F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7609F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12.15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54E19" w:rsidRDefault="00CA4ECC" w:rsidP="00D54E19">
            <w:pPr>
              <w:jc w:val="right"/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D54E19" w:rsidTr="00D54E19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54E19" w:rsidRPr="00AD707C" w:rsidRDefault="00D54E1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4E19" w:rsidRDefault="00D54E19" w:rsidP="00D54E19">
            <w:pPr>
              <w:jc w:val="right"/>
            </w:pPr>
            <w:r w:rsidRPr="00BD0C26"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E19" w:rsidRDefault="00D54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04/22/2019</w:t>
            </w:r>
          </w:p>
        </w:tc>
      </w:tr>
      <w:tr w:rsidR="00C04C90" w:rsidTr="000D24FB">
        <w:trPr>
          <w:cantSplit/>
          <w:jc w:val="center"/>
        </w:trPr>
        <w:tc>
          <w:tcPr>
            <w:tcW w:w="4688" w:type="dxa"/>
          </w:tcPr>
          <w:p w:rsidR="00C04C90" w:rsidRDefault="00C04C90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C04C90" w:rsidRDefault="00C04C90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C04C90" w:rsidRDefault="00C04C90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C04C90" w:rsidRPr="00AD707C" w:rsidRDefault="00C04C90" w:rsidP="00C04C9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04/23/2019</w:t>
            </w:r>
          </w:p>
        </w:tc>
      </w:tr>
      <w:tr w:rsidR="0097609F" w:rsidTr="000D24FB">
        <w:trPr>
          <w:cantSplit/>
          <w:trHeight w:val="209"/>
          <w:jc w:val="center"/>
        </w:trPr>
        <w:tc>
          <w:tcPr>
            <w:tcW w:w="4688" w:type="dxa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97609F" w:rsidRDefault="0097609F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7609F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7609F" w:rsidRDefault="0097609F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97609F" w:rsidRPr="00956BD3" w:rsidRDefault="0097609F" w:rsidP="00D830A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</w:t>
            </w:r>
            <w:r>
              <w:rPr>
                <w:rFonts w:ascii="Arial" w:hAnsi="Arial" w:cs="Arial"/>
                <w:b/>
                <w:bCs/>
                <w:u w:val="single"/>
              </w:rPr>
              <w:t>AGL052219-01</w:t>
            </w:r>
          </w:p>
        </w:tc>
      </w:tr>
      <w:tr w:rsidR="0097609F" w:rsidTr="000D24FB">
        <w:trPr>
          <w:cantSplit/>
          <w:jc w:val="center"/>
        </w:trPr>
        <w:tc>
          <w:tcPr>
            <w:tcW w:w="4688" w:type="dxa"/>
          </w:tcPr>
          <w:p w:rsidR="0097609F" w:rsidRDefault="0097609F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97609F" w:rsidRDefault="0097609F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7609F" w:rsidRDefault="0097609F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05/22/2019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C04C90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C04C90" w:rsidRPr="00AD707C" w:rsidRDefault="00C04C90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C04C90" w:rsidRPr="004661AF" w:rsidRDefault="00C04C90" w:rsidP="00C04C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04/22/2019   11:13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W. Clark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7609F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97609F" w:rsidRPr="00AD707C" w:rsidRDefault="0097609F" w:rsidP="00D830A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1977288-05</w:t>
            </w:r>
          </w:p>
        </w:tc>
      </w:tr>
      <w:tr w:rsidR="0097609F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97609F" w:rsidRPr="00AD707C" w:rsidRDefault="0097609F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97609F" w:rsidRPr="002151E1" w:rsidRDefault="0097609F" w:rsidP="00D830A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GG-F2H12-190422-CR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7609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822.50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CA4ECC" w:rsidP="0097609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="0097609F">
              <w:rPr>
                <w:rFonts w:ascii="Arial" w:hAnsi="Arial" w:cs="Arial"/>
                <w:bCs/>
              </w:rPr>
              <w:t>9</w:t>
            </w:r>
            <w:r>
              <w:rPr>
                <w:rFonts w:ascii="Arial" w:hAnsi="Arial" w:cs="Arial"/>
                <w:bCs/>
              </w:rPr>
              <w:t>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7609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24.30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D60979" w:rsidRDefault="00CA4ECC" w:rsidP="00D60979">
            <w:pPr>
              <w:jc w:val="right"/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D60979" w:rsidTr="002C5977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60979" w:rsidRPr="00AD707C" w:rsidRDefault="00D60979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60979" w:rsidRDefault="00D60979" w:rsidP="00D60979">
            <w:pPr>
              <w:jc w:val="right"/>
            </w:pPr>
            <w:r w:rsidRPr="001C247E"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0979" w:rsidRDefault="00D60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0B56BF">
        <w:rPr>
          <w:rFonts w:ascii="Arial" w:hAnsi="Arial" w:cs="Arial"/>
          <w:sz w:val="21"/>
          <w:szCs w:val="21"/>
        </w:rPr>
        <w:t>4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C04C90">
        <w:rPr>
          <w:rFonts w:ascii="Arial" w:hAnsi="Arial" w:cs="Arial"/>
          <w:sz w:val="21"/>
          <w:szCs w:val="21"/>
        </w:rPr>
        <w:t>22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0C3FDD" w:rsidRPr="000C3FDD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B34" w:rsidRDefault="00334B34" w:rsidP="005B5F2E">
      <w:r>
        <w:separator/>
      </w:r>
    </w:p>
  </w:endnote>
  <w:endnote w:type="continuationSeparator" w:id="0">
    <w:p w:rsidR="00334B34" w:rsidRDefault="00334B34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B34" w:rsidRPr="00E86DE1" w:rsidRDefault="00334B34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334B34" w:rsidRDefault="00334B34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334B34" w:rsidRPr="00E86DE1" w:rsidRDefault="00334B34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B34" w:rsidRDefault="00334B34" w:rsidP="005B5F2E">
      <w:r>
        <w:separator/>
      </w:r>
    </w:p>
  </w:footnote>
  <w:footnote w:type="continuationSeparator" w:id="0">
    <w:p w:rsidR="00334B34" w:rsidRDefault="00334B34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B34" w:rsidRDefault="00334B34">
    <w:pPr>
      <w:pStyle w:val="Header"/>
    </w:pPr>
    <w:r w:rsidRPr="000C3FDD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97609F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97609F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2B6D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56BF"/>
    <w:rsid w:val="000B76E4"/>
    <w:rsid w:val="000B794A"/>
    <w:rsid w:val="000C1C59"/>
    <w:rsid w:val="000C3FDD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0119"/>
    <w:rsid w:val="002620DF"/>
    <w:rsid w:val="00266FE8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C5977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4B34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4A14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2D97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3E49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D5EC9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7609F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4C90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4ECC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54E19"/>
    <w:rsid w:val="00D60979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0BA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3AB9"/>
    <w:rsid w:val="00E662BB"/>
    <w:rsid w:val="00E7028A"/>
    <w:rsid w:val="00E70A72"/>
    <w:rsid w:val="00E72175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1</TotalTime>
  <Pages>8</Pages>
  <Words>1167</Words>
  <Characters>7663</Characters>
  <Application>Microsoft Office Word</Application>
  <DocSecurity>6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8813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2019-05-22T17:56:00Z</dcterms:created>
  <dcterms:modified xsi:type="dcterms:W3CDTF">2019-05-22T17:56:00Z</dcterms:modified>
</cp:coreProperties>
</file>